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A50F0" w:rsidRPr="00DD5BF5" w:rsidTr="000C4393">
        <w:tc>
          <w:tcPr>
            <w:tcW w:w="9923" w:type="dxa"/>
          </w:tcPr>
          <w:p w:rsidR="007A50F0" w:rsidRPr="00DD5BF5" w:rsidRDefault="00A26E30" w:rsidP="007A50F0">
            <w:pPr>
              <w:ind w:left="4536" w:firstLine="0"/>
              <w:outlineLvl w:val="0"/>
              <w:rPr>
                <w:sz w:val="20"/>
              </w:rPr>
            </w:pPr>
            <w:r w:rsidRPr="00A26E30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05pt;height:38.05pt">
                  <v:imagedata r:id="rId11" o:title="novosib2"/>
                </v:shape>
              </w:pict>
            </w:r>
          </w:p>
          <w:p w:rsidR="007A50F0" w:rsidRPr="00DD5BF5" w:rsidRDefault="007A50F0" w:rsidP="007A50F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A50F0" w:rsidRPr="00DD5BF5" w:rsidRDefault="007A50F0" w:rsidP="007A50F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A50F0" w:rsidRPr="00DD5BF5" w:rsidRDefault="007A50F0" w:rsidP="007A50F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A50F0" w:rsidRPr="00DD5BF5" w:rsidRDefault="007A50F0" w:rsidP="007A50F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A50F0" w:rsidRPr="00DD5BF5" w:rsidRDefault="007A50F0" w:rsidP="007A50F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A50F0" w:rsidRPr="007861AD" w:rsidRDefault="007A50F0" w:rsidP="007A50F0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783213">
              <w:rPr>
                <w:szCs w:val="28"/>
                <w:u w:val="single"/>
              </w:rPr>
              <w:t>30.10.2017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783213">
              <w:rPr>
                <w:szCs w:val="28"/>
                <w:u w:val="single"/>
              </w:rPr>
              <w:t>4904</w:t>
            </w:r>
            <w:r w:rsidRPr="007861AD">
              <w:rPr>
                <w:szCs w:val="28"/>
                <w:u w:val="single"/>
              </w:rPr>
              <w:tab/>
            </w:r>
          </w:p>
          <w:p w:rsidR="007A50F0" w:rsidRPr="00DD5BF5" w:rsidRDefault="007A50F0" w:rsidP="007A50F0">
            <w:pPr>
              <w:tabs>
                <w:tab w:val="left" w:pos="3960"/>
                <w:tab w:val="left" w:pos="7740"/>
              </w:tabs>
              <w:ind w:firstLine="0"/>
              <w:rPr>
                <w:sz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12"/>
      </w:tblGrid>
      <w:tr w:rsidR="00D37705" w:rsidRPr="00CA65A1" w:rsidTr="00395FFC">
        <w:trPr>
          <w:trHeight w:val="864"/>
        </w:trPr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:rsidR="00D37705" w:rsidRPr="00CA65A1" w:rsidRDefault="00D37705" w:rsidP="00D37705">
            <w:pPr>
              <w:suppressAutoHyphens/>
              <w:ind w:firstLine="0"/>
              <w:rPr>
                <w:szCs w:val="28"/>
              </w:rPr>
            </w:pPr>
            <w:r w:rsidRPr="00CA65A1">
              <w:rPr>
                <w:szCs w:val="28"/>
              </w:rPr>
              <w:t>О назначении публичных слушаний по проекту постановления мэрии города Новосибирска «О проекте</w:t>
            </w:r>
            <w:r>
              <w:rPr>
                <w:szCs w:val="28"/>
              </w:rPr>
              <w:t xml:space="preserve"> планировки</w:t>
            </w:r>
            <w:r w:rsidRPr="00CA65A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проектах межевания </w:t>
            </w:r>
            <w:r w:rsidRPr="003D2262">
              <w:rPr>
                <w:szCs w:val="28"/>
              </w:rPr>
              <w:t xml:space="preserve">территории, </w:t>
            </w:r>
            <w:r w:rsidRPr="004D6336">
              <w:t>прилегающей к парку</w:t>
            </w:r>
            <w:r>
              <w:t xml:space="preserve"> культуры и отдыха</w:t>
            </w:r>
            <w:r w:rsidRPr="004D6336">
              <w:t xml:space="preserve"> «Березовая роща»</w:t>
            </w:r>
            <w:r>
              <w:t>,</w:t>
            </w:r>
            <w:r w:rsidRPr="004D6336">
              <w:t xml:space="preserve"> в</w:t>
            </w:r>
            <w:r>
              <w:t xml:space="preserve"> </w:t>
            </w:r>
            <w:r w:rsidRPr="004D6336">
              <w:t>Центральном и Дзержинском районах</w:t>
            </w:r>
            <w:r w:rsidRPr="00CA65A1">
              <w:rPr>
                <w:szCs w:val="28"/>
              </w:rPr>
              <w:t>»</w:t>
            </w:r>
          </w:p>
        </w:tc>
      </w:tr>
    </w:tbl>
    <w:p w:rsidR="00D37705" w:rsidRPr="00CA65A1" w:rsidRDefault="00D37705" w:rsidP="00D37705">
      <w:pPr>
        <w:rPr>
          <w:szCs w:val="28"/>
        </w:rPr>
      </w:pPr>
    </w:p>
    <w:p w:rsidR="00D37705" w:rsidRPr="00CA65A1" w:rsidRDefault="00D37705" w:rsidP="00D37705">
      <w:pPr>
        <w:rPr>
          <w:szCs w:val="28"/>
        </w:rPr>
      </w:pPr>
    </w:p>
    <w:p w:rsidR="00D37705" w:rsidRPr="00CA65A1" w:rsidRDefault="00D37705" w:rsidP="00D37705">
      <w:pPr>
        <w:ind w:firstLine="697"/>
        <w:rPr>
          <w:szCs w:val="28"/>
        </w:rPr>
      </w:pPr>
      <w:proofErr w:type="gramStart"/>
      <w:r w:rsidRPr="00CA65A1">
        <w:rPr>
          <w:szCs w:val="28"/>
        </w:rPr>
        <w:t>В целях выявления и учета мнения и интересов жителей города Новосиби</w:t>
      </w:r>
      <w:r w:rsidRPr="00CA65A1">
        <w:rPr>
          <w:szCs w:val="28"/>
        </w:rPr>
        <w:t>р</w:t>
      </w:r>
      <w:r w:rsidRPr="00CA65A1">
        <w:rPr>
          <w:szCs w:val="28"/>
        </w:rPr>
        <w:t>ска по проекту постановления мэрии города Новосибирска «О проекте</w:t>
      </w:r>
      <w:r>
        <w:rPr>
          <w:szCs w:val="28"/>
        </w:rPr>
        <w:t xml:space="preserve"> планиро</w:t>
      </w:r>
      <w:r>
        <w:rPr>
          <w:szCs w:val="28"/>
        </w:rPr>
        <w:t>в</w:t>
      </w:r>
      <w:r>
        <w:rPr>
          <w:szCs w:val="28"/>
        </w:rPr>
        <w:t>ки</w:t>
      </w:r>
      <w:r w:rsidRPr="00CA65A1">
        <w:rPr>
          <w:szCs w:val="28"/>
        </w:rPr>
        <w:t xml:space="preserve"> </w:t>
      </w:r>
      <w:r>
        <w:rPr>
          <w:szCs w:val="28"/>
        </w:rPr>
        <w:t xml:space="preserve">и проектах межевания </w:t>
      </w:r>
      <w:r w:rsidRPr="003D2262">
        <w:rPr>
          <w:szCs w:val="28"/>
        </w:rPr>
        <w:t xml:space="preserve">территории,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>
        <w:t xml:space="preserve"> </w:t>
      </w:r>
      <w:r w:rsidRPr="004D6336">
        <w:t>Центральном и Дзержинском районах</w:t>
      </w:r>
      <w:r w:rsidRPr="00CA65A1">
        <w:rPr>
          <w:szCs w:val="28"/>
        </w:rPr>
        <w:t>», в соответствии с Градостроительным кодексом Российской Федерации, Федеральным законом от 06.10.2003 № 131-ФЗ «Об общих принципах организации местного самоупра</w:t>
      </w:r>
      <w:r w:rsidRPr="00CA65A1">
        <w:rPr>
          <w:szCs w:val="28"/>
        </w:rPr>
        <w:t>в</w:t>
      </w:r>
      <w:r w:rsidRPr="00CA65A1">
        <w:rPr>
          <w:szCs w:val="28"/>
        </w:rPr>
        <w:t>ления в Российской Федерации», решением городского</w:t>
      </w:r>
      <w:proofErr w:type="gramEnd"/>
      <w:r w:rsidRPr="00CA65A1">
        <w:rPr>
          <w:szCs w:val="28"/>
        </w:rPr>
        <w:t xml:space="preserve"> Совета Новосибирска от 25.04.2007 № 562 «О </w:t>
      </w:r>
      <w:proofErr w:type="gramStart"/>
      <w:r w:rsidRPr="00CA65A1">
        <w:rPr>
          <w:szCs w:val="28"/>
        </w:rPr>
        <w:t>Положении</w:t>
      </w:r>
      <w:proofErr w:type="gramEnd"/>
      <w:r w:rsidRPr="00CA65A1">
        <w:rPr>
          <w:szCs w:val="28"/>
        </w:rPr>
        <w:t xml:space="preserve"> о публичных слушаниях в городе Новосиби</w:t>
      </w:r>
      <w:r w:rsidRPr="00CA65A1">
        <w:rPr>
          <w:szCs w:val="28"/>
        </w:rPr>
        <w:t>р</w:t>
      </w:r>
      <w:r w:rsidRPr="00CA65A1">
        <w:rPr>
          <w:szCs w:val="28"/>
        </w:rPr>
        <w:t>ске», постановлением мэрии города Новосибирска от </w:t>
      </w:r>
      <w:r w:rsidRPr="00D721F7">
        <w:rPr>
          <w:szCs w:val="28"/>
        </w:rPr>
        <w:t>13.12.2016 №</w:t>
      </w:r>
      <w:r w:rsidR="00572AC7">
        <w:rPr>
          <w:szCs w:val="28"/>
        </w:rPr>
        <w:t> </w:t>
      </w:r>
      <w:r w:rsidRPr="00D721F7">
        <w:rPr>
          <w:szCs w:val="28"/>
        </w:rPr>
        <w:t>5705</w:t>
      </w:r>
      <w:r w:rsidRPr="00CA65A1">
        <w:rPr>
          <w:szCs w:val="28"/>
        </w:rPr>
        <w:t xml:space="preserve"> «</w:t>
      </w:r>
      <w:r w:rsidRPr="001577E7">
        <w:rPr>
          <w:szCs w:val="28"/>
        </w:rPr>
        <w:t>О по</w:t>
      </w:r>
      <w:r w:rsidRPr="001577E7">
        <w:rPr>
          <w:szCs w:val="28"/>
        </w:rPr>
        <w:t>д</w:t>
      </w:r>
      <w:r w:rsidRPr="001577E7">
        <w:rPr>
          <w:szCs w:val="28"/>
        </w:rPr>
        <w:t xml:space="preserve">готовке проекта </w:t>
      </w:r>
      <w:r w:rsidRPr="00502F37">
        <w:rPr>
          <w:szCs w:val="28"/>
        </w:rPr>
        <w:t>планировки</w:t>
      </w:r>
      <w:r w:rsidRPr="003D2262">
        <w:rPr>
          <w:szCs w:val="28"/>
        </w:rPr>
        <w:t xml:space="preserve"> </w:t>
      </w:r>
      <w:r>
        <w:rPr>
          <w:szCs w:val="28"/>
        </w:rPr>
        <w:t xml:space="preserve">и проектов межевания </w:t>
      </w:r>
      <w:r w:rsidRPr="003D2262">
        <w:rPr>
          <w:szCs w:val="28"/>
        </w:rPr>
        <w:t xml:space="preserve">территории,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>
        <w:t xml:space="preserve"> </w:t>
      </w:r>
      <w:r w:rsidRPr="004D6336">
        <w:t>Центральном и Дзержинском ра</w:t>
      </w:r>
      <w:r w:rsidRPr="004D6336">
        <w:t>й</w:t>
      </w:r>
      <w:r w:rsidRPr="004D6336">
        <w:t>онах</w:t>
      </w:r>
      <w:r w:rsidRPr="00CA65A1">
        <w:rPr>
          <w:szCs w:val="28"/>
        </w:rPr>
        <w:t>», руководствуясь Уставом города Новосибирска, ПОСТАНОВЛЯЮ:</w:t>
      </w:r>
    </w:p>
    <w:p w:rsidR="00D37705" w:rsidRPr="00CA65A1" w:rsidRDefault="00D37705" w:rsidP="00D37705">
      <w:pPr>
        <w:ind w:firstLine="700"/>
        <w:rPr>
          <w:szCs w:val="28"/>
        </w:rPr>
      </w:pPr>
      <w:r w:rsidRPr="00CA65A1">
        <w:rPr>
          <w:szCs w:val="28"/>
        </w:rPr>
        <w:t>1. </w:t>
      </w:r>
      <w:r w:rsidRPr="00006395">
        <w:rPr>
          <w:szCs w:val="28"/>
        </w:rPr>
        <w:t>Назначить публичные слушания по проекту постановления мэрии города Новосибирска</w:t>
      </w:r>
      <w:r w:rsidRPr="00CA65A1">
        <w:rPr>
          <w:szCs w:val="28"/>
        </w:rPr>
        <w:t xml:space="preserve"> «О проекте</w:t>
      </w:r>
      <w:r>
        <w:rPr>
          <w:szCs w:val="28"/>
        </w:rPr>
        <w:t xml:space="preserve"> планировки</w:t>
      </w:r>
      <w:r w:rsidRPr="00CA65A1">
        <w:rPr>
          <w:szCs w:val="28"/>
        </w:rPr>
        <w:t xml:space="preserve"> </w:t>
      </w:r>
      <w:r>
        <w:rPr>
          <w:szCs w:val="28"/>
        </w:rPr>
        <w:t xml:space="preserve">и проектах межевания </w:t>
      </w:r>
      <w:r w:rsidRPr="003D2262">
        <w:rPr>
          <w:szCs w:val="28"/>
        </w:rPr>
        <w:t xml:space="preserve">территории, </w:t>
      </w:r>
      <w:r w:rsidRPr="004D6336">
        <w:t>прил</w:t>
      </w:r>
      <w:r w:rsidRPr="004D6336">
        <w:t>е</w:t>
      </w:r>
      <w:r w:rsidRPr="004D6336">
        <w:t>гающей к парку</w:t>
      </w:r>
      <w:r>
        <w:t xml:space="preserve"> культуры и отдыха</w:t>
      </w:r>
      <w:r w:rsidRPr="004D6336">
        <w:t xml:space="preserve"> «Березовая роща</w:t>
      </w:r>
      <w:r w:rsidRPr="00CA65A1">
        <w:rPr>
          <w:szCs w:val="28"/>
        </w:rPr>
        <w:t>» (приложение).</w:t>
      </w:r>
    </w:p>
    <w:p w:rsidR="00D37705" w:rsidRPr="00DB4A4A" w:rsidRDefault="00D37705" w:rsidP="00D37705">
      <w:pPr>
        <w:ind w:firstLine="700"/>
        <w:rPr>
          <w:szCs w:val="28"/>
        </w:rPr>
      </w:pPr>
      <w:r w:rsidRPr="00CA65A1">
        <w:rPr>
          <w:szCs w:val="28"/>
        </w:rPr>
        <w:t>2. </w:t>
      </w:r>
      <w:r w:rsidRPr="00BF297F">
        <w:rPr>
          <w:szCs w:val="28"/>
        </w:rPr>
        <w:t xml:space="preserve">Провести </w:t>
      </w:r>
      <w:r w:rsidR="00AA1516">
        <w:rPr>
          <w:szCs w:val="28"/>
        </w:rPr>
        <w:t>06</w:t>
      </w:r>
      <w:r w:rsidR="00BC21A1">
        <w:rPr>
          <w:szCs w:val="28"/>
        </w:rPr>
        <w:t>.1</w:t>
      </w:r>
      <w:r w:rsidR="00AA1516">
        <w:rPr>
          <w:szCs w:val="28"/>
        </w:rPr>
        <w:t>2</w:t>
      </w:r>
      <w:r w:rsidRPr="00BF297F">
        <w:rPr>
          <w:szCs w:val="28"/>
        </w:rPr>
        <w:t>.2017 в 10.</w:t>
      </w:r>
      <w:r w:rsidRPr="00CA65A1">
        <w:rPr>
          <w:szCs w:val="28"/>
        </w:rPr>
        <w:t>00 час</w:t>
      </w:r>
      <w:proofErr w:type="gramStart"/>
      <w:r w:rsidRPr="00CA65A1">
        <w:rPr>
          <w:szCs w:val="28"/>
        </w:rPr>
        <w:t>.</w:t>
      </w:r>
      <w:proofErr w:type="gramEnd"/>
      <w:r w:rsidRPr="00CA65A1">
        <w:rPr>
          <w:szCs w:val="28"/>
        </w:rPr>
        <w:t xml:space="preserve"> </w:t>
      </w:r>
      <w:proofErr w:type="gramStart"/>
      <w:r w:rsidRPr="00CA65A1">
        <w:rPr>
          <w:szCs w:val="28"/>
        </w:rPr>
        <w:t>п</w:t>
      </w:r>
      <w:proofErr w:type="gramEnd"/>
      <w:r w:rsidRPr="00CA65A1">
        <w:rPr>
          <w:szCs w:val="28"/>
        </w:rPr>
        <w:t xml:space="preserve">убличные слушания </w:t>
      </w:r>
      <w:r w:rsidRPr="00746C83">
        <w:rPr>
          <w:szCs w:val="28"/>
        </w:rPr>
        <w:t xml:space="preserve">в здании </w:t>
      </w:r>
      <w:r w:rsidRPr="00DB4A4A">
        <w:rPr>
          <w:szCs w:val="28"/>
        </w:rPr>
        <w:t>админ</w:t>
      </w:r>
      <w:r w:rsidRPr="00DB4A4A">
        <w:rPr>
          <w:szCs w:val="28"/>
        </w:rPr>
        <w:t>и</w:t>
      </w:r>
      <w:r w:rsidRPr="00DB4A4A">
        <w:rPr>
          <w:szCs w:val="28"/>
        </w:rPr>
        <w:t xml:space="preserve">страции </w:t>
      </w:r>
      <w:r>
        <w:rPr>
          <w:szCs w:val="28"/>
        </w:rPr>
        <w:t>Дзержинского</w:t>
      </w:r>
      <w:r w:rsidRPr="00DB4A4A">
        <w:rPr>
          <w:szCs w:val="28"/>
        </w:rPr>
        <w:t xml:space="preserve"> района города Новосибирска (</w:t>
      </w:r>
      <w:r>
        <w:rPr>
          <w:szCs w:val="28"/>
        </w:rPr>
        <w:t>Российская Федерация, Н</w:t>
      </w:r>
      <w:r>
        <w:rPr>
          <w:szCs w:val="28"/>
        </w:rPr>
        <w:t>о</w:t>
      </w:r>
      <w:r>
        <w:rPr>
          <w:szCs w:val="28"/>
        </w:rPr>
        <w:t>восибирская область, город Новосибирск, проспект</w:t>
      </w:r>
      <w:r w:rsidRPr="00DB4A4A">
        <w:rPr>
          <w:szCs w:val="28"/>
        </w:rPr>
        <w:t xml:space="preserve"> </w:t>
      </w:r>
      <w:r>
        <w:rPr>
          <w:szCs w:val="28"/>
        </w:rPr>
        <w:t>Дзержинского</w:t>
      </w:r>
      <w:r w:rsidRPr="00DB4A4A">
        <w:rPr>
          <w:szCs w:val="28"/>
        </w:rPr>
        <w:t>,</w:t>
      </w:r>
      <w:r>
        <w:rPr>
          <w:szCs w:val="28"/>
        </w:rPr>
        <w:t xml:space="preserve"> 16</w:t>
      </w:r>
      <w:r w:rsidRPr="00DB4A4A">
        <w:rPr>
          <w:szCs w:val="28"/>
        </w:rPr>
        <w:t>).</w:t>
      </w:r>
    </w:p>
    <w:p w:rsidR="00D37705" w:rsidRPr="00CA65A1" w:rsidRDefault="00D37705" w:rsidP="00D37705">
      <w:pPr>
        <w:ind w:firstLine="700"/>
        <w:rPr>
          <w:szCs w:val="28"/>
        </w:rPr>
      </w:pPr>
      <w:r w:rsidRPr="00CA65A1">
        <w:rPr>
          <w:szCs w:val="28"/>
        </w:rPr>
        <w:t>3. Создать организационный комитет по подготовке и проведению публи</w:t>
      </w:r>
      <w:r w:rsidRPr="00CA65A1">
        <w:rPr>
          <w:szCs w:val="28"/>
        </w:rPr>
        <w:t>ч</w:t>
      </w:r>
      <w:r w:rsidRPr="00CA65A1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48" w:type="dxa"/>
        <w:tblLayout w:type="fixed"/>
        <w:tblLook w:val="00A0"/>
      </w:tblPr>
      <w:tblGrid>
        <w:gridCol w:w="4503"/>
        <w:gridCol w:w="283"/>
        <w:gridCol w:w="5262"/>
      </w:tblGrid>
      <w:tr w:rsidR="00D37705" w:rsidRPr="007158B2" w:rsidTr="00D37705">
        <w:trPr>
          <w:trHeight w:val="1258"/>
        </w:trPr>
        <w:tc>
          <w:tcPr>
            <w:tcW w:w="450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37705" w:rsidRPr="007158B2" w:rsidRDefault="00D3770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</w:t>
            </w:r>
            <w:r w:rsidRPr="007158B2">
              <w:rPr>
                <w:szCs w:val="28"/>
              </w:rPr>
              <w:t>д</w:t>
            </w:r>
            <w:r w:rsidRPr="007158B2">
              <w:rPr>
                <w:szCs w:val="28"/>
              </w:rPr>
              <w:t>готовки территорий Главного управления архитектуры и градостроительства мэрии города Новосибирска;</w:t>
            </w:r>
          </w:p>
        </w:tc>
      </w:tr>
      <w:tr w:rsidR="00D37705" w:rsidRPr="007158B2" w:rsidTr="00D37705">
        <w:trPr>
          <w:cantSplit/>
        </w:trPr>
        <w:tc>
          <w:tcPr>
            <w:tcW w:w="450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860323" w:rsidRDefault="00D37705" w:rsidP="00572AC7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сибирска;</w:t>
            </w:r>
          </w:p>
          <w:p w:rsidR="00860323" w:rsidRDefault="00860323" w:rsidP="00572AC7">
            <w:pPr>
              <w:ind w:right="-91" w:firstLine="0"/>
              <w:rPr>
                <w:szCs w:val="28"/>
              </w:rPr>
            </w:pPr>
          </w:p>
          <w:p w:rsidR="00DE52D1" w:rsidRDefault="00DE52D1" w:rsidP="00572AC7">
            <w:pPr>
              <w:ind w:right="-91" w:firstLine="0"/>
              <w:rPr>
                <w:szCs w:val="28"/>
              </w:rPr>
            </w:pPr>
          </w:p>
          <w:p w:rsidR="00860323" w:rsidRPr="007158B2" w:rsidRDefault="00860323" w:rsidP="00572AC7">
            <w:pPr>
              <w:ind w:right="-91" w:firstLine="0"/>
              <w:rPr>
                <w:szCs w:val="28"/>
              </w:rPr>
            </w:pPr>
          </w:p>
        </w:tc>
      </w:tr>
      <w:tr w:rsidR="00D37705" w:rsidRPr="007158B2" w:rsidTr="00D37705">
        <w:trPr>
          <w:trHeight w:val="284"/>
        </w:trPr>
        <w:tc>
          <w:tcPr>
            <w:tcW w:w="450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lastRenderedPageBreak/>
              <w:t>Игнатьева Антонида Ивановна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7A50F0" w:rsidRPr="007158B2" w:rsidRDefault="00BF297F" w:rsidP="00395FFC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="00D37705"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="00D37705" w:rsidRPr="007158B2">
              <w:rPr>
                <w:szCs w:val="28"/>
              </w:rPr>
              <w:t xml:space="preserve"> Главного упра</w:t>
            </w:r>
            <w:r w:rsidR="00D37705" w:rsidRPr="007158B2">
              <w:rPr>
                <w:szCs w:val="28"/>
              </w:rPr>
              <w:t>в</w:t>
            </w:r>
            <w:r w:rsidR="00D37705"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BC21A1" w:rsidRPr="007158B2" w:rsidTr="00D37705">
        <w:trPr>
          <w:trHeight w:val="284"/>
        </w:trPr>
        <w:tc>
          <w:tcPr>
            <w:tcW w:w="4503" w:type="dxa"/>
          </w:tcPr>
          <w:p w:rsidR="00BC21A1" w:rsidRPr="007158B2" w:rsidRDefault="00BC21A1" w:rsidP="00D3770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283" w:type="dxa"/>
          </w:tcPr>
          <w:p w:rsidR="00BC21A1" w:rsidRPr="007158B2" w:rsidRDefault="00BC21A1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BC21A1" w:rsidRDefault="00BC21A1" w:rsidP="00BC21A1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</w:t>
            </w:r>
            <w:r>
              <w:rPr>
                <w:szCs w:val="28"/>
              </w:rPr>
              <w:t xml:space="preserve"> застройки г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родских территорий;</w:t>
            </w:r>
          </w:p>
        </w:tc>
      </w:tr>
      <w:tr w:rsidR="00D37705" w:rsidRPr="007158B2" w:rsidTr="00D37705">
        <w:tc>
          <w:tcPr>
            <w:tcW w:w="450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37705" w:rsidRPr="007158B2" w:rsidRDefault="00D3770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37705" w:rsidRPr="007158B2" w:rsidTr="00D37705">
        <w:tc>
          <w:tcPr>
            <w:tcW w:w="450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37705" w:rsidRPr="007158B2" w:rsidRDefault="00D3770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</w:t>
            </w:r>
            <w:r w:rsidRPr="007158B2">
              <w:rPr>
                <w:szCs w:val="28"/>
              </w:rPr>
              <w:t>а</w:t>
            </w:r>
            <w:r w:rsidRPr="007158B2">
              <w:rPr>
                <w:szCs w:val="28"/>
              </w:rPr>
              <w:t>чальник отдела территориального план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рования управления архитектуры и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министерства строительства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восибирской области (по согласованию);</w:t>
            </w:r>
          </w:p>
        </w:tc>
      </w:tr>
      <w:tr w:rsidR="00EC2BE2" w:rsidRPr="007158B2" w:rsidTr="00EC2BE2">
        <w:tc>
          <w:tcPr>
            <w:tcW w:w="4503" w:type="dxa"/>
          </w:tcPr>
          <w:p w:rsidR="00EC2BE2" w:rsidRPr="00DB4A4A" w:rsidRDefault="00EC2BE2" w:rsidP="00EC2BE2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Полищук Александр</w:t>
            </w:r>
            <w:r w:rsidRPr="00DB4A4A">
              <w:rPr>
                <w:szCs w:val="28"/>
              </w:rPr>
              <w:t xml:space="preserve"> Иванович</w:t>
            </w:r>
          </w:p>
        </w:tc>
        <w:tc>
          <w:tcPr>
            <w:tcW w:w="283" w:type="dxa"/>
          </w:tcPr>
          <w:p w:rsidR="00EC2BE2" w:rsidRPr="00DB4A4A" w:rsidRDefault="00EC2BE2" w:rsidP="00EC2BE2">
            <w:pPr>
              <w:ind w:firstLine="0"/>
              <w:jc w:val="center"/>
              <w:rPr>
                <w:szCs w:val="28"/>
              </w:rPr>
            </w:pPr>
            <w:r w:rsidRPr="00DB4A4A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EC2BE2" w:rsidRPr="00DB4A4A" w:rsidRDefault="00EC2BE2" w:rsidP="00EC2BE2">
            <w:pPr>
              <w:ind w:right="-91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Дзержинского</w:t>
            </w:r>
            <w:r w:rsidRPr="00DB4A4A">
              <w:rPr>
                <w:szCs w:val="28"/>
              </w:rPr>
              <w:t xml:space="preserve"> ра</w:t>
            </w:r>
            <w:r w:rsidRPr="00DB4A4A">
              <w:rPr>
                <w:szCs w:val="28"/>
              </w:rPr>
              <w:t>й</w:t>
            </w:r>
            <w:r w:rsidRPr="00DB4A4A">
              <w:rPr>
                <w:szCs w:val="28"/>
              </w:rPr>
              <w:t>она города Новосибирска;</w:t>
            </w:r>
          </w:p>
        </w:tc>
      </w:tr>
      <w:tr w:rsidR="00EC2BE2" w:rsidRPr="007158B2" w:rsidTr="00EC2BE2">
        <w:tc>
          <w:tcPr>
            <w:tcW w:w="4503" w:type="dxa"/>
          </w:tcPr>
          <w:p w:rsidR="00EC2BE2" w:rsidRPr="007158B2" w:rsidRDefault="00EC2BE2" w:rsidP="00EC2BE2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EC2BE2" w:rsidRPr="007158B2" w:rsidRDefault="00EC2BE2" w:rsidP="00EC2BE2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EC2BE2" w:rsidRPr="007158B2" w:rsidRDefault="00EC2BE2" w:rsidP="00EC2BE2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D37705" w:rsidRPr="007158B2" w:rsidTr="00D37705">
        <w:tc>
          <w:tcPr>
            <w:tcW w:w="4503" w:type="dxa"/>
          </w:tcPr>
          <w:p w:rsidR="00D37705" w:rsidRPr="007158B2" w:rsidRDefault="00EC2BE2" w:rsidP="00D3770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Прудникова Ксения Андреевна</w:t>
            </w:r>
            <w:r w:rsidR="00D37705" w:rsidRPr="007158B2">
              <w:rPr>
                <w:szCs w:val="28"/>
              </w:rPr>
              <w:t xml:space="preserve"> 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−</w:t>
            </w:r>
          </w:p>
        </w:tc>
        <w:tc>
          <w:tcPr>
            <w:tcW w:w="5262" w:type="dxa"/>
          </w:tcPr>
          <w:p w:rsidR="00D37705" w:rsidRPr="007158B2" w:rsidRDefault="00D3770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D37705" w:rsidRPr="007158B2" w:rsidTr="00D37705">
        <w:tc>
          <w:tcPr>
            <w:tcW w:w="450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37705" w:rsidRPr="007158B2" w:rsidRDefault="00BC21A1" w:rsidP="00D37705">
            <w:pPr>
              <w:ind w:right="-91"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="00D37705" w:rsidRPr="007158B2">
              <w:rPr>
                <w:szCs w:val="28"/>
              </w:rPr>
              <w:t xml:space="preserve"> Главного управления архите</w:t>
            </w:r>
            <w:r w:rsidR="00D37705" w:rsidRPr="007158B2">
              <w:rPr>
                <w:szCs w:val="28"/>
              </w:rPr>
              <w:t>к</w:t>
            </w:r>
            <w:r w:rsidR="00D37705" w:rsidRPr="007158B2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D37705" w:rsidRPr="007158B2" w:rsidTr="00D37705">
        <w:tc>
          <w:tcPr>
            <w:tcW w:w="450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D37705" w:rsidRPr="007158B2" w:rsidRDefault="00D37705" w:rsidP="00D37705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5262" w:type="dxa"/>
          </w:tcPr>
          <w:p w:rsidR="00D37705" w:rsidRPr="007158B2" w:rsidRDefault="00D37705" w:rsidP="00D37705">
            <w:pPr>
              <w:ind w:right="-91"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да Новосибирска – главный архитектор города.</w:t>
            </w:r>
          </w:p>
        </w:tc>
      </w:tr>
    </w:tbl>
    <w:p w:rsidR="00D37705" w:rsidRPr="00CA65A1" w:rsidRDefault="00D37705" w:rsidP="00D37705">
      <w:pPr>
        <w:ind w:firstLine="700"/>
        <w:rPr>
          <w:szCs w:val="28"/>
        </w:rPr>
      </w:pPr>
      <w:r w:rsidRPr="00CA65A1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Pr="00CA65A1">
        <w:rPr>
          <w:szCs w:val="28"/>
        </w:rPr>
        <w:t>ogalimova@admnsk.ru</w:t>
      </w:r>
      <w:proofErr w:type="spellEnd"/>
      <w:r w:rsidRPr="00CA65A1">
        <w:rPr>
          <w:szCs w:val="28"/>
        </w:rPr>
        <w:t>, контактный телефон: 227-54-18.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«О проекте</w:t>
      </w:r>
      <w:r>
        <w:rPr>
          <w:szCs w:val="28"/>
        </w:rPr>
        <w:t xml:space="preserve"> планировки</w:t>
      </w:r>
      <w:r w:rsidRPr="00CA65A1">
        <w:rPr>
          <w:szCs w:val="28"/>
        </w:rPr>
        <w:t xml:space="preserve"> </w:t>
      </w:r>
      <w:r>
        <w:rPr>
          <w:szCs w:val="28"/>
        </w:rPr>
        <w:t xml:space="preserve">и проектах межевания </w:t>
      </w:r>
      <w:r w:rsidRPr="003D2262">
        <w:rPr>
          <w:szCs w:val="28"/>
        </w:rPr>
        <w:t>терр</w:t>
      </w:r>
      <w:r w:rsidRPr="003D2262">
        <w:rPr>
          <w:szCs w:val="28"/>
        </w:rPr>
        <w:t>и</w:t>
      </w:r>
      <w:r w:rsidRPr="003D2262">
        <w:rPr>
          <w:szCs w:val="28"/>
        </w:rPr>
        <w:t xml:space="preserve">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>
        <w:t xml:space="preserve"> </w:t>
      </w:r>
      <w:r w:rsidRPr="004D6336">
        <w:t>Централ</w:t>
      </w:r>
      <w:r w:rsidRPr="004D6336">
        <w:t>ь</w:t>
      </w:r>
      <w:r w:rsidRPr="004D6336">
        <w:t>ном и Дзержинском районах</w:t>
      </w:r>
      <w:r w:rsidRPr="00CA65A1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проведения публичных слушаний, указанные предложения не подл</w:t>
      </w:r>
      <w:r w:rsidRPr="00CA65A1">
        <w:rPr>
          <w:szCs w:val="28"/>
        </w:rPr>
        <w:t>е</w:t>
      </w:r>
      <w:r w:rsidRPr="00CA65A1">
        <w:rPr>
          <w:szCs w:val="28"/>
        </w:rPr>
        <w:t>жат анализу экспертами, но могут быть учтены при доработке проекта.</w:t>
      </w:r>
    </w:p>
    <w:p w:rsidR="00D37705" w:rsidRPr="00CA65A1" w:rsidRDefault="00D37705" w:rsidP="00D37705">
      <w:pPr>
        <w:autoSpaceDE w:val="0"/>
        <w:autoSpaceDN w:val="0"/>
        <w:adjustRightInd w:val="0"/>
        <w:rPr>
          <w:szCs w:val="28"/>
        </w:rPr>
      </w:pPr>
      <w:r w:rsidRPr="00CA65A1">
        <w:rPr>
          <w:szCs w:val="28"/>
        </w:rPr>
        <w:t>6. Организационному комитету организовать мероприятия, предусмотре</w:t>
      </w:r>
      <w:r w:rsidRPr="00CA65A1">
        <w:rPr>
          <w:szCs w:val="28"/>
        </w:rPr>
        <w:t>н</w:t>
      </w:r>
      <w:r w:rsidRPr="00CA65A1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 о проекте</w:t>
      </w:r>
      <w:r>
        <w:rPr>
          <w:szCs w:val="28"/>
        </w:rPr>
        <w:t xml:space="preserve"> планировки</w:t>
      </w:r>
      <w:r w:rsidRPr="00CA65A1">
        <w:rPr>
          <w:szCs w:val="28"/>
        </w:rPr>
        <w:t xml:space="preserve"> </w:t>
      </w:r>
      <w:r>
        <w:rPr>
          <w:szCs w:val="28"/>
        </w:rPr>
        <w:t>и проектах м</w:t>
      </w:r>
      <w:r>
        <w:rPr>
          <w:szCs w:val="28"/>
        </w:rPr>
        <w:t>е</w:t>
      </w:r>
      <w:r>
        <w:rPr>
          <w:szCs w:val="28"/>
        </w:rPr>
        <w:lastRenderedPageBreak/>
        <w:t xml:space="preserve">жевания </w:t>
      </w:r>
      <w:r w:rsidRPr="003D2262">
        <w:rPr>
          <w:szCs w:val="28"/>
        </w:rPr>
        <w:t xml:space="preserve">территории,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>
        <w:t xml:space="preserve"> </w:t>
      </w:r>
      <w:r w:rsidRPr="004D6336">
        <w:t>Центральном и Дзержинском районах</w:t>
      </w:r>
      <w:r w:rsidRPr="00CA65A1">
        <w:rPr>
          <w:szCs w:val="28"/>
        </w:rPr>
        <w:t>.</w:t>
      </w:r>
    </w:p>
    <w:p w:rsidR="00D37705" w:rsidRPr="007158B2" w:rsidRDefault="00D37705" w:rsidP="00D37705">
      <w:pPr>
        <w:rPr>
          <w:szCs w:val="28"/>
        </w:rPr>
      </w:pPr>
      <w:r w:rsidRPr="007158B2">
        <w:rPr>
          <w:szCs w:val="28"/>
        </w:rPr>
        <w:t>7. Возложить на Тимонов</w:t>
      </w:r>
      <w:r>
        <w:rPr>
          <w:szCs w:val="28"/>
        </w:rPr>
        <w:t>а</w:t>
      </w:r>
      <w:r w:rsidRPr="007158B2">
        <w:rPr>
          <w:szCs w:val="28"/>
        </w:rPr>
        <w:t xml:space="preserve"> Виктор</w:t>
      </w:r>
      <w:r>
        <w:rPr>
          <w:szCs w:val="28"/>
        </w:rPr>
        <w:t>а</w:t>
      </w:r>
      <w:r w:rsidRPr="007158B2">
        <w:rPr>
          <w:szCs w:val="28"/>
        </w:rPr>
        <w:t xml:space="preserve"> Александрович</w:t>
      </w:r>
      <w:r>
        <w:rPr>
          <w:szCs w:val="28"/>
        </w:rPr>
        <w:t>а</w:t>
      </w:r>
      <w:r w:rsidRPr="007158B2">
        <w:rPr>
          <w:szCs w:val="28"/>
        </w:rPr>
        <w:t>, заместител</w:t>
      </w:r>
      <w:r>
        <w:rPr>
          <w:szCs w:val="28"/>
        </w:rPr>
        <w:t xml:space="preserve">я </w:t>
      </w:r>
      <w:r w:rsidRPr="007158B2">
        <w:rPr>
          <w:szCs w:val="28"/>
        </w:rPr>
        <w:t>начальн</w:t>
      </w:r>
      <w:r w:rsidRPr="007158B2">
        <w:rPr>
          <w:szCs w:val="28"/>
        </w:rPr>
        <w:t>и</w:t>
      </w:r>
      <w:r w:rsidRPr="007158B2">
        <w:rPr>
          <w:szCs w:val="28"/>
        </w:rPr>
        <w:t>ка департамента строительства и архитектуры мэрии города Новосибирска – главн</w:t>
      </w:r>
      <w:r>
        <w:rPr>
          <w:szCs w:val="28"/>
        </w:rPr>
        <w:t>ого</w:t>
      </w:r>
      <w:r w:rsidRPr="007158B2">
        <w:rPr>
          <w:szCs w:val="28"/>
        </w:rPr>
        <w:t xml:space="preserve"> архитектор</w:t>
      </w:r>
      <w:r>
        <w:rPr>
          <w:szCs w:val="28"/>
        </w:rPr>
        <w:t>а</w:t>
      </w:r>
      <w:r w:rsidRPr="007158B2">
        <w:rPr>
          <w:szCs w:val="28"/>
        </w:rPr>
        <w:t xml:space="preserve"> города, ответственность за организацию и проведение пе</w:t>
      </w:r>
      <w:r w:rsidRPr="007158B2">
        <w:rPr>
          <w:szCs w:val="28"/>
        </w:rPr>
        <w:t>р</w:t>
      </w:r>
      <w:r w:rsidRPr="007158B2">
        <w:rPr>
          <w:szCs w:val="28"/>
        </w:rPr>
        <w:t>вого заседания организационного комитета.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CA65A1">
        <w:rPr>
          <w:szCs w:val="28"/>
        </w:rPr>
        <w:t>разместить постановление</w:t>
      </w:r>
      <w:proofErr w:type="gramEnd"/>
      <w:r w:rsidRPr="00CA65A1">
        <w:rPr>
          <w:szCs w:val="28"/>
        </w:rPr>
        <w:t xml:space="preserve"> и информационное сообщение о проведении публи</w:t>
      </w:r>
      <w:r w:rsidRPr="00CA65A1">
        <w:rPr>
          <w:szCs w:val="28"/>
        </w:rPr>
        <w:t>ч</w:t>
      </w:r>
      <w:r w:rsidRPr="00CA65A1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CA65A1">
        <w:rPr>
          <w:szCs w:val="28"/>
        </w:rPr>
        <w:t>о</w:t>
      </w:r>
      <w:r w:rsidRPr="00CA65A1">
        <w:rPr>
          <w:szCs w:val="28"/>
        </w:rPr>
        <w:t>ведении публичных слушаний.</w:t>
      </w:r>
    </w:p>
    <w:p w:rsidR="00D37705" w:rsidRPr="00CA65A1" w:rsidRDefault="00D37705" w:rsidP="00D37705">
      <w:pPr>
        <w:rPr>
          <w:szCs w:val="28"/>
        </w:rPr>
      </w:pPr>
      <w:r w:rsidRPr="00CA65A1">
        <w:rPr>
          <w:szCs w:val="28"/>
        </w:rPr>
        <w:t>10. </w:t>
      </w:r>
      <w:proofErr w:type="gramStart"/>
      <w:r w:rsidRPr="00CA65A1">
        <w:rPr>
          <w:szCs w:val="28"/>
        </w:rPr>
        <w:t>Контроль за</w:t>
      </w:r>
      <w:proofErr w:type="gramEnd"/>
      <w:r w:rsidRPr="00CA65A1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A50F0" w:rsidRPr="007A50F0" w:rsidTr="000C4393">
        <w:tc>
          <w:tcPr>
            <w:tcW w:w="6946" w:type="dxa"/>
          </w:tcPr>
          <w:p w:rsidR="007A50F0" w:rsidRPr="007A50F0" w:rsidRDefault="007A50F0" w:rsidP="007A50F0">
            <w:pPr>
              <w:spacing w:before="600" w:line="240" w:lineRule="atLeast"/>
              <w:ind w:firstLine="0"/>
              <w:rPr>
                <w:szCs w:val="28"/>
              </w:rPr>
            </w:pPr>
            <w:r w:rsidRPr="007A50F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A50F0" w:rsidRPr="007A50F0" w:rsidRDefault="007A50F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A50F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37705" w:rsidRPr="00CA65A1" w:rsidRDefault="00D37705" w:rsidP="00D37705">
      <w:pPr>
        <w:ind w:firstLine="0"/>
        <w:rPr>
          <w:szCs w:val="28"/>
        </w:rPr>
      </w:pPr>
    </w:p>
    <w:p w:rsidR="00D37705" w:rsidRPr="00CA65A1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D37705" w:rsidRDefault="00D37705" w:rsidP="00D37705">
      <w:pPr>
        <w:ind w:firstLine="0"/>
        <w:rPr>
          <w:szCs w:val="28"/>
        </w:rPr>
      </w:pPr>
    </w:p>
    <w:p w:rsidR="007A50F0" w:rsidRDefault="007A50F0" w:rsidP="00D37705">
      <w:pPr>
        <w:ind w:firstLine="0"/>
        <w:rPr>
          <w:szCs w:val="28"/>
        </w:rPr>
      </w:pPr>
    </w:p>
    <w:p w:rsidR="00860323" w:rsidRDefault="00860323" w:rsidP="00D37705">
      <w:pPr>
        <w:ind w:firstLine="0"/>
        <w:rPr>
          <w:szCs w:val="28"/>
        </w:rPr>
      </w:pPr>
    </w:p>
    <w:p w:rsidR="00860323" w:rsidRDefault="00860323" w:rsidP="00D37705">
      <w:pPr>
        <w:ind w:firstLine="0"/>
        <w:rPr>
          <w:szCs w:val="28"/>
        </w:rPr>
      </w:pPr>
    </w:p>
    <w:p w:rsidR="00860323" w:rsidRDefault="00860323" w:rsidP="00D37705">
      <w:pPr>
        <w:ind w:firstLine="0"/>
        <w:rPr>
          <w:szCs w:val="28"/>
        </w:rPr>
      </w:pPr>
    </w:p>
    <w:p w:rsidR="00860323" w:rsidRDefault="00860323" w:rsidP="00D37705">
      <w:pPr>
        <w:ind w:firstLine="0"/>
        <w:rPr>
          <w:szCs w:val="28"/>
        </w:rPr>
      </w:pPr>
    </w:p>
    <w:p w:rsidR="00860323" w:rsidRDefault="00860323" w:rsidP="00D37705">
      <w:pPr>
        <w:ind w:firstLine="0"/>
        <w:rPr>
          <w:szCs w:val="28"/>
        </w:rPr>
      </w:pPr>
    </w:p>
    <w:p w:rsidR="00D37705" w:rsidRPr="00CA65A1" w:rsidRDefault="00D37705" w:rsidP="00D37705">
      <w:pPr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Кучинская</w:t>
      </w:r>
    </w:p>
    <w:p w:rsidR="00D37705" w:rsidRPr="00CA65A1" w:rsidRDefault="00D37705" w:rsidP="00D37705">
      <w:pPr>
        <w:tabs>
          <w:tab w:val="left" w:pos="2545"/>
        </w:tabs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2275337</w:t>
      </w:r>
    </w:p>
    <w:p w:rsidR="00D37705" w:rsidRPr="00CA65A1" w:rsidRDefault="00D37705" w:rsidP="00D37705">
      <w:pPr>
        <w:ind w:firstLine="0"/>
        <w:rPr>
          <w:sz w:val="24"/>
          <w:szCs w:val="28"/>
        </w:rPr>
      </w:pPr>
      <w:r w:rsidRPr="00CA65A1">
        <w:rPr>
          <w:sz w:val="24"/>
          <w:szCs w:val="28"/>
        </w:rPr>
        <w:t>ГУАиГ</w:t>
      </w:r>
    </w:p>
    <w:p w:rsidR="00D37705" w:rsidRPr="00CA65A1" w:rsidRDefault="00D37705" w:rsidP="00D37705">
      <w:pPr>
        <w:ind w:firstLine="0"/>
        <w:rPr>
          <w:szCs w:val="28"/>
        </w:rPr>
        <w:sectPr w:rsidR="00D37705" w:rsidRPr="00CA65A1" w:rsidSect="00860323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567" w:footer="284" w:gutter="0"/>
          <w:pgNumType w:start="1"/>
          <w:cols w:space="720"/>
          <w:titlePg/>
          <w:docGrid w:linePitch="381"/>
        </w:sectPr>
      </w:pP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lastRenderedPageBreak/>
        <w:t>Приложение</w:t>
      </w: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к постановлению мэрии</w:t>
      </w: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города Новосибирска</w:t>
      </w:r>
    </w:p>
    <w:p w:rsidR="00D37705" w:rsidRPr="00113B18" w:rsidRDefault="00D37705" w:rsidP="00D37705">
      <w:pPr>
        <w:ind w:left="6237" w:firstLine="0"/>
        <w:rPr>
          <w:szCs w:val="28"/>
          <w:u w:val="single"/>
        </w:rPr>
      </w:pPr>
      <w:r w:rsidRPr="00113B18">
        <w:rPr>
          <w:szCs w:val="28"/>
        </w:rPr>
        <w:t xml:space="preserve">от </w:t>
      </w:r>
      <w:r w:rsidR="00783213">
        <w:rPr>
          <w:szCs w:val="28"/>
          <w:u w:val="single"/>
        </w:rPr>
        <w:t>30.10.2017</w:t>
      </w:r>
      <w:r w:rsidRPr="00113B18">
        <w:rPr>
          <w:szCs w:val="28"/>
        </w:rPr>
        <w:t xml:space="preserve"> № </w:t>
      </w:r>
      <w:r w:rsidR="00783213">
        <w:rPr>
          <w:szCs w:val="28"/>
          <w:u w:val="single"/>
        </w:rPr>
        <w:t>4904</w:t>
      </w:r>
    </w:p>
    <w:p w:rsidR="00D37705" w:rsidRPr="00113B18" w:rsidRDefault="00D37705" w:rsidP="00D37705">
      <w:pPr>
        <w:ind w:left="6237" w:firstLine="0"/>
        <w:rPr>
          <w:szCs w:val="28"/>
        </w:rPr>
      </w:pP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Проект постановления мэрии</w:t>
      </w:r>
    </w:p>
    <w:p w:rsidR="00D37705" w:rsidRPr="00113B18" w:rsidRDefault="00D37705" w:rsidP="00D37705">
      <w:pPr>
        <w:ind w:left="6237" w:firstLine="0"/>
        <w:rPr>
          <w:szCs w:val="28"/>
        </w:rPr>
      </w:pPr>
      <w:r w:rsidRPr="00113B18">
        <w:rPr>
          <w:szCs w:val="28"/>
        </w:rPr>
        <w:t>города Новосибирска</w:t>
      </w:r>
    </w:p>
    <w:p w:rsidR="00D37705" w:rsidRPr="00113B18" w:rsidRDefault="00D37705" w:rsidP="00D37705">
      <w:pPr>
        <w:tabs>
          <w:tab w:val="left" w:pos="6663"/>
        </w:tabs>
        <w:ind w:left="6237" w:firstLine="0"/>
        <w:rPr>
          <w:szCs w:val="28"/>
        </w:rPr>
      </w:pPr>
    </w:p>
    <w:p w:rsidR="00D37705" w:rsidRPr="00113B18" w:rsidRDefault="00D37705" w:rsidP="00D37705">
      <w:pPr>
        <w:tabs>
          <w:tab w:val="left" w:pos="6663"/>
        </w:tabs>
        <w:ind w:firstLine="0"/>
        <w:rPr>
          <w:szCs w:val="28"/>
        </w:rPr>
      </w:pPr>
    </w:p>
    <w:tbl>
      <w:tblPr>
        <w:tblW w:w="6663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D37705" w:rsidRPr="00113B18" w:rsidTr="00D37705">
        <w:trPr>
          <w:trHeight w:val="583"/>
        </w:trPr>
        <w:tc>
          <w:tcPr>
            <w:tcW w:w="6663" w:type="dxa"/>
          </w:tcPr>
          <w:p w:rsidR="00D37705" w:rsidRPr="00113B18" w:rsidRDefault="00D37705" w:rsidP="00D37705">
            <w:pPr>
              <w:suppressAutoHyphens/>
              <w:ind w:left="34" w:firstLine="0"/>
              <w:rPr>
                <w:szCs w:val="28"/>
              </w:rPr>
            </w:pPr>
            <w:r w:rsidRPr="00113B18">
              <w:rPr>
                <w:szCs w:val="28"/>
              </w:rPr>
              <w:t>О проекте планировки и проектах межевания территории, прилегающей к парку культуры и отдыха «Березовая роща», в Центральном и Дзержинском районах</w:t>
            </w:r>
          </w:p>
        </w:tc>
      </w:tr>
    </w:tbl>
    <w:p w:rsidR="00D37705" w:rsidRPr="00113B18" w:rsidRDefault="00D37705" w:rsidP="00D37705">
      <w:pPr>
        <w:tabs>
          <w:tab w:val="left" w:pos="360"/>
        </w:tabs>
        <w:contextualSpacing/>
        <w:rPr>
          <w:szCs w:val="28"/>
        </w:rPr>
      </w:pPr>
    </w:p>
    <w:p w:rsidR="00D37705" w:rsidRPr="00113B18" w:rsidRDefault="00D37705" w:rsidP="00D37705">
      <w:pPr>
        <w:ind w:left="35" w:firstLine="674"/>
        <w:rPr>
          <w:szCs w:val="28"/>
        </w:rPr>
      </w:pPr>
    </w:p>
    <w:p w:rsidR="00D37705" w:rsidRPr="00113B18" w:rsidRDefault="00D37705" w:rsidP="00484D80">
      <w:pPr>
        <w:suppressAutoHyphens/>
        <w:ind w:left="34" w:firstLine="675"/>
        <w:rPr>
          <w:szCs w:val="28"/>
        </w:rPr>
      </w:pPr>
      <w:proofErr w:type="gramStart"/>
      <w:r w:rsidRPr="00113B18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постановлением мэрии города Новосибирска от 13.12.2016 № 5705 «О подготовке проекта планировки</w:t>
      </w:r>
      <w:proofErr w:type="gramEnd"/>
      <w:r w:rsidRPr="00113B18">
        <w:rPr>
          <w:szCs w:val="28"/>
        </w:rPr>
        <w:t xml:space="preserve"> и проектов межевания территории, прилегающей к парку культуры и отдыха «Березовая роща», в Центральном и Дзержинском районах», руководствуясь Уставом города Новосибирска, ПОСТАНОВЛЯЮ:</w:t>
      </w:r>
    </w:p>
    <w:p w:rsidR="00D37705" w:rsidRPr="00113B18" w:rsidRDefault="00D37705" w:rsidP="00D37705">
      <w:pPr>
        <w:ind w:left="35" w:firstLine="674"/>
        <w:rPr>
          <w:szCs w:val="28"/>
        </w:rPr>
      </w:pPr>
      <w:r w:rsidRPr="00113B18">
        <w:rPr>
          <w:szCs w:val="28"/>
        </w:rPr>
        <w:t>1. Утвердить проект планировки территории, прилегающей к парку культ</w:t>
      </w:r>
      <w:r w:rsidRPr="00113B18">
        <w:rPr>
          <w:szCs w:val="28"/>
        </w:rPr>
        <w:t>у</w:t>
      </w:r>
      <w:r w:rsidRPr="00113B18">
        <w:rPr>
          <w:szCs w:val="28"/>
        </w:rPr>
        <w:t>ры и отдыха «Березовая роща», в Центральном и Дзержинском районах (прил</w:t>
      </w:r>
      <w:r w:rsidRPr="00113B18">
        <w:rPr>
          <w:szCs w:val="28"/>
        </w:rPr>
        <w:t>о</w:t>
      </w:r>
      <w:r w:rsidRPr="00113B18">
        <w:rPr>
          <w:szCs w:val="28"/>
        </w:rPr>
        <w:t>жение 1).</w:t>
      </w:r>
    </w:p>
    <w:p w:rsidR="00BB4951" w:rsidRDefault="00D37705" w:rsidP="00D37705">
      <w:pPr>
        <w:ind w:left="35" w:firstLine="674"/>
        <w:rPr>
          <w:szCs w:val="28"/>
        </w:rPr>
      </w:pPr>
      <w:r w:rsidRPr="00113B18">
        <w:rPr>
          <w:szCs w:val="28"/>
        </w:rPr>
        <w:t>2. </w:t>
      </w:r>
      <w:r w:rsidR="00BB4951" w:rsidRPr="00113B18">
        <w:rPr>
          <w:szCs w:val="28"/>
        </w:rPr>
        <w:t>Утв</w:t>
      </w:r>
      <w:r w:rsidR="00424B11">
        <w:rPr>
          <w:szCs w:val="28"/>
        </w:rPr>
        <w:t xml:space="preserve">ердить проект межевания кварталов </w:t>
      </w:r>
      <w:r w:rsidR="00BB4951" w:rsidRPr="00C03E4F">
        <w:rPr>
          <w:szCs w:val="28"/>
        </w:rPr>
        <w:t>030.01.0</w:t>
      </w:r>
      <w:r w:rsidR="00BB4951">
        <w:rPr>
          <w:szCs w:val="28"/>
        </w:rPr>
        <w:t>1</w:t>
      </w:r>
      <w:r w:rsidR="00BB4951" w:rsidRPr="00C03E4F">
        <w:rPr>
          <w:szCs w:val="28"/>
        </w:rPr>
        <w:t>.0</w:t>
      </w:r>
      <w:r w:rsidR="00BB4951">
        <w:rPr>
          <w:szCs w:val="28"/>
        </w:rPr>
        <w:t>1</w:t>
      </w:r>
      <w:r w:rsidR="00424B11">
        <w:rPr>
          <w:szCs w:val="28"/>
        </w:rPr>
        <w:t>, 030.01.01.07</w:t>
      </w:r>
      <w:r w:rsidR="00BB4951">
        <w:rPr>
          <w:szCs w:val="28"/>
        </w:rPr>
        <w:t xml:space="preserve"> </w:t>
      </w:r>
      <w:r w:rsidR="00BB4951" w:rsidRPr="00C03E4F">
        <w:rPr>
          <w:szCs w:val="28"/>
        </w:rPr>
        <w:t>в г</w:t>
      </w:r>
      <w:r w:rsidR="00BB4951" w:rsidRPr="00113B18">
        <w:rPr>
          <w:szCs w:val="28"/>
        </w:rPr>
        <w:t>р</w:t>
      </w:r>
      <w:r w:rsidR="00BB4951" w:rsidRPr="00113B18">
        <w:rPr>
          <w:szCs w:val="28"/>
        </w:rPr>
        <w:t>а</w:t>
      </w:r>
      <w:r w:rsidR="00BB4951" w:rsidRPr="00113B18">
        <w:rPr>
          <w:szCs w:val="28"/>
        </w:rPr>
        <w:t>ницах планировки территории, прилегающей к парку культуры и отдыха «Берез</w:t>
      </w:r>
      <w:r w:rsidR="00BB4951" w:rsidRPr="00113B18">
        <w:rPr>
          <w:szCs w:val="28"/>
        </w:rPr>
        <w:t>о</w:t>
      </w:r>
      <w:r w:rsidR="00BB4951" w:rsidRPr="00113B18">
        <w:rPr>
          <w:szCs w:val="28"/>
        </w:rPr>
        <w:t xml:space="preserve">вая роща», в Центральном и Дзержинском районах </w:t>
      </w:r>
      <w:r w:rsidR="00BB4951">
        <w:rPr>
          <w:szCs w:val="28"/>
        </w:rPr>
        <w:t>(</w:t>
      </w:r>
      <w:r w:rsidR="00BB4951" w:rsidRPr="00113B18">
        <w:rPr>
          <w:szCs w:val="28"/>
        </w:rPr>
        <w:t>приложение 2)</w:t>
      </w:r>
      <w:r w:rsidR="00BB4951">
        <w:rPr>
          <w:szCs w:val="28"/>
        </w:rPr>
        <w:t>.</w:t>
      </w:r>
    </w:p>
    <w:p w:rsidR="00BB4951" w:rsidRDefault="00BB4951" w:rsidP="00D37705">
      <w:pPr>
        <w:ind w:left="35" w:firstLine="674"/>
        <w:rPr>
          <w:szCs w:val="28"/>
        </w:rPr>
      </w:pPr>
      <w:r>
        <w:rPr>
          <w:szCs w:val="28"/>
        </w:rPr>
        <w:t>3. </w:t>
      </w:r>
      <w:r w:rsidRPr="00113B18">
        <w:rPr>
          <w:szCs w:val="28"/>
        </w:rPr>
        <w:t>Утвердить проект межевания квартала</w:t>
      </w:r>
      <w:r>
        <w:rPr>
          <w:szCs w:val="28"/>
        </w:rPr>
        <w:t xml:space="preserve"> </w:t>
      </w:r>
      <w:r w:rsidRPr="00C03E4F">
        <w:rPr>
          <w:szCs w:val="28"/>
        </w:rPr>
        <w:t>030.01.02.0</w:t>
      </w:r>
      <w:r w:rsidR="006374E3">
        <w:rPr>
          <w:szCs w:val="28"/>
        </w:rPr>
        <w:t>2</w:t>
      </w:r>
      <w:r>
        <w:rPr>
          <w:szCs w:val="28"/>
        </w:rPr>
        <w:t xml:space="preserve"> </w:t>
      </w:r>
      <w:r w:rsidRPr="00C03E4F">
        <w:rPr>
          <w:szCs w:val="28"/>
        </w:rPr>
        <w:t>в г</w:t>
      </w:r>
      <w:r w:rsidRPr="00113B18">
        <w:rPr>
          <w:szCs w:val="28"/>
        </w:rPr>
        <w:t>раницах планиро</w:t>
      </w:r>
      <w:r w:rsidRPr="00113B18">
        <w:rPr>
          <w:szCs w:val="28"/>
        </w:rPr>
        <w:t>в</w:t>
      </w:r>
      <w:r w:rsidRPr="00113B18">
        <w:rPr>
          <w:szCs w:val="28"/>
        </w:rPr>
        <w:t xml:space="preserve">ки территории, прилегающей к парку культуры и отдыха «Березовая роща», в Центральном и Дзержинском районах </w:t>
      </w:r>
      <w:r>
        <w:rPr>
          <w:szCs w:val="28"/>
        </w:rPr>
        <w:t>(</w:t>
      </w:r>
      <w:r w:rsidRPr="00113B18">
        <w:rPr>
          <w:szCs w:val="28"/>
        </w:rPr>
        <w:t>приложение </w:t>
      </w:r>
      <w:r>
        <w:rPr>
          <w:szCs w:val="28"/>
        </w:rPr>
        <w:t>3</w:t>
      </w:r>
      <w:r w:rsidRPr="00113B18">
        <w:rPr>
          <w:szCs w:val="28"/>
        </w:rPr>
        <w:t>)</w:t>
      </w:r>
      <w:r>
        <w:rPr>
          <w:szCs w:val="28"/>
        </w:rPr>
        <w:t>.</w:t>
      </w:r>
    </w:p>
    <w:p w:rsidR="00632016" w:rsidRDefault="00BB4951" w:rsidP="00D37705">
      <w:pPr>
        <w:ind w:left="35" w:firstLine="674"/>
        <w:rPr>
          <w:szCs w:val="28"/>
        </w:rPr>
      </w:pPr>
      <w:r>
        <w:rPr>
          <w:szCs w:val="28"/>
        </w:rPr>
        <w:t>4. </w:t>
      </w:r>
      <w:r w:rsidR="00632016" w:rsidRPr="00113B18">
        <w:rPr>
          <w:szCs w:val="28"/>
        </w:rPr>
        <w:t>Утвердить проект межевания квартала</w:t>
      </w:r>
      <w:r w:rsidR="00632016">
        <w:rPr>
          <w:szCs w:val="28"/>
        </w:rPr>
        <w:t xml:space="preserve"> </w:t>
      </w:r>
      <w:r w:rsidR="00632016" w:rsidRPr="00C03E4F">
        <w:rPr>
          <w:szCs w:val="28"/>
        </w:rPr>
        <w:t>030.01.02.0</w:t>
      </w:r>
      <w:r w:rsidR="00632016">
        <w:rPr>
          <w:szCs w:val="28"/>
        </w:rPr>
        <w:t>3</w:t>
      </w:r>
      <w:r w:rsidR="00632016" w:rsidRPr="00C03E4F">
        <w:rPr>
          <w:szCs w:val="28"/>
        </w:rPr>
        <w:t xml:space="preserve"> в г</w:t>
      </w:r>
      <w:r w:rsidR="00632016" w:rsidRPr="00113B18">
        <w:rPr>
          <w:szCs w:val="28"/>
        </w:rPr>
        <w:t>раницах планиро</w:t>
      </w:r>
      <w:r w:rsidR="00632016" w:rsidRPr="00113B18">
        <w:rPr>
          <w:szCs w:val="28"/>
        </w:rPr>
        <w:t>в</w:t>
      </w:r>
      <w:r w:rsidR="00632016" w:rsidRPr="00113B18">
        <w:rPr>
          <w:szCs w:val="28"/>
        </w:rPr>
        <w:t xml:space="preserve">ки территории, прилегающей к парку культуры и отдыха «Березовая роща», в Центральном и Дзержинском районах </w:t>
      </w:r>
      <w:r w:rsidR="00632016">
        <w:rPr>
          <w:szCs w:val="28"/>
        </w:rPr>
        <w:t>(</w:t>
      </w:r>
      <w:r w:rsidR="00632016" w:rsidRPr="00113B18">
        <w:rPr>
          <w:szCs w:val="28"/>
        </w:rPr>
        <w:t>приложение </w:t>
      </w:r>
      <w:r w:rsidR="00632016">
        <w:rPr>
          <w:szCs w:val="28"/>
        </w:rPr>
        <w:t>4</w:t>
      </w:r>
      <w:r w:rsidR="00632016" w:rsidRPr="00113B18">
        <w:rPr>
          <w:szCs w:val="28"/>
        </w:rPr>
        <w:t>).</w:t>
      </w:r>
    </w:p>
    <w:p w:rsidR="00D37705" w:rsidRPr="00113B18" w:rsidRDefault="00632016" w:rsidP="00D37705">
      <w:pPr>
        <w:ind w:left="35" w:firstLine="674"/>
        <w:rPr>
          <w:szCs w:val="28"/>
        </w:rPr>
      </w:pPr>
      <w:r>
        <w:rPr>
          <w:szCs w:val="28"/>
        </w:rPr>
        <w:t>5</w:t>
      </w:r>
      <w:r w:rsidRPr="00113B18">
        <w:rPr>
          <w:szCs w:val="28"/>
        </w:rPr>
        <w:t>. </w:t>
      </w:r>
      <w:r w:rsidR="00D37705" w:rsidRPr="00113B18">
        <w:rPr>
          <w:szCs w:val="28"/>
        </w:rPr>
        <w:t>Утвердить проект межевания квартала</w:t>
      </w:r>
      <w:r w:rsidR="00D37705">
        <w:rPr>
          <w:szCs w:val="28"/>
        </w:rPr>
        <w:t xml:space="preserve"> </w:t>
      </w:r>
      <w:r w:rsidR="00D37705" w:rsidRPr="00C03E4F">
        <w:rPr>
          <w:szCs w:val="28"/>
        </w:rPr>
        <w:t>030.0</w:t>
      </w:r>
      <w:r>
        <w:rPr>
          <w:szCs w:val="28"/>
        </w:rPr>
        <w:t>2</w:t>
      </w:r>
      <w:r w:rsidR="00D37705" w:rsidRPr="00C03E4F">
        <w:rPr>
          <w:szCs w:val="28"/>
        </w:rPr>
        <w:t>.0</w:t>
      </w:r>
      <w:r>
        <w:rPr>
          <w:szCs w:val="28"/>
        </w:rPr>
        <w:t>1</w:t>
      </w:r>
      <w:r w:rsidR="00D37705" w:rsidRPr="00C03E4F">
        <w:rPr>
          <w:szCs w:val="28"/>
        </w:rPr>
        <w:t>.0</w:t>
      </w:r>
      <w:r w:rsidR="00821A47">
        <w:rPr>
          <w:szCs w:val="28"/>
        </w:rPr>
        <w:t>5</w:t>
      </w:r>
      <w:r w:rsidR="00D37705" w:rsidRPr="00C03E4F">
        <w:rPr>
          <w:szCs w:val="28"/>
        </w:rPr>
        <w:t xml:space="preserve"> в г</w:t>
      </w:r>
      <w:r w:rsidR="00D37705" w:rsidRPr="00113B18">
        <w:rPr>
          <w:szCs w:val="28"/>
        </w:rPr>
        <w:t>раницах планиро</w:t>
      </w:r>
      <w:r w:rsidR="00D37705" w:rsidRPr="00113B18">
        <w:rPr>
          <w:szCs w:val="28"/>
        </w:rPr>
        <w:t>в</w:t>
      </w:r>
      <w:r w:rsidR="00D37705" w:rsidRPr="00113B18">
        <w:rPr>
          <w:szCs w:val="28"/>
        </w:rPr>
        <w:t xml:space="preserve">ки территории, прилегающей к парку культуры и отдыха «Березовая роща», в Центральном и Дзержинском районах </w:t>
      </w:r>
      <w:r w:rsidR="00D37705">
        <w:rPr>
          <w:szCs w:val="28"/>
        </w:rPr>
        <w:t>(</w:t>
      </w:r>
      <w:r w:rsidR="00D37705" w:rsidRPr="00113B18">
        <w:rPr>
          <w:szCs w:val="28"/>
        </w:rPr>
        <w:t>приложение </w:t>
      </w:r>
      <w:r w:rsidR="0036435F">
        <w:rPr>
          <w:szCs w:val="28"/>
        </w:rPr>
        <w:t>5</w:t>
      </w:r>
      <w:r w:rsidR="00D37705" w:rsidRPr="00113B18">
        <w:rPr>
          <w:szCs w:val="28"/>
        </w:rPr>
        <w:t>).</w:t>
      </w:r>
    </w:p>
    <w:p w:rsidR="006F4E00" w:rsidRPr="00113B18" w:rsidRDefault="00632016" w:rsidP="006F4E00">
      <w:pPr>
        <w:ind w:left="35" w:firstLine="674"/>
        <w:rPr>
          <w:szCs w:val="28"/>
        </w:rPr>
      </w:pPr>
      <w:r>
        <w:rPr>
          <w:szCs w:val="28"/>
        </w:rPr>
        <w:t>6</w:t>
      </w:r>
      <w:r w:rsidRPr="00113B18">
        <w:rPr>
          <w:szCs w:val="28"/>
        </w:rPr>
        <w:t>. </w:t>
      </w:r>
      <w:r w:rsidR="006F4E00" w:rsidRPr="00113B18">
        <w:rPr>
          <w:szCs w:val="28"/>
        </w:rPr>
        <w:t>Утвердить проект межевания квартала</w:t>
      </w:r>
      <w:r w:rsidR="006F4E00">
        <w:rPr>
          <w:szCs w:val="28"/>
        </w:rPr>
        <w:t xml:space="preserve"> </w:t>
      </w:r>
      <w:r w:rsidR="006F4E00" w:rsidRPr="00821A47">
        <w:rPr>
          <w:szCs w:val="28"/>
        </w:rPr>
        <w:t>030.0</w:t>
      </w:r>
      <w:r>
        <w:rPr>
          <w:szCs w:val="28"/>
        </w:rPr>
        <w:t>2</w:t>
      </w:r>
      <w:r w:rsidR="006F4E00" w:rsidRPr="00821A47">
        <w:rPr>
          <w:szCs w:val="28"/>
        </w:rPr>
        <w:t>.0</w:t>
      </w:r>
      <w:r>
        <w:rPr>
          <w:szCs w:val="28"/>
        </w:rPr>
        <w:t>1</w:t>
      </w:r>
      <w:r w:rsidR="006F4E00" w:rsidRPr="00821A47">
        <w:rPr>
          <w:szCs w:val="28"/>
        </w:rPr>
        <w:t>.07 в границах проекта планировки территории, прилегающей к парку культуры и отдыха «Березовая роща», в Центральном и Дзержинском районах</w:t>
      </w:r>
      <w:r w:rsidR="006F4E00" w:rsidRPr="00113B18">
        <w:rPr>
          <w:szCs w:val="28"/>
        </w:rPr>
        <w:t xml:space="preserve"> </w:t>
      </w:r>
      <w:r w:rsidR="006F4E00">
        <w:rPr>
          <w:szCs w:val="28"/>
        </w:rPr>
        <w:t>(</w:t>
      </w:r>
      <w:r w:rsidR="006F4E00" w:rsidRPr="00113B18">
        <w:rPr>
          <w:szCs w:val="28"/>
        </w:rPr>
        <w:t>приложение </w:t>
      </w:r>
      <w:r w:rsidR="0036435F">
        <w:rPr>
          <w:szCs w:val="28"/>
        </w:rPr>
        <w:t>6</w:t>
      </w:r>
      <w:r w:rsidR="006F4E00" w:rsidRPr="00113B18">
        <w:rPr>
          <w:szCs w:val="28"/>
        </w:rPr>
        <w:t>).</w:t>
      </w:r>
    </w:p>
    <w:p w:rsidR="006F4E00" w:rsidRPr="00113B18" w:rsidRDefault="00632016" w:rsidP="006F4E00">
      <w:pPr>
        <w:ind w:left="35" w:firstLine="674"/>
        <w:rPr>
          <w:szCs w:val="28"/>
        </w:rPr>
      </w:pPr>
      <w:r>
        <w:rPr>
          <w:szCs w:val="28"/>
        </w:rPr>
        <w:lastRenderedPageBreak/>
        <w:t>7</w:t>
      </w:r>
      <w:r w:rsidRPr="00113B18">
        <w:rPr>
          <w:szCs w:val="28"/>
        </w:rPr>
        <w:t>. </w:t>
      </w:r>
      <w:r w:rsidR="006F4E00" w:rsidRPr="00113B18">
        <w:rPr>
          <w:szCs w:val="28"/>
        </w:rPr>
        <w:t>Утвердить проект межевания квартала</w:t>
      </w:r>
      <w:r w:rsidR="006F4E00">
        <w:rPr>
          <w:szCs w:val="28"/>
        </w:rPr>
        <w:t xml:space="preserve"> </w:t>
      </w:r>
      <w:r w:rsidR="006F4E00" w:rsidRPr="00821A47">
        <w:rPr>
          <w:szCs w:val="28"/>
        </w:rPr>
        <w:t>030.03.01.04 в границах проекта планировки территории, прилегающей к парку культуры и отдых «Березовая р</w:t>
      </w:r>
      <w:r w:rsidR="006F4E00" w:rsidRPr="00821A47">
        <w:rPr>
          <w:szCs w:val="28"/>
        </w:rPr>
        <w:t>о</w:t>
      </w:r>
      <w:r w:rsidR="006F4E00" w:rsidRPr="00821A47">
        <w:rPr>
          <w:szCs w:val="28"/>
        </w:rPr>
        <w:t>ща», в Центральном и Дзержинском районах</w:t>
      </w:r>
      <w:r w:rsidR="006F4E00" w:rsidRPr="00113B18">
        <w:rPr>
          <w:szCs w:val="28"/>
        </w:rPr>
        <w:t xml:space="preserve"> </w:t>
      </w:r>
      <w:r w:rsidR="006F4E00">
        <w:rPr>
          <w:szCs w:val="28"/>
        </w:rPr>
        <w:t>(</w:t>
      </w:r>
      <w:r w:rsidR="00821A47">
        <w:rPr>
          <w:szCs w:val="28"/>
        </w:rPr>
        <w:t>приложение </w:t>
      </w:r>
      <w:r w:rsidR="00DC7B49">
        <w:rPr>
          <w:szCs w:val="28"/>
        </w:rPr>
        <w:t>7</w:t>
      </w:r>
      <w:r w:rsidR="006F4E00" w:rsidRPr="00113B18">
        <w:rPr>
          <w:szCs w:val="28"/>
        </w:rPr>
        <w:t>).</w:t>
      </w:r>
    </w:p>
    <w:p w:rsidR="007A50F0" w:rsidRDefault="00632016" w:rsidP="003A496C">
      <w:pPr>
        <w:ind w:left="35" w:firstLine="674"/>
        <w:rPr>
          <w:szCs w:val="28"/>
        </w:rPr>
      </w:pPr>
      <w:r>
        <w:rPr>
          <w:szCs w:val="28"/>
        </w:rPr>
        <w:t>8</w:t>
      </w:r>
      <w:r w:rsidRPr="00113B18">
        <w:rPr>
          <w:szCs w:val="28"/>
        </w:rPr>
        <w:t>. </w:t>
      </w:r>
      <w:r w:rsidR="003A496C" w:rsidRPr="00113B18">
        <w:rPr>
          <w:szCs w:val="28"/>
        </w:rPr>
        <w:t>Признать утратившим</w:t>
      </w:r>
      <w:r w:rsidR="007A50F0">
        <w:rPr>
          <w:szCs w:val="28"/>
        </w:rPr>
        <w:t>и</w:t>
      </w:r>
      <w:r w:rsidR="003A496C" w:rsidRPr="00113B18">
        <w:rPr>
          <w:szCs w:val="28"/>
        </w:rPr>
        <w:t xml:space="preserve"> силу постановлени</w:t>
      </w:r>
      <w:r w:rsidR="007A50F0">
        <w:rPr>
          <w:szCs w:val="28"/>
        </w:rPr>
        <w:t>я</w:t>
      </w:r>
      <w:r w:rsidR="003A496C" w:rsidRPr="00113B18">
        <w:rPr>
          <w:szCs w:val="28"/>
        </w:rPr>
        <w:t xml:space="preserve"> мэрии города Новосибирска</w:t>
      </w:r>
      <w:r w:rsidR="007A50F0">
        <w:rPr>
          <w:szCs w:val="28"/>
        </w:rPr>
        <w:t>:</w:t>
      </w:r>
      <w:r w:rsidR="003A496C" w:rsidRPr="00113B18">
        <w:rPr>
          <w:szCs w:val="28"/>
        </w:rPr>
        <w:t xml:space="preserve"> </w:t>
      </w:r>
    </w:p>
    <w:p w:rsidR="003A496C" w:rsidRPr="00113B18" w:rsidRDefault="003A496C" w:rsidP="003A496C">
      <w:pPr>
        <w:ind w:left="35" w:firstLine="674"/>
        <w:rPr>
          <w:szCs w:val="28"/>
        </w:rPr>
      </w:pPr>
      <w:r w:rsidRPr="00113B18">
        <w:rPr>
          <w:szCs w:val="28"/>
        </w:rPr>
        <w:t>от 28.09.2015 № 5952 «Об утверждении проекта планировки территории, ограниченной улицами Трикотажной, Фрунзе, Ипподромской и полосой отвода железно</w:t>
      </w:r>
      <w:r w:rsidR="007A50F0">
        <w:rPr>
          <w:szCs w:val="28"/>
        </w:rPr>
        <w:t>й дороги, в Дзержинском районе»;</w:t>
      </w:r>
    </w:p>
    <w:p w:rsidR="00837A2D" w:rsidRDefault="00837A2D" w:rsidP="00D37705">
      <w:pPr>
        <w:ind w:left="35" w:firstLine="674"/>
        <w:rPr>
          <w:szCs w:val="28"/>
        </w:rPr>
      </w:pPr>
      <w:r>
        <w:rPr>
          <w:szCs w:val="28"/>
        </w:rPr>
        <w:t>от 22.04.2016 № 1607 «</w:t>
      </w:r>
      <w:r w:rsidRPr="001A116E">
        <w:rPr>
          <w:szCs w:val="28"/>
        </w:rPr>
        <w:t xml:space="preserve">Об утверждении проекта межевания территории квартала 030.02.01.05 в границах проекта планировки территории, ограниченной улицами Трикотажной, Фрунзе, </w:t>
      </w:r>
      <w:proofErr w:type="spellStart"/>
      <w:r w:rsidRPr="001A116E">
        <w:rPr>
          <w:szCs w:val="28"/>
        </w:rPr>
        <w:t>Ипподромской</w:t>
      </w:r>
      <w:proofErr w:type="spellEnd"/>
      <w:r w:rsidRPr="001A116E">
        <w:rPr>
          <w:szCs w:val="28"/>
        </w:rPr>
        <w:t xml:space="preserve"> и полосой отвода железной дор</w:t>
      </w:r>
      <w:r w:rsidRPr="001A116E">
        <w:rPr>
          <w:szCs w:val="28"/>
        </w:rPr>
        <w:t>о</w:t>
      </w:r>
      <w:r w:rsidRPr="001A116E">
        <w:rPr>
          <w:szCs w:val="28"/>
        </w:rPr>
        <w:t>ги, в Дзержинском районе</w:t>
      </w:r>
      <w:r>
        <w:rPr>
          <w:szCs w:val="28"/>
        </w:rPr>
        <w:t>».</w:t>
      </w:r>
    </w:p>
    <w:p w:rsidR="00D37705" w:rsidRPr="00113B18" w:rsidRDefault="007A50F0" w:rsidP="00D37705">
      <w:pPr>
        <w:ind w:left="35" w:firstLine="674"/>
        <w:rPr>
          <w:szCs w:val="28"/>
        </w:rPr>
      </w:pPr>
      <w:r>
        <w:rPr>
          <w:szCs w:val="28"/>
        </w:rPr>
        <w:t>9</w:t>
      </w:r>
      <w:r w:rsidR="00632016" w:rsidRPr="00113B18">
        <w:rPr>
          <w:szCs w:val="28"/>
        </w:rPr>
        <w:t>. </w:t>
      </w:r>
      <w:r w:rsidR="00D37705" w:rsidRPr="00113B18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D37705" w:rsidRPr="00113B18">
        <w:rPr>
          <w:szCs w:val="28"/>
        </w:rPr>
        <w:t>разместить постановление</w:t>
      </w:r>
      <w:proofErr w:type="gramEnd"/>
      <w:r w:rsidR="00D37705" w:rsidRPr="00113B18">
        <w:rPr>
          <w:szCs w:val="28"/>
        </w:rPr>
        <w:t xml:space="preserve"> на официальном сайте города Новосибирска в инфо</w:t>
      </w:r>
      <w:r w:rsidR="00D37705" w:rsidRPr="00113B18">
        <w:rPr>
          <w:szCs w:val="28"/>
        </w:rPr>
        <w:t>р</w:t>
      </w:r>
      <w:r w:rsidR="00D37705" w:rsidRPr="00113B18">
        <w:rPr>
          <w:szCs w:val="28"/>
        </w:rPr>
        <w:t>мационно-телекоммуникационной сети «Интернет».</w:t>
      </w:r>
    </w:p>
    <w:p w:rsidR="00D37705" w:rsidRPr="00113B18" w:rsidRDefault="00632016" w:rsidP="00D37705">
      <w:pPr>
        <w:ind w:left="35" w:firstLine="674"/>
        <w:rPr>
          <w:szCs w:val="28"/>
        </w:rPr>
      </w:pPr>
      <w:r>
        <w:rPr>
          <w:szCs w:val="28"/>
        </w:rPr>
        <w:t>1</w:t>
      </w:r>
      <w:r w:rsidR="007A50F0">
        <w:rPr>
          <w:szCs w:val="28"/>
        </w:rPr>
        <w:t>0</w:t>
      </w:r>
      <w:r w:rsidRPr="00113B18">
        <w:rPr>
          <w:szCs w:val="28"/>
        </w:rPr>
        <w:t>. </w:t>
      </w:r>
      <w:r w:rsidR="00D37705" w:rsidRPr="00113B18">
        <w:rPr>
          <w:szCs w:val="28"/>
        </w:rPr>
        <w:t>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37705" w:rsidRPr="00113B18">
        <w:rPr>
          <w:szCs w:val="28"/>
        </w:rPr>
        <w:t>о</w:t>
      </w:r>
      <w:r w:rsidR="00D37705" w:rsidRPr="00113B18">
        <w:rPr>
          <w:szCs w:val="28"/>
        </w:rPr>
        <w:t>становления.</w:t>
      </w:r>
    </w:p>
    <w:p w:rsidR="00D37705" w:rsidRPr="00113B18" w:rsidRDefault="00632016" w:rsidP="00D37705">
      <w:pPr>
        <w:ind w:left="35" w:firstLine="674"/>
        <w:rPr>
          <w:szCs w:val="28"/>
        </w:rPr>
      </w:pPr>
      <w:r>
        <w:rPr>
          <w:szCs w:val="28"/>
        </w:rPr>
        <w:t>1</w:t>
      </w:r>
      <w:r w:rsidR="007A50F0">
        <w:rPr>
          <w:szCs w:val="28"/>
        </w:rPr>
        <w:t>1</w:t>
      </w:r>
      <w:r>
        <w:rPr>
          <w:szCs w:val="28"/>
        </w:rPr>
        <w:t>. </w:t>
      </w:r>
      <w:proofErr w:type="gramStart"/>
      <w:r w:rsidR="00D37705" w:rsidRPr="00113B18">
        <w:rPr>
          <w:szCs w:val="28"/>
        </w:rPr>
        <w:t>Контроль за</w:t>
      </w:r>
      <w:proofErr w:type="gramEnd"/>
      <w:r w:rsidR="00D37705" w:rsidRPr="00113B18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7A50F0" w:rsidRPr="007A50F0" w:rsidTr="000C4393">
        <w:tc>
          <w:tcPr>
            <w:tcW w:w="6946" w:type="dxa"/>
          </w:tcPr>
          <w:p w:rsidR="007A50F0" w:rsidRPr="007A50F0" w:rsidRDefault="007A50F0" w:rsidP="007A50F0">
            <w:pPr>
              <w:spacing w:before="600" w:line="240" w:lineRule="atLeast"/>
              <w:ind w:firstLine="0"/>
              <w:rPr>
                <w:szCs w:val="28"/>
              </w:rPr>
            </w:pPr>
            <w:r w:rsidRPr="007A50F0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7A50F0" w:rsidRPr="007A50F0" w:rsidRDefault="007A50F0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A50F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Default="007A50F0" w:rsidP="007A50F0">
      <w:pPr>
        <w:ind w:firstLine="34"/>
        <w:rPr>
          <w:sz w:val="24"/>
          <w:szCs w:val="24"/>
        </w:rPr>
      </w:pPr>
    </w:p>
    <w:p w:rsidR="007A50F0" w:rsidRPr="007A50F0" w:rsidRDefault="007A50F0" w:rsidP="007A50F0">
      <w:pPr>
        <w:ind w:firstLine="34"/>
        <w:rPr>
          <w:sz w:val="24"/>
          <w:szCs w:val="24"/>
        </w:rPr>
      </w:pPr>
      <w:r w:rsidRPr="007A50F0">
        <w:rPr>
          <w:sz w:val="24"/>
          <w:szCs w:val="24"/>
        </w:rPr>
        <w:t>Кучинская</w:t>
      </w:r>
    </w:p>
    <w:p w:rsidR="007A50F0" w:rsidRPr="007A50F0" w:rsidRDefault="007A50F0" w:rsidP="007A50F0">
      <w:pPr>
        <w:ind w:firstLine="34"/>
        <w:rPr>
          <w:sz w:val="24"/>
          <w:szCs w:val="24"/>
        </w:rPr>
      </w:pPr>
      <w:r w:rsidRPr="007A50F0">
        <w:rPr>
          <w:sz w:val="24"/>
          <w:szCs w:val="24"/>
        </w:rPr>
        <w:t>2275337</w:t>
      </w:r>
    </w:p>
    <w:p w:rsidR="00D37705" w:rsidRPr="00CA65A1" w:rsidRDefault="007A50F0" w:rsidP="007A50F0">
      <w:pPr>
        <w:ind w:firstLine="0"/>
        <w:rPr>
          <w:szCs w:val="28"/>
        </w:rPr>
        <w:sectPr w:rsidR="00D37705" w:rsidRPr="00CA65A1" w:rsidSect="00B2213C">
          <w:endnotePr>
            <w:numFmt w:val="decimal"/>
          </w:endnotePr>
          <w:pgSz w:w="11907" w:h="16840"/>
          <w:pgMar w:top="1134" w:right="567" w:bottom="851" w:left="1418" w:header="720" w:footer="283" w:gutter="0"/>
          <w:pgNumType w:start="1"/>
          <w:cols w:space="720"/>
          <w:titlePg/>
          <w:docGrid w:linePitch="381"/>
        </w:sectPr>
      </w:pPr>
      <w:proofErr w:type="spellStart"/>
      <w:r w:rsidRPr="007A50F0">
        <w:rPr>
          <w:sz w:val="24"/>
          <w:szCs w:val="24"/>
        </w:rPr>
        <w:t>ГУАиГ</w:t>
      </w:r>
      <w:proofErr w:type="spellEnd"/>
    </w:p>
    <w:p w:rsidR="00D37705" w:rsidRPr="00CA65A1" w:rsidRDefault="00D37705" w:rsidP="00D37705">
      <w:pPr>
        <w:ind w:left="5040" w:firstLine="1481"/>
      </w:pPr>
      <w:r w:rsidRPr="00CA65A1">
        <w:lastRenderedPageBreak/>
        <w:t>Приложение</w:t>
      </w:r>
      <w:r>
        <w:t xml:space="preserve"> 1</w:t>
      </w:r>
    </w:p>
    <w:p w:rsidR="00D37705" w:rsidRPr="00CA65A1" w:rsidRDefault="00D37705" w:rsidP="00D37705">
      <w:pPr>
        <w:ind w:left="5040" w:firstLine="1481"/>
      </w:pPr>
      <w:r w:rsidRPr="00CA65A1">
        <w:t>к постановлению мэрии</w:t>
      </w:r>
    </w:p>
    <w:p w:rsidR="00D37705" w:rsidRPr="00CA65A1" w:rsidRDefault="00D37705" w:rsidP="00D37705">
      <w:pPr>
        <w:ind w:left="5040" w:firstLine="1481"/>
      </w:pPr>
      <w:r w:rsidRPr="00CA65A1">
        <w:t>города Новосибирска</w:t>
      </w:r>
    </w:p>
    <w:p w:rsidR="00D37705" w:rsidRPr="00CA65A1" w:rsidRDefault="00D37705" w:rsidP="00D37705">
      <w:pPr>
        <w:ind w:left="5040" w:firstLine="1481"/>
      </w:pPr>
      <w:r w:rsidRPr="00CA65A1">
        <w:t>от ___________ № _______</w:t>
      </w:r>
    </w:p>
    <w:p w:rsidR="00D37705" w:rsidRPr="00CA65A1" w:rsidRDefault="00D37705" w:rsidP="00D37705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D37705" w:rsidRPr="00CA65A1" w:rsidRDefault="00D37705" w:rsidP="00D37705"/>
    <w:p w:rsidR="00D37705" w:rsidRPr="00CA65A1" w:rsidRDefault="00D37705" w:rsidP="00D37705">
      <w:pPr>
        <w:widowControl w:val="0"/>
        <w:ind w:right="-2" w:firstLine="0"/>
        <w:jc w:val="center"/>
        <w:rPr>
          <w:szCs w:val="28"/>
        </w:rPr>
      </w:pPr>
      <w:r w:rsidRPr="00CA65A1">
        <w:rPr>
          <w:szCs w:val="28"/>
        </w:rPr>
        <w:t>ПРОЕКТ</w:t>
      </w:r>
    </w:p>
    <w:p w:rsidR="00D37705" w:rsidRDefault="00D37705" w:rsidP="00D37705">
      <w:pPr>
        <w:widowControl w:val="0"/>
        <w:suppressAutoHyphens/>
        <w:ind w:firstLine="0"/>
        <w:jc w:val="center"/>
      </w:pPr>
      <w:r w:rsidRPr="00CA65A1">
        <w:rPr>
          <w:szCs w:val="28"/>
        </w:rPr>
        <w:t xml:space="preserve">планировки </w:t>
      </w:r>
      <w:r w:rsidRPr="003D2262">
        <w:rPr>
          <w:szCs w:val="28"/>
        </w:rPr>
        <w:t xml:space="preserve">территории,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</w:t>
      </w:r>
    </w:p>
    <w:p w:rsidR="00D37705" w:rsidRPr="00CA65A1" w:rsidRDefault="00D37705" w:rsidP="00D37705">
      <w:pPr>
        <w:widowControl w:val="0"/>
        <w:suppressAutoHyphens/>
        <w:ind w:firstLine="0"/>
        <w:jc w:val="center"/>
        <w:rPr>
          <w:szCs w:val="28"/>
        </w:rPr>
      </w:pPr>
      <w:r w:rsidRPr="004D6336">
        <w:t>«Березовая роща»</w:t>
      </w:r>
      <w:r>
        <w:t>,</w:t>
      </w:r>
      <w:r w:rsidRPr="004D6336">
        <w:t xml:space="preserve"> в</w:t>
      </w:r>
      <w:r>
        <w:t xml:space="preserve"> </w:t>
      </w:r>
      <w:r w:rsidRPr="004D6336">
        <w:t>Центральном и Дзержинском районах</w:t>
      </w:r>
    </w:p>
    <w:p w:rsidR="00D37705" w:rsidRPr="00CA65A1" w:rsidRDefault="00D37705" w:rsidP="00D37705">
      <w:pPr>
        <w:widowControl w:val="0"/>
        <w:ind w:right="-2" w:firstLine="0"/>
        <w:jc w:val="center"/>
        <w:rPr>
          <w:szCs w:val="28"/>
        </w:rPr>
      </w:pPr>
    </w:p>
    <w:p w:rsidR="00D37705" w:rsidRPr="00CA65A1" w:rsidRDefault="00D37705" w:rsidP="00D37705">
      <w:pPr>
        <w:widowControl w:val="0"/>
        <w:ind w:right="-2"/>
        <w:rPr>
          <w:szCs w:val="28"/>
        </w:rPr>
      </w:pPr>
      <w:r w:rsidRPr="00CA65A1">
        <w:rPr>
          <w:szCs w:val="28"/>
        </w:rPr>
        <w:t>1. </w:t>
      </w:r>
      <w:r w:rsidRPr="00CA65A1">
        <w:rPr>
          <w:bCs/>
          <w:szCs w:val="28"/>
        </w:rPr>
        <w:t xml:space="preserve">Чертеж планировки территории </w:t>
      </w:r>
      <w:r w:rsidRPr="00CA65A1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A65A1">
        <w:rPr>
          <w:szCs w:val="28"/>
        </w:rPr>
        <w:t>ь</w:t>
      </w:r>
      <w:r w:rsidRPr="00CA65A1">
        <w:rPr>
          <w:szCs w:val="28"/>
        </w:rPr>
        <w:t>ного значения, объектов местного значения (приложение 1).</w:t>
      </w:r>
    </w:p>
    <w:p w:rsidR="00D37705" w:rsidRPr="00CA65A1" w:rsidRDefault="00D37705" w:rsidP="00D37705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A65A1">
        <w:rPr>
          <w:szCs w:val="28"/>
        </w:rPr>
        <w:t>2. </w:t>
      </w:r>
      <w:r w:rsidRPr="00CA65A1">
        <w:rPr>
          <w:bCs/>
          <w:szCs w:val="28"/>
        </w:rPr>
        <w:t xml:space="preserve">Чертеж планировки территории </w:t>
      </w:r>
      <w:r w:rsidRPr="00CA65A1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CA65A1">
        <w:rPr>
          <w:szCs w:val="28"/>
        </w:rPr>
        <w:t>н</w:t>
      </w:r>
      <w:r w:rsidRPr="00CA65A1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D37705" w:rsidRPr="00CA65A1" w:rsidRDefault="00D37705" w:rsidP="00D37705">
      <w:pPr>
        <w:widowControl w:val="0"/>
        <w:ind w:right="-2"/>
        <w:rPr>
          <w:szCs w:val="28"/>
        </w:rPr>
      </w:pPr>
      <w:r w:rsidRPr="00CA65A1">
        <w:rPr>
          <w:szCs w:val="28"/>
        </w:rPr>
        <w:t>3. Положения о размещении объектов капитального строительства фед</w:t>
      </w:r>
      <w:r w:rsidRPr="00CA65A1">
        <w:rPr>
          <w:szCs w:val="28"/>
        </w:rPr>
        <w:t>е</w:t>
      </w:r>
      <w:r w:rsidRPr="00CA65A1">
        <w:rPr>
          <w:szCs w:val="28"/>
        </w:rPr>
        <w:t>рального, регионального или местного значения, а также о характеристиках пл</w:t>
      </w:r>
      <w:r w:rsidRPr="00CA65A1">
        <w:rPr>
          <w:szCs w:val="28"/>
        </w:rPr>
        <w:t>а</w:t>
      </w:r>
      <w:r w:rsidRPr="00CA65A1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A65A1">
        <w:rPr>
          <w:szCs w:val="28"/>
        </w:rPr>
        <w:t>б</w:t>
      </w:r>
      <w:r w:rsidRPr="00CA65A1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D37705" w:rsidRPr="00CA65A1" w:rsidRDefault="00D37705" w:rsidP="00D3770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CA65A1">
        <w:rPr>
          <w:szCs w:val="28"/>
        </w:rPr>
        <w:t>____________</w:t>
      </w:r>
    </w:p>
    <w:p w:rsidR="00D37705" w:rsidRPr="00CA65A1" w:rsidRDefault="00D37705" w:rsidP="00D37705">
      <w:pPr>
        <w:widowControl w:val="0"/>
        <w:ind w:right="264" w:firstLine="0"/>
        <w:rPr>
          <w:szCs w:val="28"/>
        </w:rPr>
      </w:pPr>
    </w:p>
    <w:p w:rsidR="00D37705" w:rsidRPr="00CA65A1" w:rsidRDefault="00D37705" w:rsidP="00D37705">
      <w:pPr>
        <w:widowControl w:val="0"/>
        <w:ind w:left="6804" w:right="266" w:firstLine="0"/>
        <w:rPr>
          <w:sz w:val="24"/>
          <w:szCs w:val="24"/>
        </w:rPr>
      </w:pPr>
    </w:p>
    <w:p w:rsidR="00D37705" w:rsidRPr="00CA65A1" w:rsidRDefault="00D37705" w:rsidP="00D37705">
      <w:pPr>
        <w:widowControl w:val="0"/>
        <w:ind w:left="6804" w:right="266" w:firstLine="0"/>
        <w:rPr>
          <w:sz w:val="24"/>
          <w:szCs w:val="24"/>
        </w:rPr>
      </w:pPr>
    </w:p>
    <w:p w:rsidR="00D37705" w:rsidRPr="00CA65A1" w:rsidRDefault="00D37705" w:rsidP="00D37705">
      <w:pPr>
        <w:widowControl w:val="0"/>
        <w:ind w:left="6804" w:right="266" w:firstLine="0"/>
        <w:rPr>
          <w:sz w:val="24"/>
          <w:szCs w:val="24"/>
        </w:rPr>
      </w:pPr>
    </w:p>
    <w:p w:rsidR="00D37705" w:rsidRPr="00CA65A1" w:rsidRDefault="00D37705" w:rsidP="00D37705">
      <w:pPr>
        <w:widowControl w:val="0"/>
        <w:ind w:left="6804" w:right="266" w:firstLine="0"/>
        <w:rPr>
          <w:sz w:val="24"/>
          <w:szCs w:val="24"/>
        </w:rPr>
      </w:pPr>
    </w:p>
    <w:p w:rsidR="00D37705" w:rsidRPr="00CA65A1" w:rsidRDefault="00D37705" w:rsidP="00D37705">
      <w:pPr>
        <w:widowControl w:val="0"/>
        <w:ind w:left="6804" w:right="266" w:firstLine="0"/>
        <w:rPr>
          <w:sz w:val="24"/>
          <w:szCs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B15209" w:rsidRDefault="00B15209" w:rsidP="00D37705">
      <w:pPr>
        <w:ind w:firstLine="0"/>
        <w:jc w:val="left"/>
        <w:rPr>
          <w:sz w:val="24"/>
        </w:rPr>
      </w:pPr>
    </w:p>
    <w:p w:rsidR="00843EC2" w:rsidRPr="00CA65A1" w:rsidRDefault="00843EC2" w:rsidP="00D37705">
      <w:pPr>
        <w:ind w:firstLine="0"/>
        <w:jc w:val="left"/>
        <w:rPr>
          <w:sz w:val="24"/>
          <w:szCs w:val="24"/>
        </w:rPr>
        <w:sectPr w:rsidR="00843EC2" w:rsidRPr="00CA65A1" w:rsidSect="006639E5">
          <w:headerReference w:type="default" r:id="rId14"/>
          <w:footerReference w:type="firs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Pr="00CA65A1" w:rsidRDefault="00AA1516" w:rsidP="00796378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CA65A1" w:rsidSect="00796378">
          <w:pgSz w:w="16838" w:h="11906" w:orient="landscape" w:code="9"/>
          <w:pgMar w:top="56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368790" cy="6390005"/>
            <wp:effectExtent l="19050" t="0" r="3810" b="0"/>
            <wp:docPr id="5" name="Рисунок 4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879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BD8" w:rsidRPr="00CA65A1" w:rsidRDefault="00796378" w:rsidP="00796378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RPr="00CA65A1" w:rsidSect="00796378">
          <w:pgSz w:w="16838" w:h="11906" w:orient="landscape" w:code="9"/>
          <w:pgMar w:top="568" w:right="567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610725" cy="6793055"/>
            <wp:effectExtent l="19050" t="0" r="9525" b="0"/>
            <wp:docPr id="10" name="Рисунок 9" descr="Приложение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67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9C" w:rsidRPr="005B67AF" w:rsidRDefault="00F94D9C" w:rsidP="005B67AF">
      <w:pPr>
        <w:tabs>
          <w:tab w:val="left" w:pos="6237"/>
        </w:tabs>
        <w:spacing w:line="240" w:lineRule="atLeast"/>
        <w:ind w:left="6379" w:firstLine="0"/>
      </w:pPr>
      <w:r w:rsidRPr="005B67AF">
        <w:lastRenderedPageBreak/>
        <w:t>Приложение 3</w:t>
      </w:r>
    </w:p>
    <w:p w:rsidR="009F7BD8" w:rsidRDefault="00B053DD" w:rsidP="005B67AF">
      <w:pPr>
        <w:tabs>
          <w:tab w:val="left" w:pos="6237"/>
        </w:tabs>
        <w:spacing w:line="240" w:lineRule="atLeast"/>
        <w:ind w:left="6379" w:firstLine="0"/>
      </w:pPr>
      <w:r w:rsidRPr="005B67AF">
        <w:t xml:space="preserve">к проекту планировки </w:t>
      </w:r>
      <w:r w:rsidR="005B67AF" w:rsidRPr="005B67AF">
        <w:t>терр</w:t>
      </w:r>
      <w:r w:rsidR="005B67AF" w:rsidRPr="005B67AF">
        <w:t>и</w:t>
      </w:r>
      <w:r w:rsidR="005B67AF" w:rsidRPr="005B67AF">
        <w:t xml:space="preserve">тории, </w:t>
      </w:r>
      <w:r w:rsidR="005B67AF" w:rsidRPr="004D6336">
        <w:t>прилегающей к парку</w:t>
      </w:r>
      <w:r w:rsidR="005B67AF">
        <w:t xml:space="preserve"> культуры и отдыха</w:t>
      </w:r>
      <w:r w:rsidR="005B67AF" w:rsidRPr="004D6336">
        <w:t xml:space="preserve"> «Берез</w:t>
      </w:r>
      <w:r w:rsidR="005B67AF" w:rsidRPr="004D6336">
        <w:t>о</w:t>
      </w:r>
      <w:r w:rsidR="005B67AF" w:rsidRPr="004D6336">
        <w:t>вая роща»</w:t>
      </w:r>
      <w:r w:rsidR="005B67AF">
        <w:t>,</w:t>
      </w:r>
      <w:r w:rsidR="005B67AF" w:rsidRPr="004D6336">
        <w:t xml:space="preserve"> в</w:t>
      </w:r>
      <w:r w:rsidR="005B67AF">
        <w:t xml:space="preserve"> </w:t>
      </w:r>
      <w:r w:rsidR="005B67AF" w:rsidRPr="004D6336">
        <w:t>Центральном и Дзержинском районах</w:t>
      </w:r>
    </w:p>
    <w:p w:rsidR="005B67AF" w:rsidRDefault="005B67AF" w:rsidP="005B67AF">
      <w:pPr>
        <w:tabs>
          <w:tab w:val="left" w:pos="6237"/>
        </w:tabs>
        <w:spacing w:line="240" w:lineRule="atLeast"/>
        <w:ind w:left="6379" w:firstLine="0"/>
      </w:pPr>
    </w:p>
    <w:p w:rsidR="00DE52D1" w:rsidRPr="005B67AF" w:rsidRDefault="00DE52D1" w:rsidP="005B67AF">
      <w:pPr>
        <w:tabs>
          <w:tab w:val="left" w:pos="6237"/>
        </w:tabs>
        <w:spacing w:line="240" w:lineRule="atLeast"/>
        <w:ind w:left="6379" w:firstLine="0"/>
      </w:pPr>
    </w:p>
    <w:p w:rsidR="00036900" w:rsidRPr="00CA65A1" w:rsidRDefault="00036900" w:rsidP="0026295D">
      <w:pPr>
        <w:spacing w:line="240" w:lineRule="atLeast"/>
        <w:ind w:firstLine="0"/>
        <w:jc w:val="center"/>
        <w:rPr>
          <w:b/>
          <w:szCs w:val="28"/>
        </w:rPr>
      </w:pPr>
      <w:r w:rsidRPr="00CA65A1">
        <w:rPr>
          <w:b/>
          <w:szCs w:val="28"/>
        </w:rPr>
        <w:t>ПОЛОЖЕНИ</w:t>
      </w:r>
      <w:r w:rsidR="00F71D9F" w:rsidRPr="00CA65A1">
        <w:rPr>
          <w:b/>
          <w:szCs w:val="28"/>
        </w:rPr>
        <w:t>Я</w:t>
      </w:r>
    </w:p>
    <w:p w:rsidR="00036900" w:rsidRPr="00CA65A1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CA65A1">
        <w:rPr>
          <w:b/>
          <w:szCs w:val="28"/>
        </w:rPr>
        <w:t>о размещении объектов капитального строительства федерального,</w:t>
      </w:r>
    </w:p>
    <w:p w:rsidR="00036900" w:rsidRPr="00CA65A1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CA65A1">
        <w:rPr>
          <w:b/>
          <w:szCs w:val="28"/>
        </w:rPr>
        <w:t>регионального и</w:t>
      </w:r>
      <w:r w:rsidR="00475B1B" w:rsidRPr="00CA65A1">
        <w:rPr>
          <w:b/>
          <w:szCs w:val="28"/>
        </w:rPr>
        <w:t>ли</w:t>
      </w:r>
      <w:r w:rsidRPr="00CA65A1">
        <w:rPr>
          <w:b/>
          <w:szCs w:val="28"/>
        </w:rPr>
        <w:t xml:space="preserve"> местного значения, а также о характеристиках планируемого развития территории, в том числе плотности</w:t>
      </w:r>
    </w:p>
    <w:p w:rsidR="00036900" w:rsidRPr="00CA65A1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CA65A1">
        <w:rPr>
          <w:b/>
          <w:szCs w:val="28"/>
        </w:rPr>
        <w:t xml:space="preserve">и </w:t>
      </w:r>
      <w:proofErr w:type="gramStart"/>
      <w:r w:rsidRPr="00CA65A1">
        <w:rPr>
          <w:b/>
          <w:szCs w:val="28"/>
        </w:rPr>
        <w:t>параметрах</w:t>
      </w:r>
      <w:proofErr w:type="gramEnd"/>
      <w:r w:rsidRPr="00CA65A1">
        <w:rPr>
          <w:b/>
          <w:szCs w:val="28"/>
        </w:rPr>
        <w:t xml:space="preserve"> застройки территории и характеристиках</w:t>
      </w:r>
    </w:p>
    <w:p w:rsidR="00036900" w:rsidRPr="00CA65A1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CA65A1">
        <w:rPr>
          <w:b/>
          <w:szCs w:val="28"/>
        </w:rPr>
        <w:t>развития систем социального, транспортного</w:t>
      </w:r>
    </w:p>
    <w:p w:rsidR="00036900" w:rsidRPr="00CA65A1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CA65A1">
        <w:rPr>
          <w:b/>
          <w:szCs w:val="28"/>
        </w:rPr>
        <w:t>обслуживания и инженерно-технического</w:t>
      </w:r>
    </w:p>
    <w:p w:rsidR="00036900" w:rsidRPr="00CA65A1" w:rsidRDefault="00036900" w:rsidP="0026295D">
      <w:pPr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CA65A1">
        <w:rPr>
          <w:b/>
          <w:szCs w:val="28"/>
        </w:rPr>
        <w:t xml:space="preserve">обеспечения, </w:t>
      </w:r>
      <w:proofErr w:type="gramStart"/>
      <w:r w:rsidRPr="00CA65A1">
        <w:rPr>
          <w:b/>
          <w:szCs w:val="28"/>
        </w:rPr>
        <w:t>необходимых</w:t>
      </w:r>
      <w:proofErr w:type="gramEnd"/>
      <w:r w:rsidRPr="00CA65A1">
        <w:rPr>
          <w:b/>
          <w:szCs w:val="28"/>
        </w:rPr>
        <w:t xml:space="preserve"> для</w:t>
      </w:r>
    </w:p>
    <w:p w:rsidR="00B61B99" w:rsidRPr="00CA65A1" w:rsidRDefault="00036900" w:rsidP="0026295D">
      <w:pPr>
        <w:ind w:firstLine="0"/>
        <w:jc w:val="center"/>
      </w:pPr>
      <w:r w:rsidRPr="00CA65A1">
        <w:rPr>
          <w:b/>
          <w:szCs w:val="28"/>
        </w:rPr>
        <w:t>развития территории</w:t>
      </w:r>
    </w:p>
    <w:p w:rsidR="003703E8" w:rsidRPr="0099627D" w:rsidRDefault="003703E8" w:rsidP="003703E8">
      <w:pPr>
        <w:suppressAutoHyphens/>
        <w:spacing w:line="240" w:lineRule="atLeast"/>
        <w:ind w:right="-2" w:firstLine="0"/>
        <w:jc w:val="center"/>
        <w:rPr>
          <w:szCs w:val="28"/>
        </w:rPr>
      </w:pPr>
    </w:p>
    <w:p w:rsidR="005A0B1B" w:rsidRPr="00AB7C38" w:rsidRDefault="005A0B1B" w:rsidP="005A0B1B">
      <w:pPr>
        <w:shd w:val="clear" w:color="auto" w:fill="FFFFFF"/>
        <w:spacing w:line="240" w:lineRule="atLeast"/>
        <w:ind w:firstLine="0"/>
        <w:jc w:val="center"/>
        <w:outlineLvl w:val="0"/>
        <w:rPr>
          <w:b/>
        </w:rPr>
      </w:pPr>
      <w:bookmarkStart w:id="0" w:name="sub_3100"/>
      <w:r w:rsidRPr="00AB7C38">
        <w:rPr>
          <w:b/>
        </w:rPr>
        <w:t>1. Характеристика современного использования территории</w:t>
      </w:r>
    </w:p>
    <w:bookmarkEnd w:id="0"/>
    <w:p w:rsidR="005A0B1B" w:rsidRPr="00AB7C38" w:rsidRDefault="005A0B1B" w:rsidP="005A0B1B">
      <w:pPr>
        <w:spacing w:line="240" w:lineRule="atLeast"/>
      </w:pPr>
    </w:p>
    <w:p w:rsidR="004C7BEC" w:rsidRDefault="004C7BEC" w:rsidP="005A0B1B">
      <w:pPr>
        <w:spacing w:line="240" w:lineRule="atLeast"/>
      </w:pPr>
      <w:r>
        <w:t xml:space="preserve">Проект </w:t>
      </w:r>
      <w:r w:rsidRPr="005B67AF">
        <w:t xml:space="preserve">планировки территории, </w:t>
      </w:r>
      <w:r w:rsidRPr="004D6336">
        <w:t>прилегающей к парку</w:t>
      </w:r>
      <w:r>
        <w:t xml:space="preserve"> культуры и отдыха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>
        <w:t xml:space="preserve"> </w:t>
      </w:r>
      <w:r w:rsidRPr="004D6336">
        <w:t>Центральном и Дзержинском районах</w:t>
      </w:r>
      <w:r w:rsidRPr="008E176F">
        <w:t xml:space="preserve"> </w:t>
      </w:r>
      <w:r w:rsidR="007828AA">
        <w:t>(</w:t>
      </w:r>
      <w:r w:rsidR="00005082">
        <w:t xml:space="preserve">далее </w:t>
      </w:r>
      <w:r w:rsidR="00F404E4">
        <w:t xml:space="preserve">– </w:t>
      </w:r>
      <w:r>
        <w:t>проект план</w:t>
      </w:r>
      <w:r>
        <w:t>и</w:t>
      </w:r>
      <w:r>
        <w:t>ровки) разработан в отношении территории,</w:t>
      </w:r>
      <w:r w:rsidRPr="004C7BEC">
        <w:t xml:space="preserve"> </w:t>
      </w:r>
      <w:r w:rsidRPr="004D6336">
        <w:t>прилегающей к парку</w:t>
      </w:r>
      <w:r>
        <w:t xml:space="preserve"> культуры и о</w:t>
      </w:r>
      <w:r>
        <w:t>т</w:t>
      </w:r>
      <w:r>
        <w:t>дыха</w:t>
      </w:r>
      <w:r w:rsidRPr="004D6336">
        <w:t xml:space="preserve"> «Березовая роща»</w:t>
      </w:r>
      <w:r>
        <w:t>,</w:t>
      </w:r>
      <w:r w:rsidRPr="004D6336">
        <w:t xml:space="preserve"> в</w:t>
      </w:r>
      <w:r>
        <w:t xml:space="preserve"> </w:t>
      </w:r>
      <w:r w:rsidRPr="004D6336">
        <w:t>Центральном и Дзержинском районах</w:t>
      </w:r>
      <w:r>
        <w:t xml:space="preserve"> (далее – план</w:t>
      </w:r>
      <w:r>
        <w:t>и</w:t>
      </w:r>
      <w:r>
        <w:t>руемая территория).</w:t>
      </w:r>
    </w:p>
    <w:p w:rsidR="005A0B1B" w:rsidRPr="00AB7C38" w:rsidRDefault="005A0B1B" w:rsidP="005A0B1B">
      <w:pPr>
        <w:spacing w:line="240" w:lineRule="atLeast"/>
      </w:pPr>
      <w:r w:rsidRPr="008E176F">
        <w:t>П</w:t>
      </w:r>
      <w:r>
        <w:t>лан</w:t>
      </w:r>
      <w:r w:rsidRPr="008E176F">
        <w:t>ируемая</w:t>
      </w:r>
      <w:r w:rsidR="007828AA">
        <w:t xml:space="preserve"> территория</w:t>
      </w:r>
      <w:r w:rsidRPr="008E176F">
        <w:t xml:space="preserve"> расположена в западной части Дзержинского ра</w:t>
      </w:r>
      <w:r w:rsidRPr="008E176F">
        <w:t>й</w:t>
      </w:r>
      <w:r w:rsidRPr="008E176F">
        <w:t xml:space="preserve">она </w:t>
      </w:r>
      <w:r w:rsidR="00005082">
        <w:t>и ограничена</w:t>
      </w:r>
      <w:r w:rsidRPr="008E176F">
        <w:t xml:space="preserve"> ул. Трикотажной, ул. Фрунзе, ул. Ипподромской и полос</w:t>
      </w:r>
      <w:r w:rsidR="00005082">
        <w:t>ой</w:t>
      </w:r>
      <w:r w:rsidRPr="008E176F">
        <w:t xml:space="preserve"> о</w:t>
      </w:r>
      <w:r w:rsidRPr="008E176F">
        <w:t>т</w:t>
      </w:r>
      <w:r w:rsidRPr="008E176F">
        <w:t>вода железной дороги</w:t>
      </w:r>
      <w:r w:rsidRPr="00A56CE9">
        <w:t>. Площадь</w:t>
      </w:r>
      <w:r w:rsidR="004C7BEC">
        <w:t xml:space="preserve"> планируемой территории </w:t>
      </w:r>
      <w:r w:rsidRPr="00A56CE9">
        <w:t>составляет 512,7 га.</w:t>
      </w:r>
    </w:p>
    <w:p w:rsidR="005A0B1B" w:rsidRPr="00AB7C38" w:rsidRDefault="005A0B1B" w:rsidP="005A0B1B">
      <w:pPr>
        <w:spacing w:line="240" w:lineRule="atLeast"/>
      </w:pPr>
      <w:r w:rsidRPr="00AB7C38">
        <w:t>На п</w:t>
      </w:r>
      <w:r>
        <w:t>лан</w:t>
      </w:r>
      <w:r w:rsidRPr="00AB7C38">
        <w:t>ируемой территории постоянно проживает около 55 тыс. человек. Жилая застройка сформирована кварталами средне- и многоэтажных жилых д</w:t>
      </w:r>
      <w:r w:rsidRPr="00AB7C38">
        <w:t>о</w:t>
      </w:r>
      <w:r>
        <w:t>мов, индивидуальными жилыми домами</w:t>
      </w:r>
      <w:r w:rsidRPr="00AB7C38">
        <w:t>, а также жилыми домами повышенной этажности. Часть жилой застройки характеризуется большой степенью износа и ветхости.</w:t>
      </w:r>
    </w:p>
    <w:p w:rsidR="005A0B1B" w:rsidRPr="00AB7C38" w:rsidRDefault="005A0B1B" w:rsidP="005A0B1B">
      <w:pPr>
        <w:spacing w:line="240" w:lineRule="atLeast"/>
      </w:pPr>
      <w:r w:rsidRPr="00AB7C38">
        <w:t xml:space="preserve">Жилой район недостаточно благоустроен и озеленен. Большое количество промышленных и коммунально-складских территорий на </w:t>
      </w:r>
      <w:r w:rsidRPr="007828AA">
        <w:t>планируемо</w:t>
      </w:r>
      <w:r w:rsidR="007828AA">
        <w:t>й террит</w:t>
      </w:r>
      <w:r w:rsidR="007828AA">
        <w:t>о</w:t>
      </w:r>
      <w:r w:rsidR="007828AA">
        <w:t xml:space="preserve">рии </w:t>
      </w:r>
      <w:r w:rsidRPr="00AB7C38">
        <w:t>требует реструктуризации и реконструкции в целях сокращения зон негати</w:t>
      </w:r>
      <w:r w:rsidRPr="00AB7C38">
        <w:t>в</w:t>
      </w:r>
      <w:r w:rsidRPr="00AB7C38">
        <w:t>ного воздействия и обеспечения комфортной среды проживания населения. Неп</w:t>
      </w:r>
      <w:r w:rsidRPr="00AB7C38">
        <w:t>о</w:t>
      </w:r>
      <w:r w:rsidRPr="00AB7C38">
        <w:t>средственная близость к городскому центру, обеспеченность объектами социал</w:t>
      </w:r>
      <w:r w:rsidRPr="00AB7C38">
        <w:t>ь</w:t>
      </w:r>
      <w:r w:rsidRPr="00AB7C38">
        <w:t xml:space="preserve">но-бытового и культурного обслуживания делает </w:t>
      </w:r>
      <w:r>
        <w:t>планируемую</w:t>
      </w:r>
      <w:r w:rsidRPr="00AB7C38">
        <w:t xml:space="preserve"> территорию пр</w:t>
      </w:r>
      <w:r w:rsidRPr="00AB7C38">
        <w:t>и</w:t>
      </w:r>
      <w:r w:rsidRPr="00AB7C38">
        <w:t>влекательной для проживания, а также для размещения административных и мн</w:t>
      </w:r>
      <w:r w:rsidRPr="00AB7C38">
        <w:t>о</w:t>
      </w:r>
      <w:r w:rsidRPr="00AB7C38">
        <w:t>гофункциональных комплексов городского значения. Об этом свидетельствует активное строительство жилых домов повышенной этажности, возведение адм</w:t>
      </w:r>
      <w:r w:rsidRPr="00AB7C38">
        <w:t>и</w:t>
      </w:r>
      <w:r w:rsidRPr="00AB7C38">
        <w:t>нистративных зданий.</w:t>
      </w:r>
    </w:p>
    <w:p w:rsidR="005A0B1B" w:rsidRPr="00AB7C38" w:rsidRDefault="005A0B1B" w:rsidP="005A0B1B">
      <w:pPr>
        <w:spacing w:line="240" w:lineRule="atLeast"/>
      </w:pPr>
      <w:r w:rsidRPr="00AB7C38">
        <w:t xml:space="preserve">Дополнительным импульсом к развитию </w:t>
      </w:r>
      <w:r>
        <w:t xml:space="preserve">планируемой </w:t>
      </w:r>
      <w:r w:rsidRPr="00AB7C38">
        <w:t>территории служат предложенные Генеральным планом города Новосибирска, утвержденным реш</w:t>
      </w:r>
      <w:r w:rsidRPr="00AB7C38">
        <w:t>е</w:t>
      </w:r>
      <w:r w:rsidRPr="00AB7C38">
        <w:t>нием Совета депутатов города Новосибирска от 26.12.2007 № 824</w:t>
      </w:r>
      <w:r>
        <w:t xml:space="preserve"> (далее – Ген</w:t>
      </w:r>
      <w:r>
        <w:t>е</w:t>
      </w:r>
      <w:r>
        <w:lastRenderedPageBreak/>
        <w:t>ральный план города Новосибирска)</w:t>
      </w:r>
      <w:r w:rsidRPr="00AB7C38">
        <w:t>, городские магистрали скоростного движ</w:t>
      </w:r>
      <w:r w:rsidRPr="00AB7C38">
        <w:t>е</w:t>
      </w:r>
      <w:r w:rsidRPr="00AB7C38">
        <w:t>н</w:t>
      </w:r>
      <w:r>
        <w:t xml:space="preserve">ия, являющиеся продолжениями ул. Фрунзе и ул. </w:t>
      </w:r>
      <w:r w:rsidRPr="00AB7C38">
        <w:t>Трикотажной. Ул</w:t>
      </w:r>
      <w:r>
        <w:t xml:space="preserve">ица </w:t>
      </w:r>
      <w:r w:rsidRPr="00AB7C38">
        <w:t>Трик</w:t>
      </w:r>
      <w:r w:rsidRPr="00AB7C38">
        <w:t>о</w:t>
      </w:r>
      <w:r w:rsidRPr="00AB7C38">
        <w:t>тажная планируется как часть кольцевого транспортного коридора, а продолж</w:t>
      </w:r>
      <w:r w:rsidRPr="00AB7C38">
        <w:t>е</w:t>
      </w:r>
      <w:r w:rsidRPr="00AB7C38">
        <w:t>ние ул. Фрунзе – как радиальный транспортный коридор, связывающий п</w:t>
      </w:r>
      <w:r>
        <w:t>лан</w:t>
      </w:r>
      <w:r w:rsidRPr="00AB7C38">
        <w:t>и</w:t>
      </w:r>
      <w:r w:rsidRPr="00AB7C38">
        <w:t>руемый участок с центром города Новосибирска. Кроме того, Генеральным пл</w:t>
      </w:r>
      <w:r w:rsidRPr="00AB7C38">
        <w:t>а</w:t>
      </w:r>
      <w:r w:rsidRPr="00AB7C38">
        <w:t>ном города Новосибирска предусмотрено строительство метрополитена – пр</w:t>
      </w:r>
      <w:r w:rsidRPr="00AB7C38">
        <w:t>о</w:t>
      </w:r>
      <w:r w:rsidRPr="00AB7C38">
        <w:t>должение Дзержинской ветки вдоль ул. </w:t>
      </w:r>
      <w:proofErr w:type="spellStart"/>
      <w:r w:rsidRPr="00AB7C38">
        <w:t>Кошурникова</w:t>
      </w:r>
      <w:proofErr w:type="spellEnd"/>
      <w:r w:rsidRPr="00AB7C38">
        <w:t xml:space="preserve"> и строительство новой ве</w:t>
      </w:r>
      <w:r w:rsidRPr="00AB7C38">
        <w:t>т</w:t>
      </w:r>
      <w:r w:rsidRPr="00AB7C38">
        <w:t xml:space="preserve">ки вдоль </w:t>
      </w:r>
      <w:proofErr w:type="spellStart"/>
      <w:r w:rsidRPr="00AB7C38">
        <w:t>пр</w:t>
      </w:r>
      <w:r w:rsidR="00791D1A">
        <w:t>-кта</w:t>
      </w:r>
      <w:proofErr w:type="spellEnd"/>
      <w:r w:rsidRPr="00AB7C38">
        <w:t xml:space="preserve"> Дзержинского. </w:t>
      </w:r>
    </w:p>
    <w:p w:rsidR="005A0B1B" w:rsidRPr="00AB7C38" w:rsidRDefault="005A0B1B" w:rsidP="005A0B1B">
      <w:pPr>
        <w:spacing w:line="240" w:lineRule="atLeast"/>
      </w:pPr>
      <w:proofErr w:type="gramStart"/>
      <w:r w:rsidRPr="00AB7C38">
        <w:t>В соответствии с картой градостроительного зонирования территории гор</w:t>
      </w:r>
      <w:r w:rsidRPr="00AB7C38">
        <w:t>о</w:t>
      </w:r>
      <w:r w:rsidRPr="00AB7C38">
        <w:t>да Новосибирска (приложение 2 к решению Совета депутатов города Новосиби</w:t>
      </w:r>
      <w:r w:rsidRPr="00AB7C38">
        <w:t>р</w:t>
      </w:r>
      <w:r w:rsidRPr="00AB7C38">
        <w:t>ска от 24.06.2009 № 1288 «О Правилах землепользования и застройки города Н</w:t>
      </w:r>
      <w:r w:rsidRPr="00AB7C38">
        <w:t>о</w:t>
      </w:r>
      <w:r w:rsidRPr="00AB7C38">
        <w:t>восибирска»</w:t>
      </w:r>
      <w:r>
        <w:t xml:space="preserve"> (далее</w:t>
      </w:r>
      <w:r w:rsidR="00772AAA">
        <w:t xml:space="preserve"> -</w:t>
      </w:r>
      <w:r>
        <w:t xml:space="preserve"> Правила землепользования и застройки)</w:t>
      </w:r>
      <w:r w:rsidRPr="00AB7C38">
        <w:t xml:space="preserve"> в 201</w:t>
      </w:r>
      <w:r>
        <w:t>6</w:t>
      </w:r>
      <w:r w:rsidRPr="00AB7C38">
        <w:t xml:space="preserve"> году п</w:t>
      </w:r>
      <w:r>
        <w:t>лан</w:t>
      </w:r>
      <w:r w:rsidRPr="00AB7C38">
        <w:t>и</w:t>
      </w:r>
      <w:r w:rsidRPr="00AB7C38">
        <w:t>руемая территория включает в себя следующие территориальные зоны:</w:t>
      </w:r>
      <w:proofErr w:type="gramEnd"/>
    </w:p>
    <w:p w:rsidR="00661456" w:rsidRPr="00AB7C38" w:rsidRDefault="00661456" w:rsidP="00661456">
      <w:pPr>
        <w:spacing w:line="240" w:lineRule="atLeast"/>
      </w:pPr>
      <w:r w:rsidRPr="00AB7C38">
        <w:t>зоны рекреационного назначения (Р):</w:t>
      </w:r>
    </w:p>
    <w:p w:rsidR="00661456" w:rsidRPr="00AB7C38" w:rsidRDefault="00661456" w:rsidP="00661456">
      <w:pPr>
        <w:spacing w:line="240" w:lineRule="atLeast"/>
      </w:pPr>
      <w:r w:rsidRPr="00AB7C38">
        <w:t>зону озеленения (Р-2);</w:t>
      </w:r>
    </w:p>
    <w:p w:rsidR="00661456" w:rsidRPr="00AB7C38" w:rsidRDefault="00661456" w:rsidP="00661456">
      <w:pPr>
        <w:spacing w:line="240" w:lineRule="atLeast"/>
      </w:pPr>
      <w:r w:rsidRPr="00AB7C38">
        <w:t>зону объектов спортивного назначе</w:t>
      </w:r>
      <w:r>
        <w:t>ния (Р-4);</w:t>
      </w:r>
    </w:p>
    <w:p w:rsidR="00661456" w:rsidRPr="00AB7C38" w:rsidRDefault="00661456" w:rsidP="00661456">
      <w:pPr>
        <w:spacing w:line="240" w:lineRule="atLeast"/>
      </w:pPr>
      <w:r>
        <w:t>о</w:t>
      </w:r>
      <w:r w:rsidRPr="00AB7C38">
        <w:t>бщественно-деловые зоны (ОД):</w:t>
      </w:r>
    </w:p>
    <w:p w:rsidR="00661456" w:rsidRPr="00AB7C38" w:rsidRDefault="00661456" w:rsidP="00661456">
      <w:pPr>
        <w:spacing w:line="240" w:lineRule="atLeast"/>
      </w:pPr>
      <w:r w:rsidRPr="00AB7C38">
        <w:t>зону делового, общественного и коммерческого назначения (ОД-1);</w:t>
      </w:r>
    </w:p>
    <w:p w:rsidR="00661456" w:rsidRPr="00AB7C38" w:rsidRDefault="00661456" w:rsidP="00661456">
      <w:pPr>
        <w:widowControl w:val="0"/>
        <w:spacing w:line="240" w:lineRule="atLeast"/>
        <w:ind w:left="23" w:right="23"/>
      </w:pPr>
      <w:r w:rsidRPr="00AB7C38">
        <w:t>зон</w:t>
      </w:r>
      <w:r>
        <w:t>у</w:t>
      </w:r>
      <w:r w:rsidRPr="00AB7C38">
        <w:t xml:space="preserve"> объектов среднего профессионального и высшего образования, нау</w:t>
      </w:r>
      <w:r w:rsidRPr="00AB7C38">
        <w:t>ч</w:t>
      </w:r>
      <w:r w:rsidRPr="00AB7C38">
        <w:t>но-исследовательских организаций (ОД-2);</w:t>
      </w:r>
    </w:p>
    <w:p w:rsidR="00661456" w:rsidRDefault="00661456" w:rsidP="00661456">
      <w:pPr>
        <w:spacing w:line="240" w:lineRule="atLeast"/>
      </w:pPr>
      <w:r w:rsidRPr="00AB7C38">
        <w:t>зону объектов здравоохранения (ОД-3);</w:t>
      </w:r>
    </w:p>
    <w:p w:rsidR="00661456" w:rsidRPr="00AB7C38" w:rsidRDefault="00661456" w:rsidP="00661456">
      <w:pPr>
        <w:spacing w:line="240" w:lineRule="atLeast"/>
      </w:pPr>
      <w:r w:rsidRPr="00AB7C38">
        <w:t>зону специализированной общественной застройки</w:t>
      </w:r>
      <w:r>
        <w:t xml:space="preserve"> (ОД-4), в том числе:</w:t>
      </w:r>
    </w:p>
    <w:p w:rsidR="00661456" w:rsidRPr="00AB7C38" w:rsidRDefault="00661456" w:rsidP="00661456">
      <w:pPr>
        <w:spacing w:line="240" w:lineRule="atLeast"/>
      </w:pPr>
      <w:proofErr w:type="spellStart"/>
      <w:r w:rsidRPr="00AB7C38">
        <w:t>подзону</w:t>
      </w:r>
      <w:proofErr w:type="spellEnd"/>
      <w:r w:rsidRPr="00AB7C38">
        <w:t xml:space="preserve"> специализированной малоэтажной общественной застройки </w:t>
      </w:r>
      <w:r>
        <w:t xml:space="preserve">      </w:t>
      </w:r>
      <w:r w:rsidRPr="00AB7C38">
        <w:t>(ОД-4.1);</w:t>
      </w:r>
    </w:p>
    <w:p w:rsidR="00661456" w:rsidRPr="00AB7C38" w:rsidRDefault="00661456" w:rsidP="00661456">
      <w:pPr>
        <w:spacing w:line="240" w:lineRule="atLeast"/>
      </w:pPr>
      <w:proofErr w:type="spellStart"/>
      <w:r w:rsidRPr="00AB7C38">
        <w:t>подзону</w:t>
      </w:r>
      <w:proofErr w:type="spellEnd"/>
      <w:r w:rsidRPr="00AB7C38">
        <w:t xml:space="preserve"> специализированной средне- и многоэтажной общественной з</w:t>
      </w:r>
      <w:r w:rsidRPr="00AB7C38">
        <w:t>а</w:t>
      </w:r>
      <w:r w:rsidRPr="00AB7C38">
        <w:t>стройки (ОД-4.2);</w:t>
      </w:r>
    </w:p>
    <w:p w:rsidR="00661456" w:rsidRPr="00AB7C38" w:rsidRDefault="00661456" w:rsidP="00661456">
      <w:pPr>
        <w:spacing w:line="240" w:lineRule="atLeast"/>
      </w:pPr>
      <w:r w:rsidRPr="00AB7C38">
        <w:t>зону объектов дошкольного, начального общего, основного общего и сре</w:t>
      </w:r>
      <w:r w:rsidRPr="00AB7C38">
        <w:t>д</w:t>
      </w:r>
      <w:r>
        <w:t>него общего образования (ОД</w:t>
      </w:r>
      <w:r>
        <w:noBreakHyphen/>
        <w:t>5);</w:t>
      </w:r>
    </w:p>
    <w:p w:rsidR="00661456" w:rsidRPr="00AB7C38" w:rsidRDefault="00661456" w:rsidP="00661456">
      <w:pPr>
        <w:spacing w:line="240" w:lineRule="atLeast"/>
      </w:pPr>
      <w:r>
        <w:t>ж</w:t>
      </w:r>
      <w:r w:rsidRPr="00AB7C38">
        <w:t>илые зоны (Ж):</w:t>
      </w:r>
    </w:p>
    <w:p w:rsidR="00661456" w:rsidRPr="00AB7C38" w:rsidRDefault="00661456" w:rsidP="00661456">
      <w:pPr>
        <w:spacing w:line="240" w:lineRule="atLeast"/>
      </w:pPr>
      <w:r w:rsidRPr="00AB7C38">
        <w:t>зону застройки жилыми домами смешанной этажности (Ж-1);</w:t>
      </w:r>
    </w:p>
    <w:p w:rsidR="00661456" w:rsidRPr="00AB7C38" w:rsidRDefault="00661456" w:rsidP="00661456">
      <w:pPr>
        <w:spacing w:line="240" w:lineRule="atLeast"/>
      </w:pPr>
      <w:r w:rsidRPr="00AB7C38">
        <w:t>зону застройки малоэтажными жилыми домами (Ж-2);</w:t>
      </w:r>
    </w:p>
    <w:p w:rsidR="00661456" w:rsidRPr="00AB7C38" w:rsidRDefault="00661456" w:rsidP="00661456">
      <w:pPr>
        <w:spacing w:line="240" w:lineRule="atLeast"/>
      </w:pPr>
      <w:r w:rsidRPr="00AB7C38">
        <w:t xml:space="preserve">зону застройки </w:t>
      </w:r>
      <w:proofErr w:type="spellStart"/>
      <w:r w:rsidRPr="00AB7C38">
        <w:t>среднеэтажными</w:t>
      </w:r>
      <w:proofErr w:type="spellEnd"/>
      <w:r w:rsidRPr="00AB7C38">
        <w:t xml:space="preserve"> жилыми домами (Ж-3);</w:t>
      </w:r>
    </w:p>
    <w:p w:rsidR="00661456" w:rsidRPr="00AB7C38" w:rsidRDefault="00661456" w:rsidP="00661456">
      <w:pPr>
        <w:spacing w:line="240" w:lineRule="atLeast"/>
      </w:pPr>
      <w:r w:rsidRPr="00AB7C38">
        <w:t>зону застройки многоэтажными жилыми домами (Ж-4);</w:t>
      </w:r>
    </w:p>
    <w:p w:rsidR="00661456" w:rsidRPr="00AB7C38" w:rsidRDefault="00661456" w:rsidP="00661456">
      <w:pPr>
        <w:spacing w:line="240" w:lineRule="atLeast"/>
      </w:pPr>
      <w:r w:rsidRPr="00AB7C38">
        <w:t>зону застройки жилыми домами повышенной этажности (Ж-5);</w:t>
      </w:r>
    </w:p>
    <w:p w:rsidR="00661456" w:rsidRPr="00AB7C38" w:rsidRDefault="00661456" w:rsidP="00661456">
      <w:pPr>
        <w:spacing w:line="240" w:lineRule="atLeast"/>
      </w:pPr>
      <w:r w:rsidRPr="00AB7C38">
        <w:t>зону застройки инди</w:t>
      </w:r>
      <w:r>
        <w:t>видуальными жилыми домами (Ж-6);</w:t>
      </w:r>
    </w:p>
    <w:p w:rsidR="00661456" w:rsidRPr="00AB7C38" w:rsidRDefault="00661456" w:rsidP="00661456">
      <w:pPr>
        <w:spacing w:line="240" w:lineRule="atLeast"/>
      </w:pPr>
      <w:r>
        <w:t>п</w:t>
      </w:r>
      <w:r w:rsidRPr="00AB7C38">
        <w:t>роизводственные зоны (П):</w:t>
      </w:r>
    </w:p>
    <w:p w:rsidR="00661456" w:rsidRPr="00AB7C38" w:rsidRDefault="00661456" w:rsidP="00661456">
      <w:pPr>
        <w:spacing w:line="240" w:lineRule="atLeast"/>
      </w:pPr>
      <w:r w:rsidRPr="00AB7C38">
        <w:t>зону производственн</w:t>
      </w:r>
      <w:r w:rsidR="009F6F1E">
        <w:t>ой деятельности</w:t>
      </w:r>
      <w:r w:rsidRPr="00AB7C38">
        <w:t xml:space="preserve"> (П-1);</w:t>
      </w:r>
    </w:p>
    <w:p w:rsidR="00661456" w:rsidRPr="00AB7C38" w:rsidRDefault="00661456" w:rsidP="00661456">
      <w:pPr>
        <w:spacing w:line="240" w:lineRule="atLeast"/>
      </w:pPr>
      <w:r w:rsidRPr="00AB7C38">
        <w:t>зону коммунал</w:t>
      </w:r>
      <w:r>
        <w:t>ьных и складских объектов (П-2);</w:t>
      </w:r>
    </w:p>
    <w:p w:rsidR="00661456" w:rsidRPr="00AB7C38" w:rsidRDefault="00661456" w:rsidP="00661456">
      <w:pPr>
        <w:spacing w:line="240" w:lineRule="atLeast"/>
      </w:pPr>
      <w:r>
        <w:t>з</w:t>
      </w:r>
      <w:r w:rsidRPr="00AB7C38">
        <w:t>оны инженерной и транспортной инфраструктур (</w:t>
      </w:r>
      <w:proofErr w:type="gramStart"/>
      <w:r w:rsidRPr="00AB7C38">
        <w:t>ИТ</w:t>
      </w:r>
      <w:proofErr w:type="gramEnd"/>
      <w:r w:rsidRPr="00AB7C38">
        <w:t>):</w:t>
      </w:r>
    </w:p>
    <w:p w:rsidR="00661456" w:rsidRPr="00AB7C38" w:rsidRDefault="00661456" w:rsidP="00661456">
      <w:pPr>
        <w:spacing w:line="240" w:lineRule="atLeast"/>
      </w:pPr>
      <w:r w:rsidRPr="00AB7C38">
        <w:t>зону сооружений и коммуникаций железнодорожного транспорта (ИТ-1);</w:t>
      </w:r>
    </w:p>
    <w:p w:rsidR="00661456" w:rsidRPr="00AB7C38" w:rsidRDefault="00661456" w:rsidP="00661456">
      <w:pPr>
        <w:spacing w:line="240" w:lineRule="atLeast"/>
      </w:pPr>
      <w:r w:rsidRPr="00AB7C38">
        <w:t>зону улично-дорожной сети (ИТ-3);</w:t>
      </w:r>
    </w:p>
    <w:p w:rsidR="00661456" w:rsidRPr="00AB7C38" w:rsidRDefault="00661456" w:rsidP="00661456">
      <w:pPr>
        <w:spacing w:line="240" w:lineRule="atLeast"/>
      </w:pPr>
      <w:r w:rsidRPr="00AB7C38">
        <w:t>зону объектов и</w:t>
      </w:r>
      <w:r>
        <w:t>нженерной инфраструктуры (ИТ-4);</w:t>
      </w:r>
    </w:p>
    <w:p w:rsidR="00661456" w:rsidRPr="00AB7C38" w:rsidRDefault="00661456" w:rsidP="00661456">
      <w:pPr>
        <w:spacing w:line="240" w:lineRule="atLeast"/>
      </w:pPr>
      <w:r>
        <w:t>з</w:t>
      </w:r>
      <w:r w:rsidRPr="00AB7C38">
        <w:t>оны стоянок автомобильного транспорта (СА)</w:t>
      </w:r>
      <w:r>
        <w:t>:</w:t>
      </w:r>
    </w:p>
    <w:p w:rsidR="00661456" w:rsidRDefault="00661456" w:rsidP="00661456">
      <w:pPr>
        <w:spacing w:line="240" w:lineRule="atLeast"/>
      </w:pPr>
      <w:r w:rsidRPr="00AB7C38">
        <w:t>зону стоянок для легковых автомобилей (СА-1).</w:t>
      </w:r>
    </w:p>
    <w:p w:rsidR="005A0B1B" w:rsidRPr="00AB7C38" w:rsidRDefault="005A0B1B" w:rsidP="005A0B1B">
      <w:pPr>
        <w:spacing w:line="240" w:lineRule="atLeast"/>
        <w:ind w:firstLine="720"/>
      </w:pPr>
      <w:r w:rsidRPr="00AB7C38">
        <w:t>Определенные Правилами землепользования и застройки территориальные зоны представлены следующими объектами и землеотводами:</w:t>
      </w:r>
    </w:p>
    <w:p w:rsidR="005A0B1B" w:rsidRPr="00AB7C38" w:rsidRDefault="00661456" w:rsidP="005A0B1B">
      <w:pPr>
        <w:spacing w:line="240" w:lineRule="atLeast"/>
      </w:pPr>
      <w:r>
        <w:lastRenderedPageBreak/>
        <w:t>зона природная, зона озеленения, зона отдыха и оздоровления</w:t>
      </w:r>
      <w:r w:rsidR="005A0B1B" w:rsidRPr="00AB7C38">
        <w:t xml:space="preserve">– </w:t>
      </w:r>
      <w:proofErr w:type="gramStart"/>
      <w:r w:rsidR="005A0B1B" w:rsidRPr="00AB7C38">
        <w:t>су</w:t>
      </w:r>
      <w:proofErr w:type="gramEnd"/>
      <w:r w:rsidR="005A0B1B" w:rsidRPr="00AB7C38">
        <w:t>щес</w:t>
      </w:r>
      <w:r w:rsidR="005A0B1B" w:rsidRPr="00AB7C38">
        <w:t>т</w:t>
      </w:r>
      <w:r w:rsidR="005A0B1B" w:rsidRPr="00AB7C38">
        <w:t>вующим природным ландшафтом в юго-западной части территории планирово</w:t>
      </w:r>
      <w:r w:rsidR="005A0B1B" w:rsidRPr="00AB7C38">
        <w:t>ч</w:t>
      </w:r>
      <w:r w:rsidR="005A0B1B" w:rsidRPr="00AB7C38">
        <w:t>ного рай</w:t>
      </w:r>
      <w:r w:rsidR="00F067C7">
        <w:t xml:space="preserve">она, </w:t>
      </w:r>
      <w:r w:rsidR="005A0B1B">
        <w:t>парком культуры и отдыха</w:t>
      </w:r>
      <w:r w:rsidR="005A0B1B" w:rsidRPr="00AB7C38">
        <w:t xml:space="preserve"> «Березовая </w:t>
      </w:r>
      <w:r w:rsidR="005A0B1B">
        <w:t>р</w:t>
      </w:r>
      <w:r w:rsidR="005A0B1B" w:rsidRPr="00AB7C38">
        <w:t>оща»;</w:t>
      </w:r>
    </w:p>
    <w:p w:rsidR="005A0B1B" w:rsidRPr="00260C91" w:rsidRDefault="005A0B1B" w:rsidP="005A0B1B">
      <w:pPr>
        <w:spacing w:line="240" w:lineRule="atLeast"/>
      </w:pPr>
      <w:r w:rsidRPr="00260C91">
        <w:t xml:space="preserve">зона </w:t>
      </w:r>
      <w:r w:rsidR="00F067C7">
        <w:t>объектов культуры и спорта</w:t>
      </w:r>
      <w:r w:rsidRPr="00260C91">
        <w:t xml:space="preserve"> – обществом с ограниченной ответстве</w:t>
      </w:r>
      <w:r w:rsidRPr="00260C91">
        <w:t>н</w:t>
      </w:r>
      <w:r w:rsidRPr="00260C91">
        <w:t xml:space="preserve">ностью </w:t>
      </w:r>
      <w:r>
        <w:t>«Темп» - детско-юношес</w:t>
      </w:r>
      <w:r w:rsidRPr="00260C91">
        <w:t>ки</w:t>
      </w:r>
      <w:r>
        <w:t>й</w:t>
      </w:r>
      <w:r w:rsidRPr="00260C91">
        <w:t xml:space="preserve"> с</w:t>
      </w:r>
      <w:r>
        <w:t>п</w:t>
      </w:r>
      <w:r w:rsidRPr="00260C91">
        <w:t>ортивно-оздоровительны</w:t>
      </w:r>
      <w:r>
        <w:t>й комплекс</w:t>
      </w:r>
      <w:r w:rsidRPr="00260C91">
        <w:t>;</w:t>
      </w:r>
    </w:p>
    <w:p w:rsidR="005A0B1B" w:rsidRPr="00260C91" w:rsidRDefault="005A0B1B" w:rsidP="005A0B1B">
      <w:pPr>
        <w:spacing w:line="240" w:lineRule="atLeast"/>
      </w:pPr>
      <w:r w:rsidRPr="00260C91">
        <w:t xml:space="preserve">зона </w:t>
      </w:r>
      <w:r w:rsidR="00F067C7">
        <w:t>объектов делового, общественного и коммерческого назначения, в том числе многоэтажных жилых домов</w:t>
      </w:r>
      <w:r w:rsidRPr="00260C91">
        <w:t xml:space="preserve"> – </w:t>
      </w:r>
      <w:proofErr w:type="spellStart"/>
      <w:proofErr w:type="gramStart"/>
      <w:r w:rsidRPr="00260C91">
        <w:t>боулинг-центром</w:t>
      </w:r>
      <w:proofErr w:type="spellEnd"/>
      <w:proofErr w:type="gramEnd"/>
      <w:r w:rsidRPr="00260C91">
        <w:t>, магазинами, администр</w:t>
      </w:r>
      <w:r w:rsidRPr="00260C91">
        <w:t>а</w:t>
      </w:r>
      <w:r w:rsidRPr="00260C91">
        <w:t>тивно-офисными зданиями;</w:t>
      </w:r>
    </w:p>
    <w:p w:rsidR="005A0B1B" w:rsidRPr="00260C91" w:rsidRDefault="005A0B1B" w:rsidP="005A0B1B">
      <w:pPr>
        <w:spacing w:line="240" w:lineRule="atLeast"/>
      </w:pPr>
      <w:r w:rsidRPr="00260C91">
        <w:t xml:space="preserve">зона </w:t>
      </w:r>
      <w:r w:rsidR="00F067C7" w:rsidRPr="00AB7C38">
        <w:t>объектов среднего профессионального и высшего образования, научно-исследовательских организаций</w:t>
      </w:r>
      <w:r w:rsidR="00F067C7" w:rsidRPr="00260C91">
        <w:t xml:space="preserve"> </w:t>
      </w:r>
      <w:r w:rsidRPr="00260C91">
        <w:t>– Государственным бюджетным профессионал</w:t>
      </w:r>
      <w:r w:rsidRPr="00260C91">
        <w:t>ь</w:t>
      </w:r>
      <w:r w:rsidRPr="00260C91">
        <w:t>ным образовательным учреждением (далее – ГБПОУ) Ново</w:t>
      </w:r>
      <w:r>
        <w:t>сибирской области (далее</w:t>
      </w:r>
      <w:r w:rsidRPr="00260C91">
        <w:t xml:space="preserve"> – </w:t>
      </w:r>
      <w:r>
        <w:t>НСО) «</w:t>
      </w:r>
      <w:r w:rsidRPr="00260C91">
        <w:t>Новосибирски</w:t>
      </w:r>
      <w:r>
        <w:t xml:space="preserve">й радиотехнический колледж», </w:t>
      </w:r>
      <w:r w:rsidRPr="00260C91">
        <w:t>Государственным автономным профессиональным обр</w:t>
      </w:r>
      <w:r>
        <w:t>азовательным учреждением (далее</w:t>
      </w:r>
      <w:r w:rsidRPr="00260C91">
        <w:t xml:space="preserve"> – ГАПОУ) НСО «Новосибирски</w:t>
      </w:r>
      <w:r>
        <w:t>й</w:t>
      </w:r>
      <w:r w:rsidRPr="00260C91">
        <w:t xml:space="preserve"> колледж легкой промышленности и сервиса», ГБПОУ НСО «Новосибирски</w:t>
      </w:r>
      <w:r>
        <w:t>й</w:t>
      </w:r>
      <w:r w:rsidRPr="00260C91">
        <w:t xml:space="preserve"> авиастроительны</w:t>
      </w:r>
      <w:r>
        <w:t>й</w:t>
      </w:r>
      <w:r w:rsidRPr="00260C91">
        <w:t xml:space="preserve"> лице</w:t>
      </w:r>
      <w:r>
        <w:t>й</w:t>
      </w:r>
      <w:r w:rsidRPr="00260C91">
        <w:t>», ГБПОУ НСО «Новосибирски</w:t>
      </w:r>
      <w:r>
        <w:t>й</w:t>
      </w:r>
      <w:r w:rsidRPr="00260C91">
        <w:t xml:space="preserve"> стро</w:t>
      </w:r>
      <w:r w:rsidRPr="00260C91">
        <w:t>и</w:t>
      </w:r>
      <w:r w:rsidRPr="00260C91">
        <w:t>тельно-монтажны</w:t>
      </w:r>
      <w:r>
        <w:t>й</w:t>
      </w:r>
      <w:r w:rsidRPr="00260C91">
        <w:t xml:space="preserve"> колледж»;</w:t>
      </w:r>
    </w:p>
    <w:p w:rsidR="005A0B1B" w:rsidRPr="00260C91" w:rsidRDefault="005A0B1B" w:rsidP="005A0B1B">
      <w:pPr>
        <w:spacing w:line="240" w:lineRule="atLeast"/>
      </w:pPr>
      <w:r w:rsidRPr="00260C91">
        <w:t xml:space="preserve">зона </w:t>
      </w:r>
      <w:r w:rsidR="00F067C7" w:rsidRPr="00AB7C38">
        <w:t>объектов здравоохранения</w:t>
      </w:r>
      <w:r w:rsidR="00F067C7" w:rsidRPr="00260C91">
        <w:t xml:space="preserve"> </w:t>
      </w:r>
      <w:r w:rsidRPr="00260C91">
        <w:t>– Государственным бюджетным учрежд</w:t>
      </w:r>
      <w:r w:rsidRPr="00260C91">
        <w:t>е</w:t>
      </w:r>
      <w:r w:rsidRPr="00260C91">
        <w:t>нием здравоохранения</w:t>
      </w:r>
      <w:r>
        <w:t xml:space="preserve"> (далее</w:t>
      </w:r>
      <w:r w:rsidRPr="00260C91">
        <w:t xml:space="preserve"> – </w:t>
      </w:r>
      <w:r>
        <w:t>ГБУЗ) НСО «</w:t>
      </w:r>
      <w:r w:rsidRPr="00260C91">
        <w:t>Государственн</w:t>
      </w:r>
      <w:r>
        <w:t>ая</w:t>
      </w:r>
      <w:r w:rsidRPr="00260C91">
        <w:t xml:space="preserve"> Новосибирск</w:t>
      </w:r>
      <w:r>
        <w:t>ая</w:t>
      </w:r>
      <w:r w:rsidRPr="00260C91">
        <w:t xml:space="preserve"> клиническ</w:t>
      </w:r>
      <w:r w:rsidR="00E33812">
        <w:t>ая</w:t>
      </w:r>
      <w:r w:rsidRPr="00260C91">
        <w:t xml:space="preserve"> психиатрическ</w:t>
      </w:r>
      <w:r>
        <w:t xml:space="preserve">ая </w:t>
      </w:r>
      <w:r w:rsidRPr="00260C91">
        <w:t>больниц</w:t>
      </w:r>
      <w:r>
        <w:t xml:space="preserve">а </w:t>
      </w:r>
      <w:r w:rsidRPr="00260C91">
        <w:t>№</w:t>
      </w:r>
      <w:r>
        <w:t xml:space="preserve"> </w:t>
      </w:r>
      <w:r w:rsidRPr="00260C91">
        <w:t>3</w:t>
      </w:r>
      <w:r>
        <w:t>»</w:t>
      </w:r>
      <w:r w:rsidRPr="00260C91">
        <w:t>, ГБУЗ НСО «Новосибирски</w:t>
      </w:r>
      <w:r>
        <w:t>й</w:t>
      </w:r>
      <w:r w:rsidRPr="00260C91">
        <w:t xml:space="preserve"> обл</w:t>
      </w:r>
      <w:r w:rsidRPr="00260C91">
        <w:t>а</w:t>
      </w:r>
      <w:r w:rsidRPr="00260C91">
        <w:t>стн</w:t>
      </w:r>
      <w:r>
        <w:t>ой</w:t>
      </w:r>
      <w:r w:rsidRPr="00260C91">
        <w:t xml:space="preserve"> наркологически</w:t>
      </w:r>
      <w:r>
        <w:t>й</w:t>
      </w:r>
      <w:r w:rsidRPr="00260C91">
        <w:t xml:space="preserve"> дис</w:t>
      </w:r>
      <w:r>
        <w:t>пансер</w:t>
      </w:r>
      <w:r w:rsidRPr="00260C91">
        <w:t>», ГБУЗ НСО «Новосибирски</w:t>
      </w:r>
      <w:r>
        <w:t xml:space="preserve">й </w:t>
      </w:r>
      <w:r w:rsidRPr="00260C91">
        <w:t>областной</w:t>
      </w:r>
      <w:r>
        <w:t xml:space="preserve"> ко</w:t>
      </w:r>
      <w:r>
        <w:t>ж</w:t>
      </w:r>
      <w:r>
        <w:t xml:space="preserve">но-венерологический </w:t>
      </w:r>
      <w:r w:rsidRPr="00260C91">
        <w:t>диспансер», ГБУЗ НСО «Новосиби</w:t>
      </w:r>
      <w:r>
        <w:t>р</w:t>
      </w:r>
      <w:r w:rsidRPr="00260C91">
        <w:t>ск</w:t>
      </w:r>
      <w:r>
        <w:t xml:space="preserve">ое областное </w:t>
      </w:r>
      <w:r w:rsidRPr="00260C91">
        <w:t>клин</w:t>
      </w:r>
      <w:r w:rsidRPr="00260C91">
        <w:t>и</w:t>
      </w:r>
      <w:r w:rsidRPr="00260C91">
        <w:t>ческ</w:t>
      </w:r>
      <w:r>
        <w:t xml:space="preserve">ое </w:t>
      </w:r>
      <w:r w:rsidRPr="00260C91">
        <w:t>бюро</w:t>
      </w:r>
      <w:r>
        <w:t xml:space="preserve"> </w:t>
      </w:r>
      <w:r w:rsidRPr="00260C91">
        <w:t>судебно-медицинской</w:t>
      </w:r>
      <w:r>
        <w:t xml:space="preserve"> </w:t>
      </w:r>
      <w:r w:rsidRPr="00260C91">
        <w:t xml:space="preserve">экспертизы», </w:t>
      </w:r>
      <w:r>
        <w:t>муниципальным бюджетным у</w:t>
      </w:r>
      <w:r>
        <w:t>ч</w:t>
      </w:r>
      <w:r>
        <w:t>реждением здравоохранения (далее</w:t>
      </w:r>
      <w:r w:rsidRPr="00260C91">
        <w:t xml:space="preserve"> – МБУЗ</w:t>
      </w:r>
      <w:r>
        <w:t>)</w:t>
      </w:r>
      <w:r w:rsidRPr="00260C91">
        <w:t xml:space="preserve"> «Детск</w:t>
      </w:r>
      <w:r>
        <w:t>ая</w:t>
      </w:r>
      <w:r w:rsidRPr="00260C91">
        <w:t xml:space="preserve"> городск</w:t>
      </w:r>
      <w:r>
        <w:t>ая</w:t>
      </w:r>
      <w:r w:rsidRPr="00260C91">
        <w:t xml:space="preserve"> клиническ</w:t>
      </w:r>
      <w:r>
        <w:t>ая</w:t>
      </w:r>
      <w:r w:rsidRPr="00260C91">
        <w:t xml:space="preserve"> больниц</w:t>
      </w:r>
      <w:r>
        <w:t>а</w:t>
      </w:r>
      <w:r w:rsidRPr="00260C91">
        <w:t xml:space="preserve"> № 6»;</w:t>
      </w:r>
    </w:p>
    <w:p w:rsidR="005A0B1B" w:rsidRPr="00260C91" w:rsidRDefault="005A0B1B" w:rsidP="005A0B1B">
      <w:pPr>
        <w:spacing w:line="240" w:lineRule="atLeast"/>
      </w:pPr>
      <w:r w:rsidRPr="00260C91">
        <w:t xml:space="preserve">зона специализированной общественной застройки, зона </w:t>
      </w:r>
      <w:r w:rsidR="00F067C7" w:rsidRPr="00AB7C38">
        <w:t>специализирова</w:t>
      </w:r>
      <w:r w:rsidR="00F067C7" w:rsidRPr="00AB7C38">
        <w:t>н</w:t>
      </w:r>
      <w:r w:rsidR="00F067C7" w:rsidRPr="00AB7C38">
        <w:t>ной малоэтажной общественной застройки</w:t>
      </w:r>
      <w:r w:rsidR="00F067C7" w:rsidRPr="00260C91">
        <w:t xml:space="preserve"> </w:t>
      </w:r>
      <w:r w:rsidRPr="00260C91">
        <w:t>– участками для строительства торг</w:t>
      </w:r>
      <w:r w:rsidRPr="00260C91">
        <w:t>о</w:t>
      </w:r>
      <w:r w:rsidRPr="00260C91">
        <w:t>вых центров, зданием администрации Дзержинского района города Новосиби</w:t>
      </w:r>
      <w:r w:rsidRPr="00260C91">
        <w:t>р</w:t>
      </w:r>
      <w:r w:rsidRPr="00260C91">
        <w:t xml:space="preserve">ска, </w:t>
      </w:r>
      <w:r>
        <w:t>закрытым акционерным обществом (далее – ЗАО</w:t>
      </w:r>
      <w:r w:rsidRPr="00260C91">
        <w:t xml:space="preserve">) </w:t>
      </w:r>
      <w:r>
        <w:t>«</w:t>
      </w:r>
      <w:r w:rsidRPr="00260C91">
        <w:t xml:space="preserve">Дом культуры и </w:t>
      </w:r>
      <w:r>
        <w:t>творч</w:t>
      </w:r>
      <w:r>
        <w:t>е</w:t>
      </w:r>
      <w:r>
        <w:t>ства</w:t>
      </w:r>
      <w:r w:rsidRPr="00260C91">
        <w:t xml:space="preserve"> им.</w:t>
      </w:r>
      <w:r>
        <w:t> </w:t>
      </w:r>
      <w:r w:rsidRPr="00260C91">
        <w:t>В. П.</w:t>
      </w:r>
      <w:r>
        <w:t> </w:t>
      </w:r>
      <w:r w:rsidRPr="00260C91">
        <w:t>Чкалова</w:t>
      </w:r>
      <w:r>
        <w:t>»</w:t>
      </w:r>
      <w:r w:rsidRPr="00260C91">
        <w:t xml:space="preserve">, </w:t>
      </w:r>
      <w:r>
        <w:t>м</w:t>
      </w:r>
      <w:r w:rsidRPr="00431F56">
        <w:t>униципальным автономным учреждением культуры «Дворец культуры «Строитель»,</w:t>
      </w:r>
      <w:r w:rsidRPr="00260C91">
        <w:t xml:space="preserve"> </w:t>
      </w:r>
      <w:r>
        <w:t>предприятиями общественного питания</w:t>
      </w:r>
      <w:r w:rsidRPr="00260C91">
        <w:t>;</w:t>
      </w:r>
    </w:p>
    <w:p w:rsidR="005A0B1B" w:rsidRPr="00260C91" w:rsidRDefault="005A0B1B" w:rsidP="005A0B1B">
      <w:pPr>
        <w:spacing w:line="240" w:lineRule="atLeast"/>
      </w:pPr>
      <w:r w:rsidRPr="00260C91">
        <w:t xml:space="preserve">зона специализированной общественной застройки, зона </w:t>
      </w:r>
      <w:r w:rsidR="00F067C7" w:rsidRPr="00AB7C38">
        <w:t>специализирова</w:t>
      </w:r>
      <w:r w:rsidR="00F067C7" w:rsidRPr="00AB7C38">
        <w:t>н</w:t>
      </w:r>
      <w:r w:rsidR="00F067C7" w:rsidRPr="00AB7C38">
        <w:t>ной средне- и многоэтажной общественной застройки</w:t>
      </w:r>
      <w:r w:rsidR="00F067C7" w:rsidRPr="00260C91">
        <w:t xml:space="preserve"> </w:t>
      </w:r>
      <w:r w:rsidRPr="00260C91">
        <w:t>– многоэтажными зданиями офисного назначения;</w:t>
      </w:r>
    </w:p>
    <w:p w:rsidR="005A0B1B" w:rsidRPr="00AB7C38" w:rsidRDefault="005A0B1B" w:rsidP="005A0B1B">
      <w:pPr>
        <w:spacing w:line="240" w:lineRule="atLeast"/>
      </w:pPr>
      <w:r w:rsidRPr="00260C91">
        <w:t xml:space="preserve">зона </w:t>
      </w:r>
      <w:r w:rsidR="00F067C7" w:rsidRPr="00AB7C38">
        <w:t>объектов дошкольного, начального общего, основного общего и сре</w:t>
      </w:r>
      <w:r w:rsidR="00F067C7" w:rsidRPr="00AB7C38">
        <w:t>д</w:t>
      </w:r>
      <w:r w:rsidR="00F067C7">
        <w:t>него общего образования</w:t>
      </w:r>
      <w:r w:rsidR="00F067C7" w:rsidRPr="00260C91">
        <w:t xml:space="preserve"> </w:t>
      </w:r>
      <w:r w:rsidRPr="00260C91">
        <w:t xml:space="preserve">– </w:t>
      </w:r>
      <w:r>
        <w:t>муниципальным автономным общеобразовательным учреждением города Новосибирска «Г</w:t>
      </w:r>
      <w:r w:rsidRPr="00260C91">
        <w:t>имнази</w:t>
      </w:r>
      <w:r>
        <w:t>я</w:t>
      </w:r>
      <w:r w:rsidRPr="00260C91">
        <w:t xml:space="preserve"> № 15</w:t>
      </w:r>
      <w:r>
        <w:t xml:space="preserve">. </w:t>
      </w:r>
      <w:proofErr w:type="gramStart"/>
      <w:r>
        <w:t>Содружество»</w:t>
      </w:r>
      <w:r w:rsidRPr="00260C91">
        <w:t>, прогимназ</w:t>
      </w:r>
      <w:r w:rsidRPr="00260C91">
        <w:t>и</w:t>
      </w:r>
      <w:r w:rsidRPr="00260C91">
        <w:t>ей, двумя учреждениями среднего профессионального образования, двумя лиц</w:t>
      </w:r>
      <w:r w:rsidRPr="00260C91">
        <w:t>е</w:t>
      </w:r>
      <w:r w:rsidRPr="00260C91">
        <w:t>ями, 9 общеобразовательными школами, 22 учреждениями детского дошкольного образования, двумя профессиональными училищами, специальным (коррекцио</w:t>
      </w:r>
      <w:r w:rsidRPr="00260C91">
        <w:t>н</w:t>
      </w:r>
      <w:r w:rsidRPr="00260C91">
        <w:t>ным</w:t>
      </w:r>
      <w:r w:rsidRPr="00AB7C38">
        <w:t>) дошкольным детским домом, вечерней школой, специальн</w:t>
      </w:r>
      <w:r>
        <w:t>о</w:t>
      </w:r>
      <w:r w:rsidRPr="00AB7C38">
        <w:t xml:space="preserve">й школой для детей с отклонениями в развитии, тремя пришкольными мастерскими, мастерской колледжа, мастерской профессионального училища, двумя зданиями открытого акционерного общества </w:t>
      </w:r>
      <w:r>
        <w:t xml:space="preserve">(далее – ОАО) </w:t>
      </w:r>
      <w:r w:rsidRPr="00AB7C38">
        <w:t>«Сибирский проектно-конструкторский и научно-исследовательский институт авиационной промышленности»;</w:t>
      </w:r>
      <w:proofErr w:type="gramEnd"/>
    </w:p>
    <w:p w:rsidR="005A0B1B" w:rsidRPr="00AB7C38" w:rsidRDefault="005A0B1B" w:rsidP="005A0B1B">
      <w:pPr>
        <w:widowControl w:val="0"/>
        <w:spacing w:line="240" w:lineRule="atLeast"/>
        <w:ind w:right="23"/>
      </w:pPr>
      <w:r w:rsidRPr="00AB7C38">
        <w:t xml:space="preserve">зона </w:t>
      </w:r>
      <w:r w:rsidR="00B20A84" w:rsidRPr="00AB7C38">
        <w:t xml:space="preserve">застройки </w:t>
      </w:r>
      <w:r w:rsidR="00711F5D" w:rsidRPr="00AB7C38">
        <w:t>малоэтажными жилыми домами</w:t>
      </w:r>
      <w:r w:rsidR="00711F5D" w:rsidRPr="00260C91">
        <w:t xml:space="preserve"> </w:t>
      </w:r>
      <w:r w:rsidRPr="00260C91">
        <w:t xml:space="preserve">– </w:t>
      </w:r>
      <w:r w:rsidRPr="00AB7C38">
        <w:t>застройкой малоэтажн</w:t>
      </w:r>
      <w:r w:rsidRPr="00AB7C38">
        <w:t>ы</w:t>
      </w:r>
      <w:r w:rsidRPr="00AB7C38">
        <w:t>ми жилыми домами;</w:t>
      </w:r>
    </w:p>
    <w:p w:rsidR="005A0B1B" w:rsidRPr="00AB7C38" w:rsidRDefault="005A0B1B" w:rsidP="005A0B1B">
      <w:pPr>
        <w:spacing w:line="240" w:lineRule="atLeast"/>
      </w:pPr>
      <w:r w:rsidRPr="00AB7C38">
        <w:lastRenderedPageBreak/>
        <w:t xml:space="preserve">зона </w:t>
      </w:r>
      <w:r w:rsidR="00711F5D" w:rsidRPr="00AB7C38">
        <w:t xml:space="preserve">застройки </w:t>
      </w:r>
      <w:proofErr w:type="spellStart"/>
      <w:r w:rsidR="00711F5D" w:rsidRPr="00AB7C38">
        <w:t>среднеэтажными</w:t>
      </w:r>
      <w:proofErr w:type="spellEnd"/>
      <w:r w:rsidR="00711F5D" w:rsidRPr="00AB7C38">
        <w:t xml:space="preserve"> жилыми домами </w:t>
      </w:r>
      <w:r w:rsidRPr="00AB7C38">
        <w:t xml:space="preserve">– застройкой 5 – </w:t>
      </w:r>
      <w:r w:rsidR="0000669D">
        <w:br/>
      </w:r>
      <w:r>
        <w:t>8</w:t>
      </w:r>
      <w:r w:rsidRPr="00AB7C38">
        <w:t>-этажными жилыми домами;</w:t>
      </w:r>
    </w:p>
    <w:p w:rsidR="005A0B1B" w:rsidRPr="00AB7C38" w:rsidRDefault="005A0B1B" w:rsidP="005A0B1B">
      <w:pPr>
        <w:spacing w:line="240" w:lineRule="atLeast"/>
      </w:pPr>
      <w:r w:rsidRPr="00AB7C38">
        <w:t xml:space="preserve">зона </w:t>
      </w:r>
      <w:r w:rsidR="00B20A84" w:rsidRPr="00AB7C38">
        <w:t xml:space="preserve">застройки </w:t>
      </w:r>
      <w:r w:rsidR="00711F5D" w:rsidRPr="00AB7C38">
        <w:t xml:space="preserve">многоэтажными жилыми домами </w:t>
      </w:r>
      <w:r w:rsidRPr="00AB7C38">
        <w:t xml:space="preserve">– застройкой </w:t>
      </w:r>
      <w:r>
        <w:t>9</w:t>
      </w:r>
      <w:r w:rsidRPr="00AB7C38">
        <w:t xml:space="preserve"> – </w:t>
      </w:r>
      <w:r w:rsidR="0000669D">
        <w:br/>
      </w:r>
      <w:r w:rsidRPr="00AB7C38">
        <w:t>13-этажными жилыми домами;</w:t>
      </w:r>
    </w:p>
    <w:p w:rsidR="005A0B1B" w:rsidRPr="00AB7C38" w:rsidRDefault="005A0B1B" w:rsidP="005A0B1B">
      <w:pPr>
        <w:spacing w:line="240" w:lineRule="atLeast"/>
      </w:pPr>
      <w:r w:rsidRPr="00AB7C38">
        <w:t xml:space="preserve">зона </w:t>
      </w:r>
      <w:r w:rsidR="00711F5D" w:rsidRPr="00AB7C38">
        <w:t xml:space="preserve">застройки жилыми домами повышенной этажности </w:t>
      </w:r>
      <w:r w:rsidRPr="00AB7C38">
        <w:t>– застройкой 14 – 18-этажными жилыми домами;</w:t>
      </w:r>
    </w:p>
    <w:p w:rsidR="005A0B1B" w:rsidRPr="00AB7C38" w:rsidRDefault="005A0B1B" w:rsidP="005A0B1B">
      <w:pPr>
        <w:spacing w:line="240" w:lineRule="atLeast"/>
      </w:pPr>
      <w:r w:rsidRPr="00AB7C38">
        <w:t xml:space="preserve">зона </w:t>
      </w:r>
      <w:r w:rsidR="00711F5D" w:rsidRPr="00896FDC">
        <w:t>застройки индивидуальными жилыми домами</w:t>
      </w:r>
      <w:r w:rsidR="00711F5D" w:rsidRPr="00AB7C38">
        <w:t xml:space="preserve"> </w:t>
      </w:r>
      <w:r w:rsidRPr="00AB7C38">
        <w:t>– застройкой индивид</w:t>
      </w:r>
      <w:r w:rsidRPr="00AB7C38">
        <w:t>у</w:t>
      </w:r>
      <w:r w:rsidRPr="00AB7C38">
        <w:t>альными жилыми домами;</w:t>
      </w:r>
    </w:p>
    <w:p w:rsidR="005A0B1B" w:rsidRPr="00616E74" w:rsidRDefault="005A0B1B" w:rsidP="005A0B1B">
      <w:pPr>
        <w:spacing w:line="240" w:lineRule="atLeast"/>
      </w:pPr>
      <w:r w:rsidRPr="00AB7C38">
        <w:t>зона</w:t>
      </w:r>
      <w:r>
        <w:t xml:space="preserve"> </w:t>
      </w:r>
      <w:r w:rsidR="00711F5D">
        <w:t>производственной деятельности</w:t>
      </w:r>
      <w:r w:rsidRPr="00AB7C38">
        <w:t xml:space="preserve"> – производственными площадками, </w:t>
      </w:r>
      <w:r>
        <w:t xml:space="preserve">акционерным обществом (далее – </w:t>
      </w:r>
      <w:r w:rsidRPr="00616E74">
        <w:t>АО</w:t>
      </w:r>
      <w:r>
        <w:t>)</w:t>
      </w:r>
      <w:r w:rsidRPr="00616E74">
        <w:t xml:space="preserve"> «Научно-исследовательский институт и</w:t>
      </w:r>
      <w:r w:rsidRPr="00616E74">
        <w:t>з</w:t>
      </w:r>
      <w:r w:rsidRPr="00616E74">
        <w:t>мерительных приборов</w:t>
      </w:r>
      <w:r w:rsidRPr="00260C91">
        <w:t xml:space="preserve"> – </w:t>
      </w:r>
      <w:r w:rsidRPr="00616E74">
        <w:t>Новосибирский завод имени Коминтерна»</w:t>
      </w:r>
      <w:r>
        <w:t>;</w:t>
      </w:r>
      <w:r w:rsidRPr="00616E74">
        <w:t xml:space="preserve"> </w:t>
      </w:r>
    </w:p>
    <w:p w:rsidR="005A0B1B" w:rsidRPr="00AB7C38" w:rsidRDefault="005A0B1B" w:rsidP="005A0B1B">
      <w:pPr>
        <w:spacing w:line="240" w:lineRule="atLeast"/>
      </w:pPr>
      <w:r w:rsidRPr="00AB7C38">
        <w:t xml:space="preserve">зона </w:t>
      </w:r>
      <w:r w:rsidR="00711F5D" w:rsidRPr="00AB7C38">
        <w:t>коммунал</w:t>
      </w:r>
      <w:r w:rsidR="00711F5D">
        <w:t xml:space="preserve">ьных и складских объектов </w:t>
      </w:r>
      <w:r>
        <w:t>– складами, капитальными гар</w:t>
      </w:r>
      <w:r>
        <w:t>а</w:t>
      </w:r>
      <w:r>
        <w:t>жа</w:t>
      </w:r>
      <w:r w:rsidRPr="00AB7C38">
        <w:t>ми;</w:t>
      </w:r>
    </w:p>
    <w:p w:rsidR="005A0B1B" w:rsidRPr="00AB7C38" w:rsidRDefault="005A0B1B" w:rsidP="005A0B1B">
      <w:pPr>
        <w:spacing w:line="240" w:lineRule="atLeast"/>
      </w:pPr>
      <w:r w:rsidRPr="00AB7C38">
        <w:t xml:space="preserve">зона </w:t>
      </w:r>
      <w:r w:rsidR="00711F5D" w:rsidRPr="00AB7C38">
        <w:t xml:space="preserve">сооружений и коммуникаций железнодорожного транспорта </w:t>
      </w:r>
      <w:r w:rsidRPr="00AB7C38">
        <w:t>– под</w:t>
      </w:r>
      <w:r w:rsidRPr="00AB7C38">
        <w:t>ъ</w:t>
      </w:r>
      <w:r w:rsidRPr="00AB7C38">
        <w:t>ездными железнодорожными путями для эксплуатации складских зон и объектов инженерной инфраструктуры;</w:t>
      </w:r>
    </w:p>
    <w:p w:rsidR="005A0B1B" w:rsidRPr="00AB7C38" w:rsidRDefault="005A0B1B" w:rsidP="00711F5D">
      <w:pPr>
        <w:spacing w:line="240" w:lineRule="atLeast"/>
      </w:pPr>
      <w:r w:rsidRPr="00AB7C38">
        <w:t xml:space="preserve">зона </w:t>
      </w:r>
      <w:r w:rsidR="00711F5D">
        <w:t xml:space="preserve">сооружений и коммуникаций автомобильного, речного,  воздушного транспорта, метрополитена </w:t>
      </w:r>
      <w:r w:rsidRPr="00AB7C38">
        <w:t xml:space="preserve">– 8 многоуровневыми гаражными комплексами, </w:t>
      </w:r>
      <w:r>
        <w:t xml:space="preserve">двумя </w:t>
      </w:r>
      <w:r w:rsidRPr="00AB7C38">
        <w:t>складами, троллейбусным депо, трамвайным депо;</w:t>
      </w:r>
    </w:p>
    <w:p w:rsidR="005A0B1B" w:rsidRPr="00AB7C38" w:rsidRDefault="005A0B1B" w:rsidP="005A0B1B">
      <w:pPr>
        <w:spacing w:line="240" w:lineRule="atLeast"/>
      </w:pPr>
      <w:r w:rsidRPr="00AB7C38">
        <w:t xml:space="preserve">зона </w:t>
      </w:r>
      <w:r w:rsidR="00711F5D">
        <w:t>улично-дорожной сети</w:t>
      </w:r>
      <w:r w:rsidRPr="00AB7C38">
        <w:t xml:space="preserve"> – улично-дорожной сетью;</w:t>
      </w:r>
    </w:p>
    <w:p w:rsidR="005A0B1B" w:rsidRDefault="005A0B1B" w:rsidP="005A0B1B">
      <w:pPr>
        <w:spacing w:line="240" w:lineRule="atLeast"/>
      </w:pPr>
      <w:r w:rsidRPr="00AB7C38">
        <w:t xml:space="preserve">зона </w:t>
      </w:r>
      <w:r w:rsidR="00711F5D" w:rsidRPr="00AB7C38">
        <w:t>объектов и</w:t>
      </w:r>
      <w:r w:rsidR="00711F5D">
        <w:t xml:space="preserve">нженерной инфраструктуры </w:t>
      </w:r>
      <w:r w:rsidRPr="00AB7C38">
        <w:t xml:space="preserve">– автоматической телефонной станцией, </w:t>
      </w:r>
      <w:r>
        <w:t>станциями технического обслуживания</w:t>
      </w:r>
      <w:r w:rsidRPr="00AB7C38">
        <w:t>.</w:t>
      </w:r>
    </w:p>
    <w:p w:rsidR="005A0B1B" w:rsidRDefault="005A0B1B" w:rsidP="005A0B1B">
      <w:pPr>
        <w:spacing w:line="240" w:lineRule="atLeast"/>
      </w:pPr>
    </w:p>
    <w:p w:rsidR="005A0B1B" w:rsidRDefault="00B20A84" w:rsidP="005A0B1B">
      <w:pPr>
        <w:tabs>
          <w:tab w:val="left" w:pos="1080"/>
        </w:tabs>
        <w:spacing w:line="240" w:lineRule="atLeast"/>
        <w:ind w:firstLine="0"/>
        <w:jc w:val="center"/>
        <w:outlineLvl w:val="1"/>
        <w:rPr>
          <w:b/>
        </w:rPr>
      </w:pPr>
      <w:r>
        <w:rPr>
          <w:b/>
        </w:rPr>
        <w:t>2. </w:t>
      </w:r>
      <w:r w:rsidR="005A0B1B" w:rsidRPr="009676C9">
        <w:rPr>
          <w:b/>
        </w:rPr>
        <w:t>Характеристики планируемого развития территории</w:t>
      </w:r>
    </w:p>
    <w:p w:rsidR="005A0B1B" w:rsidRPr="006379A5" w:rsidRDefault="005A0B1B" w:rsidP="005A0B1B">
      <w:pPr>
        <w:tabs>
          <w:tab w:val="left" w:pos="1080"/>
        </w:tabs>
        <w:spacing w:line="240" w:lineRule="atLeast"/>
        <w:ind w:firstLine="0"/>
        <w:jc w:val="center"/>
        <w:outlineLvl w:val="1"/>
        <w:rPr>
          <w:b/>
        </w:rPr>
      </w:pPr>
    </w:p>
    <w:p w:rsidR="005A0B1B" w:rsidRPr="00AB7C38" w:rsidRDefault="00B20A84" w:rsidP="005A0B1B">
      <w:pPr>
        <w:spacing w:line="240" w:lineRule="atLeast"/>
        <w:ind w:firstLine="0"/>
        <w:jc w:val="center"/>
        <w:rPr>
          <w:b/>
        </w:rPr>
      </w:pPr>
      <w:r>
        <w:rPr>
          <w:b/>
        </w:rPr>
        <w:t>2.1. </w:t>
      </w:r>
      <w:r w:rsidR="005A0B1B" w:rsidRPr="009676C9">
        <w:rPr>
          <w:b/>
        </w:rPr>
        <w:t>Основные положения</w:t>
      </w:r>
    </w:p>
    <w:p w:rsidR="005A0B1B" w:rsidRPr="00AB7C38" w:rsidRDefault="005A0B1B" w:rsidP="005A0B1B">
      <w:pPr>
        <w:spacing w:line="240" w:lineRule="atLeast"/>
        <w:jc w:val="center"/>
        <w:rPr>
          <w:b/>
        </w:rPr>
      </w:pPr>
    </w:p>
    <w:p w:rsidR="005A0B1B" w:rsidRPr="00AB7C38" w:rsidRDefault="005A0B1B" w:rsidP="005A0B1B">
      <w:pPr>
        <w:spacing w:line="240" w:lineRule="atLeast"/>
      </w:pPr>
      <w:r w:rsidRPr="00AB7C38">
        <w:t>Проект планировки выполнен с целью выделения элементов планировочной структуры территории (районов различного назначения, микрорайонов, кварт</w:t>
      </w:r>
      <w:r w:rsidRPr="00AB7C38">
        <w:t>а</w:t>
      </w:r>
      <w:r w:rsidRPr="00AB7C38">
        <w:t>лов) и установления характеристик их перспективного развития. Развитие</w:t>
      </w:r>
      <w:r>
        <w:t xml:space="preserve"> план</w:t>
      </w:r>
      <w:r>
        <w:t>и</w:t>
      </w:r>
      <w:r>
        <w:t>р</w:t>
      </w:r>
      <w:r w:rsidR="00F2577E">
        <w:t xml:space="preserve">уемой территории </w:t>
      </w:r>
      <w:r w:rsidRPr="00AB7C38">
        <w:t>предусматривается на ра</w:t>
      </w:r>
      <w:r>
        <w:t>с</w:t>
      </w:r>
      <w:r w:rsidRPr="00AB7C38">
        <w:t>четный период до 2030 года.</w:t>
      </w:r>
    </w:p>
    <w:p w:rsidR="005A0B1B" w:rsidRPr="00AB7C38" w:rsidRDefault="005A0B1B" w:rsidP="005A0B1B">
      <w:pPr>
        <w:spacing w:line="240" w:lineRule="atLeast"/>
      </w:pPr>
      <w:r w:rsidRPr="00AB7C38">
        <w:t>Площадь</w:t>
      </w:r>
      <w:r w:rsidR="00F2577E">
        <w:t xml:space="preserve"> планируемой</w:t>
      </w:r>
      <w:r w:rsidRPr="00AB7C38">
        <w:t xml:space="preserve"> </w:t>
      </w:r>
      <w:r w:rsidRPr="00F2577E">
        <w:t>территории</w:t>
      </w:r>
      <w:r w:rsidRPr="00AB7C38">
        <w:t xml:space="preserve"> составляет 512,7 га.</w:t>
      </w:r>
    </w:p>
    <w:p w:rsidR="005A0B1B" w:rsidRPr="006046CF" w:rsidRDefault="005A0B1B" w:rsidP="005A0B1B">
      <w:pPr>
        <w:spacing w:line="240" w:lineRule="atLeast"/>
      </w:pPr>
      <w:r w:rsidRPr="006046CF">
        <w:t>Численность населения составит ориентировочно 71450 человек.</w:t>
      </w:r>
    </w:p>
    <w:p w:rsidR="005A0B1B" w:rsidRPr="00AB7C38" w:rsidRDefault="005A0B1B" w:rsidP="005A0B1B">
      <w:pPr>
        <w:spacing w:line="240" w:lineRule="atLeast"/>
      </w:pPr>
      <w:r w:rsidRPr="006046CF">
        <w:t xml:space="preserve">Плотность населения при обеспеченности </w:t>
      </w:r>
      <w:smartTag w:uri="urn:schemas-microsoft-com:office:smarttags" w:element="metricconverter">
        <w:smartTagPr>
          <w:attr w:name="ProductID" w:val="158200 кв. м"/>
        </w:smartTagPr>
        <w:r w:rsidRPr="006046CF">
          <w:t>24 кв. м</w:t>
        </w:r>
      </w:smartTag>
      <w:r w:rsidRPr="006046CF">
        <w:t xml:space="preserve"> жилой площади на чел</w:t>
      </w:r>
      <w:r w:rsidRPr="006046CF">
        <w:t>о</w:t>
      </w:r>
      <w:r w:rsidRPr="006046CF">
        <w:t>века – 139 чел./</w:t>
      </w:r>
      <w:proofErr w:type="gramStart"/>
      <w:r w:rsidRPr="006046CF">
        <w:t>га</w:t>
      </w:r>
      <w:proofErr w:type="gramEnd"/>
      <w:r w:rsidRPr="006046CF">
        <w:t>.</w:t>
      </w:r>
    </w:p>
    <w:p w:rsidR="005A0B1B" w:rsidRPr="00AB7C38" w:rsidRDefault="005A0B1B" w:rsidP="005A0B1B">
      <w:pPr>
        <w:spacing w:line="240" w:lineRule="atLeast"/>
      </w:pPr>
      <w:bookmarkStart w:id="1" w:name="sub_3003"/>
      <w:r w:rsidRPr="00AB7C38">
        <w:t>Проект планировки разработан в целях размещения объектов капитального строительства жилого, общественно-делового назначения и иных объектов кап</w:t>
      </w:r>
      <w:r w:rsidRPr="00AB7C38">
        <w:t>и</w:t>
      </w:r>
      <w:r w:rsidRPr="00AB7C38">
        <w:t>тального строительства.</w:t>
      </w:r>
      <w:bookmarkEnd w:id="1"/>
    </w:p>
    <w:p w:rsidR="005A0B1B" w:rsidRPr="00AB7C38" w:rsidRDefault="005A0B1B" w:rsidP="005A0B1B">
      <w:pPr>
        <w:spacing w:line="240" w:lineRule="atLeast"/>
      </w:pPr>
      <w:r w:rsidRPr="00AB7C38">
        <w:t>Баланс существующего и планируемого использования территории пре</w:t>
      </w:r>
      <w:r w:rsidRPr="00AB7C38">
        <w:t>д</w:t>
      </w:r>
      <w:r w:rsidRPr="00AB7C38">
        <w:t>ставлен в таблице 1.</w:t>
      </w:r>
    </w:p>
    <w:p w:rsidR="002F3A12" w:rsidRDefault="002F3A12" w:rsidP="005A0B1B">
      <w:pPr>
        <w:widowControl w:val="0"/>
        <w:spacing w:line="240" w:lineRule="atLeast"/>
        <w:ind w:left="23" w:right="23" w:firstLine="0"/>
        <w:jc w:val="right"/>
      </w:pPr>
    </w:p>
    <w:p w:rsidR="002F3A12" w:rsidRDefault="002F3A12" w:rsidP="005A0B1B">
      <w:pPr>
        <w:widowControl w:val="0"/>
        <w:spacing w:line="240" w:lineRule="atLeast"/>
        <w:ind w:left="23" w:right="23" w:firstLine="0"/>
        <w:jc w:val="right"/>
      </w:pPr>
    </w:p>
    <w:p w:rsidR="002F3A12" w:rsidRDefault="002F3A12" w:rsidP="005A0B1B">
      <w:pPr>
        <w:widowControl w:val="0"/>
        <w:spacing w:line="240" w:lineRule="atLeast"/>
        <w:ind w:left="23" w:right="23" w:firstLine="0"/>
        <w:jc w:val="right"/>
      </w:pPr>
    </w:p>
    <w:p w:rsidR="002F3A12" w:rsidRDefault="002F3A12" w:rsidP="005A0B1B">
      <w:pPr>
        <w:widowControl w:val="0"/>
        <w:spacing w:line="240" w:lineRule="atLeast"/>
        <w:ind w:left="23" w:right="23" w:firstLine="0"/>
        <w:jc w:val="right"/>
      </w:pPr>
    </w:p>
    <w:p w:rsidR="002F3A12" w:rsidRDefault="002F3A12" w:rsidP="005A0B1B">
      <w:pPr>
        <w:widowControl w:val="0"/>
        <w:spacing w:line="240" w:lineRule="atLeast"/>
        <w:ind w:left="23" w:right="23" w:firstLine="0"/>
        <w:jc w:val="right"/>
      </w:pPr>
    </w:p>
    <w:p w:rsidR="002F3A12" w:rsidRDefault="002F3A12" w:rsidP="005A0B1B">
      <w:pPr>
        <w:widowControl w:val="0"/>
        <w:spacing w:line="240" w:lineRule="atLeast"/>
        <w:ind w:left="23" w:right="23" w:firstLine="0"/>
        <w:jc w:val="right"/>
      </w:pPr>
    </w:p>
    <w:p w:rsidR="005A0B1B" w:rsidRPr="00AB7C38" w:rsidRDefault="005A0B1B" w:rsidP="005A0B1B">
      <w:pPr>
        <w:widowControl w:val="0"/>
        <w:spacing w:line="240" w:lineRule="atLeast"/>
        <w:ind w:left="23" w:right="23" w:firstLine="0"/>
        <w:jc w:val="right"/>
      </w:pPr>
      <w:r w:rsidRPr="00AB7C38">
        <w:lastRenderedPageBreak/>
        <w:t>Таблица 1</w:t>
      </w:r>
    </w:p>
    <w:p w:rsidR="005A0B1B" w:rsidRPr="00AB7C38" w:rsidRDefault="005A0B1B" w:rsidP="005A0B1B">
      <w:pPr>
        <w:widowControl w:val="0"/>
        <w:spacing w:line="240" w:lineRule="atLeast"/>
        <w:ind w:left="23" w:right="23" w:firstLine="0"/>
        <w:jc w:val="right"/>
      </w:pPr>
    </w:p>
    <w:p w:rsidR="005A0B1B" w:rsidRPr="00AB7C38" w:rsidRDefault="005A0B1B" w:rsidP="005A0B1B">
      <w:pPr>
        <w:widowControl w:val="0"/>
        <w:spacing w:line="240" w:lineRule="atLeast"/>
        <w:ind w:left="23" w:right="23" w:firstLine="0"/>
        <w:jc w:val="center"/>
      </w:pPr>
      <w:r w:rsidRPr="00AB7C38">
        <w:t xml:space="preserve">Баланс использования </w:t>
      </w:r>
      <w:r w:rsidR="00772AAA">
        <w:t xml:space="preserve">планируемой </w:t>
      </w:r>
      <w:r w:rsidRPr="00AB7C38">
        <w:t>территории</w:t>
      </w:r>
    </w:p>
    <w:p w:rsidR="005A0B1B" w:rsidRPr="00AB7C38" w:rsidRDefault="005A0B1B" w:rsidP="005A0B1B">
      <w:pPr>
        <w:widowControl w:val="0"/>
        <w:spacing w:line="240" w:lineRule="atLeast"/>
        <w:ind w:left="23" w:right="23" w:firstLine="0"/>
        <w:jc w:val="center"/>
      </w:pPr>
    </w:p>
    <w:tbl>
      <w:tblPr>
        <w:tblW w:w="9984" w:type="dxa"/>
        <w:jc w:val="center"/>
        <w:tblInd w:w="1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41"/>
        <w:gridCol w:w="3827"/>
        <w:gridCol w:w="1418"/>
        <w:gridCol w:w="1417"/>
        <w:gridCol w:w="1323"/>
        <w:gridCol w:w="1258"/>
      </w:tblGrid>
      <w:tr w:rsidR="005A0B1B" w:rsidRPr="00AB7C38" w:rsidTr="00AA41CB">
        <w:trPr>
          <w:tblHeader/>
          <w:jc w:val="center"/>
        </w:trPr>
        <w:tc>
          <w:tcPr>
            <w:tcW w:w="741" w:type="dxa"/>
            <w:vMerge w:val="restart"/>
          </w:tcPr>
          <w:p w:rsidR="005A0B1B" w:rsidRPr="00AB7C38" w:rsidRDefault="005A0B1B" w:rsidP="0028080C">
            <w:pPr>
              <w:widowControl w:val="0"/>
              <w:spacing w:line="240" w:lineRule="atLeast"/>
              <w:ind w:left="-57" w:right="-57" w:firstLine="0"/>
              <w:jc w:val="center"/>
            </w:pPr>
            <w:r w:rsidRPr="00AB7C38">
              <w:t>№</w:t>
            </w:r>
          </w:p>
          <w:p w:rsidR="005A0B1B" w:rsidRPr="00AB7C38" w:rsidRDefault="005A0B1B" w:rsidP="0028080C">
            <w:pPr>
              <w:widowControl w:val="0"/>
              <w:spacing w:line="240" w:lineRule="atLeast"/>
              <w:ind w:left="-57" w:right="-57" w:firstLine="0"/>
              <w:jc w:val="center"/>
            </w:pPr>
            <w:proofErr w:type="spellStart"/>
            <w:proofErr w:type="gramStart"/>
            <w:r w:rsidRPr="00AB7C38"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827" w:type="dxa"/>
            <w:vMerge w:val="restart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Наименование зоны</w:t>
            </w:r>
          </w:p>
        </w:tc>
        <w:tc>
          <w:tcPr>
            <w:tcW w:w="2835" w:type="dxa"/>
            <w:gridSpan w:val="2"/>
            <w:vAlign w:val="bottom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201</w:t>
            </w:r>
            <w:r>
              <w:t>6</w:t>
            </w:r>
            <w:r w:rsidRPr="00AB7C38">
              <w:t xml:space="preserve"> год</w:t>
            </w:r>
          </w:p>
        </w:tc>
        <w:tc>
          <w:tcPr>
            <w:tcW w:w="2581" w:type="dxa"/>
            <w:gridSpan w:val="2"/>
            <w:vAlign w:val="bottom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2030 год</w:t>
            </w:r>
          </w:p>
        </w:tc>
      </w:tr>
      <w:tr w:rsidR="005A0B1B" w:rsidRPr="00AB7C38" w:rsidTr="00AA41CB">
        <w:trPr>
          <w:tblHeader/>
          <w:jc w:val="center"/>
        </w:trPr>
        <w:tc>
          <w:tcPr>
            <w:tcW w:w="741" w:type="dxa"/>
            <w:vMerge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</w:p>
        </w:tc>
        <w:tc>
          <w:tcPr>
            <w:tcW w:w="3827" w:type="dxa"/>
            <w:vMerge/>
            <w:vAlign w:val="bottom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</w:p>
        </w:tc>
        <w:tc>
          <w:tcPr>
            <w:tcW w:w="1418" w:type="dxa"/>
          </w:tcPr>
          <w:p w:rsidR="005A0B1B" w:rsidRPr="00AB7C38" w:rsidRDefault="005A0B1B" w:rsidP="00AA41CB">
            <w:pPr>
              <w:widowControl w:val="0"/>
              <w:spacing w:line="240" w:lineRule="atLeast"/>
              <w:ind w:firstLine="0"/>
              <w:jc w:val="center"/>
            </w:pPr>
            <w:r w:rsidRPr="00AB7C38">
              <w:t xml:space="preserve">Площадь, </w:t>
            </w:r>
            <w:proofErr w:type="gramStart"/>
            <w:r w:rsidRPr="00AB7C38">
              <w:t>га</w:t>
            </w:r>
            <w:proofErr w:type="gramEnd"/>
          </w:p>
        </w:tc>
        <w:tc>
          <w:tcPr>
            <w:tcW w:w="1417" w:type="dxa"/>
          </w:tcPr>
          <w:p w:rsidR="00AA41CB" w:rsidRDefault="005A0B1B" w:rsidP="00AA41CB">
            <w:pPr>
              <w:widowControl w:val="0"/>
              <w:spacing w:line="240" w:lineRule="atLeast"/>
              <w:ind w:left="-57" w:right="-57" w:firstLine="0"/>
              <w:jc w:val="center"/>
            </w:pPr>
            <w:r w:rsidRPr="00AB7C38">
              <w:t xml:space="preserve">Процент </w:t>
            </w:r>
          </w:p>
          <w:p w:rsidR="005A0B1B" w:rsidRPr="00AB7C38" w:rsidRDefault="005A0B1B" w:rsidP="00AA41CB">
            <w:pPr>
              <w:widowControl w:val="0"/>
              <w:spacing w:line="240" w:lineRule="atLeast"/>
              <w:ind w:left="-57" w:right="-57" w:firstLine="0"/>
              <w:jc w:val="center"/>
            </w:pPr>
            <w:r w:rsidRPr="00AB7C38">
              <w:t>от общей площади террит</w:t>
            </w:r>
            <w:r w:rsidRPr="00AB7C38">
              <w:t>о</w:t>
            </w:r>
            <w:r w:rsidRPr="00AB7C38">
              <w:t>рии</w:t>
            </w:r>
          </w:p>
        </w:tc>
        <w:tc>
          <w:tcPr>
            <w:tcW w:w="132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105" w:right="-65" w:firstLine="0"/>
              <w:jc w:val="center"/>
            </w:pPr>
            <w:r w:rsidRPr="00AB7C38">
              <w:t xml:space="preserve">Площадь, </w:t>
            </w:r>
            <w:proofErr w:type="gramStart"/>
            <w:r w:rsidRPr="00AB7C38">
              <w:t>га</w:t>
            </w:r>
            <w:proofErr w:type="gramEnd"/>
          </w:p>
        </w:tc>
        <w:tc>
          <w:tcPr>
            <w:tcW w:w="125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72" w:right="-42" w:firstLine="0"/>
              <w:jc w:val="center"/>
            </w:pPr>
            <w:r w:rsidRPr="00AB7C38">
              <w:t>Процент от общей площади террит</w:t>
            </w:r>
            <w:r w:rsidRPr="00AB7C38">
              <w:t>о</w:t>
            </w:r>
            <w:r w:rsidRPr="00AB7C38">
              <w:t>рии</w:t>
            </w:r>
          </w:p>
        </w:tc>
      </w:tr>
    </w:tbl>
    <w:p w:rsidR="005A0B1B" w:rsidRPr="00EA00D2" w:rsidRDefault="005A0B1B" w:rsidP="005A0B1B">
      <w:pPr>
        <w:rPr>
          <w:sz w:val="2"/>
          <w:szCs w:val="2"/>
        </w:rPr>
      </w:pPr>
    </w:p>
    <w:tbl>
      <w:tblPr>
        <w:tblW w:w="9988" w:type="dxa"/>
        <w:jc w:val="center"/>
        <w:tblInd w:w="2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43"/>
        <w:gridCol w:w="3827"/>
        <w:gridCol w:w="1418"/>
        <w:gridCol w:w="1417"/>
        <w:gridCol w:w="1316"/>
        <w:gridCol w:w="1267"/>
      </w:tblGrid>
      <w:tr w:rsidR="005A0B1B" w:rsidRPr="00EA00D2" w:rsidTr="00AA41CB">
        <w:trPr>
          <w:tblHeader/>
          <w:jc w:val="center"/>
        </w:trPr>
        <w:tc>
          <w:tcPr>
            <w:tcW w:w="743" w:type="dxa"/>
          </w:tcPr>
          <w:p w:rsidR="005A0B1B" w:rsidRPr="00EA00D2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bottom"/>
          </w:tcPr>
          <w:p w:rsidR="005A0B1B" w:rsidRPr="00EA00D2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:rsidR="005A0B1B" w:rsidRPr="00EA00D2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A0B1B" w:rsidRPr="00EA00D2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4</w:t>
            </w:r>
          </w:p>
        </w:tc>
        <w:tc>
          <w:tcPr>
            <w:tcW w:w="1316" w:type="dxa"/>
            <w:vAlign w:val="bottom"/>
          </w:tcPr>
          <w:p w:rsidR="005A0B1B" w:rsidRPr="00EA00D2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5</w:t>
            </w:r>
          </w:p>
        </w:tc>
        <w:tc>
          <w:tcPr>
            <w:tcW w:w="1267" w:type="dxa"/>
          </w:tcPr>
          <w:p w:rsidR="005A0B1B" w:rsidRPr="00EA00D2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sz w:val="24"/>
                <w:szCs w:val="24"/>
              </w:rPr>
            </w:pPr>
            <w:r w:rsidRPr="00EA00D2">
              <w:rPr>
                <w:sz w:val="24"/>
                <w:szCs w:val="24"/>
              </w:rPr>
              <w:t>6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1</w:t>
            </w:r>
          </w:p>
        </w:tc>
        <w:tc>
          <w:tcPr>
            <w:tcW w:w="3827" w:type="dxa"/>
            <w:shd w:val="clear" w:color="auto" w:fill="FFFFFF"/>
          </w:tcPr>
          <w:p w:rsidR="005A0B1B" w:rsidRPr="00AB7C38" w:rsidRDefault="005A0B1B" w:rsidP="00F62BFC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Общая площадь </w:t>
            </w:r>
            <w:r w:rsidR="00F62BFC">
              <w:t>планируемой территории</w:t>
            </w:r>
          </w:p>
        </w:tc>
        <w:tc>
          <w:tcPr>
            <w:tcW w:w="1418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512,7</w:t>
            </w:r>
          </w:p>
        </w:tc>
        <w:tc>
          <w:tcPr>
            <w:tcW w:w="1417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100</w:t>
            </w:r>
          </w:p>
        </w:tc>
        <w:tc>
          <w:tcPr>
            <w:tcW w:w="1316" w:type="dxa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512,</w:t>
            </w:r>
            <w:r w:rsidR="005A0B1B" w:rsidRPr="00664BB7">
              <w:t>7</w:t>
            </w:r>
          </w:p>
        </w:tc>
        <w:tc>
          <w:tcPr>
            <w:tcW w:w="1267" w:type="dxa"/>
            <w:shd w:val="clear" w:color="auto" w:fill="FFFFFF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100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2</w:t>
            </w:r>
          </w:p>
        </w:tc>
        <w:tc>
          <w:tcPr>
            <w:tcW w:w="3827" w:type="dxa"/>
            <w:shd w:val="clear" w:color="auto" w:fill="FFFFFF"/>
          </w:tcPr>
          <w:p w:rsidR="005A0B1B" w:rsidRPr="00AB7C38" w:rsidRDefault="007C278C" w:rsidP="003E36D9">
            <w:pPr>
              <w:widowControl w:val="0"/>
              <w:spacing w:line="240" w:lineRule="atLeast"/>
              <w:ind w:left="23" w:right="23" w:firstLine="0"/>
            </w:pPr>
            <w:r>
              <w:t>Т</w:t>
            </w:r>
            <w:r w:rsidR="00335643">
              <w:t>ерритории</w:t>
            </w:r>
            <w:r w:rsidR="005A0B1B" w:rsidRPr="00AB7C38">
              <w:t xml:space="preserve"> рекреационного назначения, в том числе:</w:t>
            </w:r>
          </w:p>
        </w:tc>
        <w:tc>
          <w:tcPr>
            <w:tcW w:w="1418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2" w:name="OLE_LINK15"/>
            <w:bookmarkStart w:id="3" w:name="OLE_LINK16"/>
            <w:bookmarkStart w:id="4" w:name="OLE_LINK17"/>
            <w:r w:rsidRPr="00AB7C38">
              <w:t>32,13</w:t>
            </w:r>
            <w:bookmarkEnd w:id="2"/>
            <w:bookmarkEnd w:id="3"/>
            <w:bookmarkEnd w:id="4"/>
          </w:p>
        </w:tc>
        <w:tc>
          <w:tcPr>
            <w:tcW w:w="1417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6,27</w:t>
            </w:r>
          </w:p>
        </w:tc>
        <w:tc>
          <w:tcPr>
            <w:tcW w:w="1316" w:type="dxa"/>
            <w:shd w:val="clear" w:color="auto" w:fill="FFFFFF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26,</w:t>
            </w:r>
            <w:r w:rsidR="005A0B1B" w:rsidRPr="00664BB7">
              <w:t>63</w:t>
            </w:r>
          </w:p>
        </w:tc>
        <w:tc>
          <w:tcPr>
            <w:tcW w:w="1267" w:type="dxa"/>
            <w:shd w:val="clear" w:color="auto" w:fill="FFFFFF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5,</w:t>
            </w:r>
            <w:r w:rsidR="005A0B1B" w:rsidRPr="00664BB7">
              <w:t>19</w:t>
            </w:r>
          </w:p>
        </w:tc>
      </w:tr>
      <w:tr w:rsidR="005A0B1B" w:rsidRPr="00AB7C38" w:rsidTr="00AA41CB">
        <w:trPr>
          <w:trHeight w:val="258"/>
          <w:jc w:val="center"/>
        </w:trPr>
        <w:tc>
          <w:tcPr>
            <w:tcW w:w="743" w:type="dxa"/>
          </w:tcPr>
          <w:p w:rsidR="005A0B1B" w:rsidRPr="00AB7C38" w:rsidRDefault="005A0B1B" w:rsidP="00335643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2.</w:t>
            </w:r>
            <w:r w:rsidR="00335643">
              <w:t>1</w:t>
            </w:r>
          </w:p>
        </w:tc>
        <w:tc>
          <w:tcPr>
            <w:tcW w:w="3827" w:type="dxa"/>
          </w:tcPr>
          <w:p w:rsidR="005A0B1B" w:rsidRPr="00AB7C38" w:rsidRDefault="00501FD0" w:rsidP="003F0545">
            <w:pPr>
              <w:widowControl w:val="0"/>
              <w:spacing w:line="240" w:lineRule="atLeast"/>
              <w:ind w:left="23" w:right="23" w:firstLine="0"/>
            </w:pPr>
            <w:r>
              <w:t>Парки, скверы, бульвары, иные территории озеленения</w:t>
            </w:r>
          </w:p>
        </w:tc>
        <w:tc>
          <w:tcPr>
            <w:tcW w:w="1418" w:type="dxa"/>
          </w:tcPr>
          <w:p w:rsidR="005A0B1B" w:rsidRPr="00AB7C38" w:rsidRDefault="00335643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32</w:t>
            </w:r>
          </w:p>
        </w:tc>
        <w:tc>
          <w:tcPr>
            <w:tcW w:w="1417" w:type="dxa"/>
          </w:tcPr>
          <w:p w:rsidR="005A0B1B" w:rsidRPr="00AB7C38" w:rsidRDefault="00335643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6,24</w:t>
            </w:r>
          </w:p>
        </w:tc>
        <w:tc>
          <w:tcPr>
            <w:tcW w:w="1316" w:type="dxa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26,</w:t>
            </w:r>
            <w:r w:rsidR="005A0B1B" w:rsidRPr="00664BB7">
              <w:t>49</w:t>
            </w:r>
          </w:p>
        </w:tc>
        <w:tc>
          <w:tcPr>
            <w:tcW w:w="1267" w:type="dxa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5,</w:t>
            </w:r>
            <w:r w:rsidR="005A0B1B" w:rsidRPr="00664BB7">
              <w:t>17</w:t>
            </w:r>
          </w:p>
        </w:tc>
      </w:tr>
      <w:tr w:rsidR="005A0B1B" w:rsidRPr="00AB7C38" w:rsidTr="00AA41CB">
        <w:trPr>
          <w:trHeight w:val="538"/>
          <w:jc w:val="center"/>
        </w:trPr>
        <w:tc>
          <w:tcPr>
            <w:tcW w:w="743" w:type="dxa"/>
          </w:tcPr>
          <w:p w:rsidR="005A0B1B" w:rsidRPr="00AB7C38" w:rsidRDefault="005A0B1B" w:rsidP="00335643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2.</w:t>
            </w:r>
            <w:r w:rsidR="00335643">
              <w:t>2</w:t>
            </w:r>
          </w:p>
        </w:tc>
        <w:tc>
          <w:tcPr>
            <w:tcW w:w="3827" w:type="dxa"/>
          </w:tcPr>
          <w:p w:rsidR="005A0B1B" w:rsidRPr="00664BB7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664BB7">
              <w:t xml:space="preserve">Зона объектов </w:t>
            </w:r>
            <w:r>
              <w:t>культуры и спорта</w:t>
            </w:r>
            <w:r w:rsidRPr="00664BB7">
              <w:t xml:space="preserve">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0,13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0,03</w:t>
            </w:r>
          </w:p>
        </w:tc>
        <w:tc>
          <w:tcPr>
            <w:tcW w:w="1316" w:type="dxa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</w:t>
            </w:r>
            <w:r w:rsidR="005A0B1B" w:rsidRPr="00664BB7">
              <w:t>14</w:t>
            </w:r>
          </w:p>
        </w:tc>
        <w:tc>
          <w:tcPr>
            <w:tcW w:w="1267" w:type="dxa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0,</w:t>
            </w:r>
            <w:r w:rsidR="005A0B1B" w:rsidRPr="00664BB7">
              <w:t>03</w:t>
            </w:r>
          </w:p>
        </w:tc>
      </w:tr>
      <w:tr w:rsidR="005A0B1B" w:rsidRPr="00AB7C38" w:rsidTr="00AA41CB">
        <w:trPr>
          <w:trHeight w:val="301"/>
          <w:jc w:val="center"/>
        </w:trPr>
        <w:tc>
          <w:tcPr>
            <w:tcW w:w="743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</w:t>
            </w:r>
          </w:p>
        </w:tc>
        <w:tc>
          <w:tcPr>
            <w:tcW w:w="3827" w:type="dxa"/>
            <w:shd w:val="clear" w:color="auto" w:fill="FFFFFF"/>
          </w:tcPr>
          <w:p w:rsidR="005A0B1B" w:rsidRPr="00664BB7" w:rsidRDefault="00501FD0" w:rsidP="003F0545">
            <w:pPr>
              <w:widowControl w:val="0"/>
              <w:spacing w:line="240" w:lineRule="atLeast"/>
              <w:ind w:left="23" w:right="23" w:firstLine="0"/>
            </w:pPr>
            <w:r>
              <w:t>Общественно-деловые зоны</w:t>
            </w:r>
            <w:r w:rsidR="005A0B1B" w:rsidRPr="00664BB7">
              <w:t>, в том числе:</w:t>
            </w:r>
          </w:p>
        </w:tc>
        <w:tc>
          <w:tcPr>
            <w:tcW w:w="1418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5" w:name="OLE_LINK12"/>
            <w:bookmarkStart w:id="6" w:name="OLE_LINK13"/>
            <w:bookmarkStart w:id="7" w:name="OLE_LINK14"/>
            <w:r w:rsidRPr="00AB7C38">
              <w:t>64,45</w:t>
            </w:r>
            <w:bookmarkEnd w:id="5"/>
            <w:bookmarkEnd w:id="6"/>
            <w:bookmarkEnd w:id="7"/>
          </w:p>
        </w:tc>
        <w:tc>
          <w:tcPr>
            <w:tcW w:w="1417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12,57</w:t>
            </w:r>
          </w:p>
        </w:tc>
        <w:tc>
          <w:tcPr>
            <w:tcW w:w="1316" w:type="dxa"/>
            <w:shd w:val="clear" w:color="auto" w:fill="FFFFFF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155,</w:t>
            </w:r>
            <w:r w:rsidR="005A0B1B">
              <w:t>10</w:t>
            </w:r>
          </w:p>
        </w:tc>
        <w:tc>
          <w:tcPr>
            <w:tcW w:w="1267" w:type="dxa"/>
            <w:shd w:val="clear" w:color="auto" w:fill="FFFFFF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30</w:t>
            </w:r>
            <w:r w:rsidR="002F3A12">
              <w:t>,</w:t>
            </w:r>
            <w:r w:rsidRPr="00664BB7">
              <w:t>24</w:t>
            </w:r>
          </w:p>
        </w:tc>
      </w:tr>
      <w:tr w:rsidR="005A0B1B" w:rsidRPr="00AB7C38" w:rsidTr="00AA41CB">
        <w:trPr>
          <w:trHeight w:val="622"/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3.1</w:t>
            </w:r>
          </w:p>
        </w:tc>
        <w:tc>
          <w:tcPr>
            <w:tcW w:w="3827" w:type="dxa"/>
          </w:tcPr>
          <w:p w:rsidR="005A0B1B" w:rsidRPr="00664BB7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664BB7">
              <w:t xml:space="preserve">Зона </w:t>
            </w:r>
            <w:r w:rsidR="00501FD0">
              <w:t xml:space="preserve">объектов </w:t>
            </w:r>
            <w:r w:rsidRPr="00664BB7">
              <w:t>делового, о</w:t>
            </w:r>
            <w:r w:rsidRPr="00664BB7">
              <w:t>б</w:t>
            </w:r>
            <w:r w:rsidRPr="00664BB7">
              <w:t>щественного и коммерческ</w:t>
            </w:r>
            <w:r w:rsidRPr="00664BB7">
              <w:t>о</w:t>
            </w:r>
            <w:r w:rsidRPr="00664BB7">
              <w:t>го назначения</w:t>
            </w:r>
            <w:r w:rsidR="00501FD0">
              <w:t>, в том числе многоэтажных жилых домов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12,17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2,37</w:t>
            </w:r>
          </w:p>
        </w:tc>
        <w:tc>
          <w:tcPr>
            <w:tcW w:w="1316" w:type="dxa"/>
          </w:tcPr>
          <w:p w:rsidR="005A0B1B" w:rsidRPr="00664BB7" w:rsidRDefault="002F3A12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59,</w:t>
            </w:r>
            <w:r w:rsidR="005A0B1B">
              <w:t>50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11</w:t>
            </w:r>
            <w:r w:rsidR="002F3A12">
              <w:t>,</w:t>
            </w:r>
            <w:r w:rsidRPr="00664BB7">
              <w:t>59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3.2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объектов среднего пр</w:t>
            </w:r>
            <w:r w:rsidRPr="00AB7C38">
              <w:t>о</w:t>
            </w:r>
            <w:r w:rsidRPr="00AB7C38">
              <w:t xml:space="preserve">фессионального и высшего образования, </w:t>
            </w:r>
            <w:proofErr w:type="spellStart"/>
            <w:proofErr w:type="gramStart"/>
            <w:r w:rsidRPr="00AB7C38">
              <w:t>научно-исследо</w:t>
            </w:r>
            <w:r w:rsidR="0042167D">
              <w:t>-ватель</w:t>
            </w:r>
            <w:r w:rsidRPr="00AB7C38">
              <w:t>ских</w:t>
            </w:r>
            <w:proofErr w:type="spellEnd"/>
            <w:proofErr w:type="gramEnd"/>
            <w:r w:rsidRPr="00AB7C38">
              <w:t xml:space="preserve"> организаций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2,25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0,44</w:t>
            </w:r>
          </w:p>
        </w:tc>
        <w:tc>
          <w:tcPr>
            <w:tcW w:w="1316" w:type="dxa"/>
          </w:tcPr>
          <w:p w:rsidR="005A0B1B" w:rsidRPr="00664BB7" w:rsidRDefault="002F3A12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</w:t>
            </w:r>
            <w:r w:rsidR="005A0B1B" w:rsidRPr="00664BB7">
              <w:t>25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44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3.3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объектов здравоохран</w:t>
            </w:r>
            <w:r w:rsidRPr="00AB7C38">
              <w:t>е</w:t>
            </w:r>
            <w:r w:rsidRPr="00AB7C38">
              <w:t xml:space="preserve">ния 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1,87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0,36</w:t>
            </w:r>
          </w:p>
        </w:tc>
        <w:tc>
          <w:tcPr>
            <w:tcW w:w="1316" w:type="dxa"/>
          </w:tcPr>
          <w:p w:rsidR="005A0B1B" w:rsidRPr="00664BB7" w:rsidRDefault="002F3A12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2,</w:t>
            </w:r>
            <w:r w:rsidR="005A0B1B" w:rsidRPr="00664BB7">
              <w:t>01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39</w:t>
            </w:r>
          </w:p>
        </w:tc>
      </w:tr>
      <w:tr w:rsidR="005A0B1B" w:rsidRPr="00AB7C38" w:rsidTr="00AA41CB">
        <w:trPr>
          <w:trHeight w:val="632"/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3.4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proofErr w:type="gramStart"/>
            <w:r w:rsidRPr="00AB7C38">
              <w:t>Зона специализированной общественной застройки), в том числе:</w:t>
            </w:r>
            <w:proofErr w:type="gramEnd"/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10,04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1,96</w:t>
            </w:r>
          </w:p>
        </w:tc>
        <w:tc>
          <w:tcPr>
            <w:tcW w:w="1316" w:type="dxa"/>
          </w:tcPr>
          <w:p w:rsidR="005A0B1B" w:rsidRPr="00664BB7" w:rsidRDefault="002F3A12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30,</w:t>
            </w:r>
            <w:r w:rsidR="005A0B1B" w:rsidRPr="00664BB7">
              <w:t>62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5</w:t>
            </w:r>
            <w:r w:rsidR="002F3A12">
              <w:t>,</w:t>
            </w:r>
            <w:r w:rsidRPr="00664BB7">
              <w:t>97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3.4.1</w:t>
            </w:r>
          </w:p>
        </w:tc>
        <w:tc>
          <w:tcPr>
            <w:tcW w:w="3827" w:type="dxa"/>
          </w:tcPr>
          <w:p w:rsidR="005A0B1B" w:rsidRPr="00AB7C38" w:rsidRDefault="003648DF" w:rsidP="00501FD0">
            <w:pPr>
              <w:widowControl w:val="0"/>
              <w:spacing w:line="240" w:lineRule="atLeast"/>
              <w:ind w:left="23" w:right="23" w:firstLine="0"/>
            </w:pPr>
            <w:r>
              <w:t>З</w:t>
            </w:r>
            <w:r w:rsidR="005A0B1B" w:rsidRPr="00AB7C38">
              <w:t xml:space="preserve">она специализированной малоэтажной общественной застройки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9,02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1,76</w:t>
            </w:r>
          </w:p>
        </w:tc>
        <w:tc>
          <w:tcPr>
            <w:tcW w:w="1316" w:type="dxa"/>
          </w:tcPr>
          <w:p w:rsidR="005A0B1B" w:rsidRPr="00664BB7" w:rsidRDefault="002F3A12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>
              <w:t>30,</w:t>
            </w:r>
            <w:r w:rsidR="005A0B1B" w:rsidRPr="00664BB7">
              <w:t>11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5</w:t>
            </w:r>
            <w:r w:rsidR="002F3A12">
              <w:t>,</w:t>
            </w:r>
            <w:r w:rsidRPr="00664BB7">
              <w:t>87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3.4.2</w:t>
            </w:r>
          </w:p>
        </w:tc>
        <w:tc>
          <w:tcPr>
            <w:tcW w:w="3827" w:type="dxa"/>
          </w:tcPr>
          <w:p w:rsidR="005A0B1B" w:rsidRPr="00AB7C38" w:rsidRDefault="003648DF" w:rsidP="00501FD0">
            <w:pPr>
              <w:widowControl w:val="0"/>
              <w:spacing w:line="240" w:lineRule="atLeast"/>
              <w:ind w:left="23" w:right="23" w:firstLine="0"/>
            </w:pPr>
            <w:r>
              <w:t>З</w:t>
            </w:r>
            <w:r w:rsidR="005A0B1B" w:rsidRPr="00AB7C38">
              <w:t>она специализированной средне- и многоэтажной о</w:t>
            </w:r>
            <w:r w:rsidR="005A0B1B" w:rsidRPr="00AB7C38">
              <w:t>б</w:t>
            </w:r>
            <w:r w:rsidR="005A0B1B" w:rsidRPr="00AB7C38">
              <w:t xml:space="preserve">щественной застройки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1,02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0,20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64</w:t>
            </w:r>
          </w:p>
        </w:tc>
        <w:tc>
          <w:tcPr>
            <w:tcW w:w="1267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0.12</w:t>
            </w:r>
          </w:p>
        </w:tc>
      </w:tr>
      <w:tr w:rsidR="005A0B1B" w:rsidRPr="00AB7C38" w:rsidTr="00AA41CB">
        <w:trPr>
          <w:trHeight w:val="1280"/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3.5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объектов дошкольного, начального общего, основн</w:t>
            </w:r>
            <w:r w:rsidRPr="00AB7C38">
              <w:t>о</w:t>
            </w:r>
            <w:r w:rsidRPr="00AB7C38">
              <w:t xml:space="preserve">го общего и среднего общего образования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28,08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5,48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29</w:t>
            </w:r>
            <w:r w:rsidR="002F3A12">
              <w:t>,</w:t>
            </w:r>
            <w:r w:rsidRPr="00664BB7">
              <w:t>97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5</w:t>
            </w:r>
            <w:r w:rsidR="002F3A12">
              <w:t>,</w:t>
            </w:r>
            <w:r w:rsidRPr="00664BB7">
              <w:t>85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</w:t>
            </w:r>
          </w:p>
        </w:tc>
        <w:tc>
          <w:tcPr>
            <w:tcW w:w="3827" w:type="dxa"/>
            <w:shd w:val="clear" w:color="auto" w:fill="FFFFFF"/>
          </w:tcPr>
          <w:p w:rsidR="005A0B1B" w:rsidRPr="00AB7C38" w:rsidRDefault="00DC56E0" w:rsidP="00DC56E0">
            <w:pPr>
              <w:widowControl w:val="0"/>
              <w:spacing w:line="240" w:lineRule="atLeast"/>
              <w:ind w:left="23" w:right="23" w:firstLine="0"/>
            </w:pPr>
            <w:r>
              <w:t>Жилые зоны</w:t>
            </w:r>
            <w:r w:rsidR="005A0B1B" w:rsidRPr="00AB7C38">
              <w:t>, в том числе:</w:t>
            </w:r>
          </w:p>
        </w:tc>
        <w:tc>
          <w:tcPr>
            <w:tcW w:w="1418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8" w:name="OLE_LINK9"/>
            <w:bookmarkStart w:id="9" w:name="OLE_LINK10"/>
            <w:bookmarkStart w:id="10" w:name="OLE_LINK11"/>
            <w:r w:rsidRPr="00AB7C38">
              <w:t>155,17</w:t>
            </w:r>
            <w:bookmarkEnd w:id="8"/>
            <w:bookmarkEnd w:id="9"/>
            <w:bookmarkEnd w:id="10"/>
          </w:p>
        </w:tc>
        <w:tc>
          <w:tcPr>
            <w:tcW w:w="1417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30,27</w:t>
            </w:r>
          </w:p>
        </w:tc>
        <w:tc>
          <w:tcPr>
            <w:tcW w:w="1316" w:type="dxa"/>
            <w:shd w:val="clear" w:color="auto" w:fill="FFFFFF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120</w:t>
            </w:r>
            <w:r w:rsidR="002F3A12">
              <w:t>,</w:t>
            </w:r>
            <w:r w:rsidRPr="00664BB7">
              <w:t>62</w:t>
            </w:r>
          </w:p>
        </w:tc>
        <w:tc>
          <w:tcPr>
            <w:tcW w:w="1267" w:type="dxa"/>
            <w:shd w:val="clear" w:color="auto" w:fill="FFFFFF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23</w:t>
            </w:r>
            <w:r w:rsidR="002F3A12">
              <w:t>,</w:t>
            </w:r>
            <w:r w:rsidRPr="00664BB7">
              <w:t>53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lastRenderedPageBreak/>
              <w:t>4.1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жилыми д</w:t>
            </w:r>
            <w:r w:rsidRPr="00AB7C38">
              <w:t>о</w:t>
            </w:r>
            <w:r w:rsidRPr="00AB7C38">
              <w:t xml:space="preserve">мами смешанной этажности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–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–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39</w:t>
            </w:r>
            <w:r w:rsidR="002F3A12">
              <w:t>,</w:t>
            </w:r>
            <w:r w:rsidRPr="00664BB7">
              <w:t>07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7</w:t>
            </w:r>
            <w:r w:rsidR="002F3A12">
              <w:t>,</w:t>
            </w:r>
            <w:r w:rsidRPr="00664BB7">
              <w:t>62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4.2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right="23" w:firstLine="0"/>
            </w:pPr>
            <w:r w:rsidRPr="00AB7C38">
              <w:t>Зона застройки малоэтажн</w:t>
            </w:r>
            <w:r w:rsidRPr="00AB7C38">
              <w:t>ы</w:t>
            </w:r>
            <w:r w:rsidRPr="00AB7C38">
              <w:t xml:space="preserve">ми жилыми домами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20,68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4,03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8</w:t>
            </w:r>
            <w:r w:rsidR="002F3A12">
              <w:t>,</w:t>
            </w:r>
            <w:r w:rsidRPr="00664BB7">
              <w:t>09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</w:t>
            </w:r>
            <w:r w:rsidR="002F3A12">
              <w:t>,</w:t>
            </w:r>
            <w:r w:rsidRPr="00664BB7">
              <w:t>58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4.3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Зона застройки </w:t>
            </w:r>
            <w:proofErr w:type="spellStart"/>
            <w:r w:rsidRPr="00AB7C38">
              <w:t>среднеэта</w:t>
            </w:r>
            <w:r w:rsidRPr="00AB7C38">
              <w:t>ж</w:t>
            </w:r>
            <w:r w:rsidRPr="00AB7C38">
              <w:t>ными</w:t>
            </w:r>
            <w:proofErr w:type="spellEnd"/>
            <w:r w:rsidRPr="00AB7C38">
              <w:t xml:space="preserve"> жилыми домами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50,02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9,76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37</w:t>
            </w:r>
            <w:r w:rsidR="002F3A12">
              <w:t>,</w:t>
            </w:r>
            <w:r w:rsidRPr="00664BB7">
              <w:t>49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7</w:t>
            </w:r>
            <w:r w:rsidR="002F3A12">
              <w:t>,</w:t>
            </w:r>
            <w:r w:rsidRPr="00664BB7">
              <w:t>31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4.4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многоэта</w:t>
            </w:r>
            <w:r w:rsidRPr="00AB7C38">
              <w:t>ж</w:t>
            </w:r>
            <w:r w:rsidRPr="00AB7C38">
              <w:t xml:space="preserve">ными жилыми домами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43,94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8,57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32</w:t>
            </w:r>
            <w:r w:rsidR="002F3A12">
              <w:t>,</w:t>
            </w:r>
            <w:r w:rsidRPr="00664BB7">
              <w:t>13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6</w:t>
            </w:r>
            <w:r w:rsidR="002F3A12">
              <w:t>,</w:t>
            </w:r>
            <w:r w:rsidRPr="00664BB7">
              <w:t>27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4.5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жилыми д</w:t>
            </w:r>
            <w:r w:rsidRPr="00AB7C38">
              <w:t>о</w:t>
            </w:r>
            <w:r w:rsidRPr="00AB7C38">
              <w:t xml:space="preserve">мами повышенной этажности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1,54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0,30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</w:t>
            </w:r>
            <w:r w:rsidR="002F3A12">
              <w:t>,</w:t>
            </w:r>
            <w:r w:rsidRPr="00664BB7">
              <w:t>84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75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15"/>
              <w:jc w:val="center"/>
            </w:pPr>
            <w:r w:rsidRPr="00AB7C38">
              <w:t>4.6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застройки индивидуал</w:t>
            </w:r>
            <w:r w:rsidRPr="00AB7C38">
              <w:t>ь</w:t>
            </w:r>
            <w:r w:rsidRPr="00AB7C38">
              <w:t xml:space="preserve">ными жилыми домами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38,99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7,60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–</w:t>
            </w:r>
          </w:p>
        </w:tc>
        <w:tc>
          <w:tcPr>
            <w:tcW w:w="1267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–</w:t>
            </w:r>
          </w:p>
        </w:tc>
      </w:tr>
      <w:tr w:rsidR="005A0B1B" w:rsidRPr="00AB7C38" w:rsidTr="00AA41CB">
        <w:trPr>
          <w:trHeight w:val="259"/>
          <w:jc w:val="center"/>
        </w:trPr>
        <w:tc>
          <w:tcPr>
            <w:tcW w:w="743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5</w:t>
            </w:r>
          </w:p>
        </w:tc>
        <w:tc>
          <w:tcPr>
            <w:tcW w:w="3827" w:type="dxa"/>
            <w:shd w:val="clear" w:color="auto" w:fill="FFFFFF"/>
          </w:tcPr>
          <w:p w:rsidR="005A0B1B" w:rsidRPr="00AB7C38" w:rsidRDefault="00501FD0" w:rsidP="003F0545">
            <w:pPr>
              <w:widowControl w:val="0"/>
              <w:spacing w:line="240" w:lineRule="atLeast"/>
              <w:ind w:left="23" w:right="23" w:firstLine="0"/>
            </w:pPr>
            <w:r>
              <w:t>Производственные зоны</w:t>
            </w:r>
            <w:r w:rsidR="005A0B1B" w:rsidRPr="00AB7C38">
              <w:t>, в том числе:</w:t>
            </w:r>
          </w:p>
        </w:tc>
        <w:tc>
          <w:tcPr>
            <w:tcW w:w="1418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bookmarkStart w:id="11" w:name="OLE_LINK6"/>
            <w:bookmarkStart w:id="12" w:name="OLE_LINK7"/>
            <w:bookmarkStart w:id="13" w:name="OLE_LINK8"/>
            <w:r w:rsidRPr="00AB7C38">
              <w:t>153,74</w:t>
            </w:r>
            <w:bookmarkEnd w:id="11"/>
            <w:bookmarkEnd w:id="12"/>
            <w:bookmarkEnd w:id="13"/>
          </w:p>
        </w:tc>
        <w:tc>
          <w:tcPr>
            <w:tcW w:w="1417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</w:rPr>
            </w:pPr>
            <w:r w:rsidRPr="00AB7C38">
              <w:rPr>
                <w:bCs/>
              </w:rPr>
              <w:t>29,99</w:t>
            </w:r>
          </w:p>
        </w:tc>
        <w:tc>
          <w:tcPr>
            <w:tcW w:w="1316" w:type="dxa"/>
            <w:shd w:val="clear" w:color="auto" w:fill="FFFFFF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113</w:t>
            </w:r>
            <w:r w:rsidR="002F3A12">
              <w:t>,</w:t>
            </w:r>
            <w:r w:rsidRPr="00664BB7">
              <w:t>31</w:t>
            </w:r>
          </w:p>
        </w:tc>
        <w:tc>
          <w:tcPr>
            <w:tcW w:w="1267" w:type="dxa"/>
            <w:shd w:val="clear" w:color="auto" w:fill="FFFFFF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22</w:t>
            </w:r>
            <w:r w:rsidR="002F3A12">
              <w:t>,</w:t>
            </w:r>
            <w:r w:rsidRPr="00664BB7">
              <w:t>10</w:t>
            </w:r>
          </w:p>
        </w:tc>
      </w:tr>
      <w:tr w:rsidR="005A0B1B" w:rsidRPr="00AB7C38" w:rsidTr="00AA41CB">
        <w:trPr>
          <w:trHeight w:val="595"/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5.1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Зона </w:t>
            </w:r>
            <w:r w:rsidR="00EC00B6">
              <w:t xml:space="preserve">объектов </w:t>
            </w:r>
            <w:r w:rsidRPr="00AB7C38">
              <w:t>производс</w:t>
            </w:r>
            <w:r w:rsidRPr="00AB7C38">
              <w:t>т</w:t>
            </w:r>
            <w:r w:rsidRPr="00AB7C38">
              <w:t>венн</w:t>
            </w:r>
            <w:r>
              <w:t xml:space="preserve">ой деятельности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118,24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</w:rPr>
            </w:pPr>
            <w:r w:rsidRPr="00AB7C38">
              <w:t>23,06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109</w:t>
            </w:r>
            <w:r w:rsidR="002F3A12">
              <w:t>,</w:t>
            </w:r>
            <w:r w:rsidRPr="00664BB7">
              <w:t>4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21</w:t>
            </w:r>
            <w:r w:rsidR="002F3A12">
              <w:t>,</w:t>
            </w:r>
            <w:r w:rsidRPr="00664BB7">
              <w:t>34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5.2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Зона коммунальных и скла</w:t>
            </w:r>
            <w:r w:rsidRPr="00AB7C38">
              <w:t>д</w:t>
            </w:r>
            <w:r w:rsidRPr="00AB7C38">
              <w:t xml:space="preserve">ских объектов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35,50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  <w:rPr>
                <w:bCs/>
              </w:rPr>
            </w:pPr>
            <w:r w:rsidRPr="00AB7C38">
              <w:t>6,92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3</w:t>
            </w:r>
            <w:r w:rsidR="002F3A12">
              <w:t>,</w:t>
            </w:r>
            <w:r w:rsidRPr="00664BB7">
              <w:t>91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76</w:t>
            </w:r>
          </w:p>
        </w:tc>
      </w:tr>
      <w:tr w:rsidR="005A0B1B" w:rsidRPr="00AB7C38" w:rsidTr="00AA41CB">
        <w:trPr>
          <w:trHeight w:val="488"/>
          <w:jc w:val="center"/>
        </w:trPr>
        <w:tc>
          <w:tcPr>
            <w:tcW w:w="743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</w:t>
            </w:r>
          </w:p>
        </w:tc>
        <w:tc>
          <w:tcPr>
            <w:tcW w:w="3827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</w:pPr>
            <w:r w:rsidRPr="00AB7C38">
              <w:t>Зоны инженерной и тран</w:t>
            </w:r>
            <w:r w:rsidRPr="00AB7C38">
              <w:t>с</w:t>
            </w:r>
            <w:r w:rsidRPr="00AB7C38">
              <w:t>портной инфраструктур</w:t>
            </w:r>
            <w:r>
              <w:t>ы</w:t>
            </w:r>
            <w:r w:rsidRPr="00AB7C38">
              <w:t>, в том числе:</w:t>
            </w:r>
          </w:p>
        </w:tc>
        <w:tc>
          <w:tcPr>
            <w:tcW w:w="1418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107,06</w:t>
            </w:r>
          </w:p>
        </w:tc>
        <w:tc>
          <w:tcPr>
            <w:tcW w:w="1417" w:type="dxa"/>
            <w:shd w:val="clear" w:color="auto" w:fill="FFFFFF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20,88</w:t>
            </w:r>
          </w:p>
        </w:tc>
        <w:tc>
          <w:tcPr>
            <w:tcW w:w="1316" w:type="dxa"/>
            <w:shd w:val="clear" w:color="auto" w:fill="FFFFFF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97</w:t>
            </w:r>
            <w:r w:rsidR="002F3A12">
              <w:t>,</w:t>
            </w:r>
            <w:r w:rsidRPr="00664BB7">
              <w:t>1</w:t>
            </w:r>
          </w:p>
        </w:tc>
        <w:tc>
          <w:tcPr>
            <w:tcW w:w="1267" w:type="dxa"/>
            <w:shd w:val="clear" w:color="auto" w:fill="FFFFFF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18</w:t>
            </w:r>
            <w:r w:rsidR="002F3A12">
              <w:t>,</w:t>
            </w:r>
            <w:r w:rsidRPr="00664BB7">
              <w:t>94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6.1</w:t>
            </w:r>
          </w:p>
        </w:tc>
        <w:tc>
          <w:tcPr>
            <w:tcW w:w="3827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</w:pPr>
            <w:r w:rsidRPr="00664BB7">
              <w:t>Зона сооружений и коммун</w:t>
            </w:r>
            <w:r w:rsidRPr="00664BB7">
              <w:t>и</w:t>
            </w:r>
            <w:r w:rsidRPr="00664BB7">
              <w:t>каций железнодорожного транспорта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10,38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2,02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8</w:t>
            </w:r>
            <w:r w:rsidR="002F3A12">
              <w:t>,</w:t>
            </w:r>
            <w:r w:rsidRPr="00664BB7">
              <w:t>88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</w:t>
            </w:r>
            <w:r w:rsidR="002F3A12">
              <w:t>,</w:t>
            </w:r>
            <w:r w:rsidRPr="00664BB7">
              <w:t>73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6.2</w:t>
            </w:r>
          </w:p>
        </w:tc>
        <w:tc>
          <w:tcPr>
            <w:tcW w:w="3827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</w:pPr>
            <w:r w:rsidRPr="00664BB7">
              <w:t>Зона сооружений и коммун</w:t>
            </w:r>
            <w:r w:rsidRPr="00664BB7">
              <w:t>и</w:t>
            </w:r>
            <w:r w:rsidRPr="00664BB7">
              <w:t>каций автомобильного, ре</w:t>
            </w:r>
            <w:r w:rsidRPr="00664BB7">
              <w:t>ч</w:t>
            </w:r>
            <w:r w:rsidRPr="00664BB7">
              <w:t>ного, воздушного транспорта, метрополитена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9,64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1,88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4</w:t>
            </w:r>
            <w:r w:rsidR="002F3A12">
              <w:t>,</w:t>
            </w:r>
            <w:r w:rsidRPr="00664BB7">
              <w:t>78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93</w:t>
            </w:r>
          </w:p>
        </w:tc>
      </w:tr>
      <w:tr w:rsidR="005A0B1B" w:rsidRPr="00AB7C38" w:rsidTr="00AA41CB">
        <w:trPr>
          <w:trHeight w:val="397"/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6.3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Зона улично-дорожной сети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84,12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16,41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1</w:t>
            </w:r>
            <w:r w:rsidR="002F3A12">
              <w:t>,</w:t>
            </w:r>
            <w:r w:rsidRPr="00664BB7">
              <w:t>23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24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6.4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 xml:space="preserve">Зона объектов инженерной инфраструктуры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2,92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0,56</w:t>
            </w:r>
          </w:p>
        </w:tc>
        <w:tc>
          <w:tcPr>
            <w:tcW w:w="1316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2</w:t>
            </w:r>
            <w:r w:rsidR="002F3A12">
              <w:t>,</w:t>
            </w:r>
            <w:r w:rsidRPr="00664BB7">
              <w:t>15</w:t>
            </w:r>
          </w:p>
        </w:tc>
        <w:tc>
          <w:tcPr>
            <w:tcW w:w="1267" w:type="dxa"/>
          </w:tcPr>
          <w:p w:rsidR="005A0B1B" w:rsidRPr="00664BB7" w:rsidRDefault="005A0B1B" w:rsidP="002F3A12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  <w:r w:rsidR="002F3A12">
              <w:t>,</w:t>
            </w:r>
            <w:r w:rsidRPr="00664BB7">
              <w:t>42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7</w:t>
            </w:r>
          </w:p>
        </w:tc>
        <w:tc>
          <w:tcPr>
            <w:tcW w:w="382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</w:pPr>
            <w:r w:rsidRPr="00AB7C38">
              <w:t>Зоны стоянок автомобильн</w:t>
            </w:r>
            <w:r w:rsidRPr="00AB7C38">
              <w:t>о</w:t>
            </w:r>
            <w:r w:rsidRPr="00AB7C38">
              <w:t>го транспорта, в том числе: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0,15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0,03</w:t>
            </w:r>
          </w:p>
        </w:tc>
        <w:tc>
          <w:tcPr>
            <w:tcW w:w="1316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</w:p>
        </w:tc>
        <w:tc>
          <w:tcPr>
            <w:tcW w:w="1267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</w:p>
        </w:tc>
      </w:tr>
      <w:tr w:rsidR="005A0B1B" w:rsidRPr="00AB7C38" w:rsidTr="00AA41CB">
        <w:trPr>
          <w:jc w:val="center"/>
        </w:trPr>
        <w:tc>
          <w:tcPr>
            <w:tcW w:w="743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-55" w:right="-85" w:firstLine="0"/>
              <w:jc w:val="center"/>
            </w:pPr>
            <w:r w:rsidRPr="00AB7C38">
              <w:t>7.1</w:t>
            </w:r>
          </w:p>
        </w:tc>
        <w:tc>
          <w:tcPr>
            <w:tcW w:w="3827" w:type="dxa"/>
          </w:tcPr>
          <w:p w:rsidR="005A0B1B" w:rsidRPr="00AB7C38" w:rsidRDefault="005A0B1B" w:rsidP="00501FD0">
            <w:pPr>
              <w:widowControl w:val="0"/>
              <w:spacing w:line="240" w:lineRule="atLeast"/>
              <w:ind w:left="23" w:right="23" w:firstLine="0"/>
            </w:pPr>
            <w:r w:rsidRPr="00AB7C38">
              <w:t>Зон</w:t>
            </w:r>
            <w:r>
              <w:t>а</w:t>
            </w:r>
            <w:r w:rsidRPr="00AB7C38">
              <w:t xml:space="preserve"> стоянок автомобильного транспорта </w:t>
            </w:r>
          </w:p>
        </w:tc>
        <w:tc>
          <w:tcPr>
            <w:tcW w:w="1418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0,15</w:t>
            </w:r>
          </w:p>
        </w:tc>
        <w:tc>
          <w:tcPr>
            <w:tcW w:w="1417" w:type="dxa"/>
          </w:tcPr>
          <w:p w:rsidR="005A0B1B" w:rsidRPr="00AB7C38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AB7C38">
              <w:t>0,03</w:t>
            </w:r>
          </w:p>
        </w:tc>
        <w:tc>
          <w:tcPr>
            <w:tcW w:w="1316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</w:p>
        </w:tc>
        <w:tc>
          <w:tcPr>
            <w:tcW w:w="1267" w:type="dxa"/>
          </w:tcPr>
          <w:p w:rsidR="005A0B1B" w:rsidRPr="00664BB7" w:rsidRDefault="005A0B1B" w:rsidP="003F0545">
            <w:pPr>
              <w:widowControl w:val="0"/>
              <w:spacing w:line="240" w:lineRule="atLeast"/>
              <w:ind w:left="23" w:right="23" w:firstLine="0"/>
              <w:jc w:val="center"/>
            </w:pPr>
            <w:r w:rsidRPr="00664BB7">
              <w:t>0</w:t>
            </w:r>
          </w:p>
        </w:tc>
      </w:tr>
    </w:tbl>
    <w:p w:rsidR="005A0B1B" w:rsidRPr="00AB7C38" w:rsidRDefault="005A0B1B" w:rsidP="005A0B1B">
      <w:pPr>
        <w:widowControl w:val="0"/>
        <w:spacing w:line="240" w:lineRule="atLeast"/>
        <w:jc w:val="center"/>
        <w:rPr>
          <w:highlight w:val="yellow"/>
        </w:rPr>
      </w:pPr>
    </w:p>
    <w:p w:rsidR="005A0B1B" w:rsidRPr="00AB7C38" w:rsidRDefault="005A0B1B" w:rsidP="005A0B1B">
      <w:pPr>
        <w:widowControl w:val="0"/>
        <w:spacing w:line="240" w:lineRule="atLeast"/>
        <w:jc w:val="center"/>
        <w:rPr>
          <w:b/>
        </w:rPr>
      </w:pPr>
      <w:r>
        <w:rPr>
          <w:b/>
        </w:rPr>
        <w:t>2.2. </w:t>
      </w:r>
      <w:r w:rsidRPr="00AB7C38">
        <w:rPr>
          <w:b/>
        </w:rPr>
        <w:t>Зоны размещения объектов капитального строительства</w:t>
      </w:r>
    </w:p>
    <w:p w:rsidR="005A0B1B" w:rsidRPr="00AB7C38" w:rsidRDefault="005A0B1B" w:rsidP="005A0B1B">
      <w:pPr>
        <w:widowControl w:val="0"/>
        <w:spacing w:line="240" w:lineRule="atLeast"/>
        <w:jc w:val="center"/>
        <w:rPr>
          <w:highlight w:val="yellow"/>
        </w:rPr>
      </w:pPr>
    </w:p>
    <w:p w:rsidR="005A0B1B" w:rsidRPr="00AB7C38" w:rsidRDefault="00C52C76" w:rsidP="005A0B1B">
      <w:pPr>
        <w:widowControl w:val="0"/>
        <w:spacing w:line="240" w:lineRule="atLeast"/>
        <w:rPr>
          <w:highlight w:val="yellow"/>
        </w:rPr>
      </w:pPr>
      <w:r>
        <w:t>П</w:t>
      </w:r>
      <w:r w:rsidR="005A0B1B" w:rsidRPr="00AB7C38">
        <w:t xml:space="preserve">роектом </w:t>
      </w:r>
      <w:r w:rsidR="00F62BFC">
        <w:t xml:space="preserve">планировки </w:t>
      </w:r>
      <w:r w:rsidR="005A0B1B" w:rsidRPr="00AB7C38">
        <w:t>устанавливаются следующие зоны размещения об</w:t>
      </w:r>
      <w:r w:rsidR="005A0B1B" w:rsidRPr="00AB7C38">
        <w:t>ъ</w:t>
      </w:r>
      <w:r w:rsidR="005A0B1B" w:rsidRPr="00AB7C38">
        <w:t>ектов капитального строительства:</w:t>
      </w:r>
    </w:p>
    <w:p w:rsidR="005A0B1B" w:rsidRPr="00AB7C38" w:rsidRDefault="005A0B1B" w:rsidP="005A0B1B">
      <w:pPr>
        <w:widowControl w:val="0"/>
        <w:spacing w:line="240" w:lineRule="atLeast"/>
      </w:pPr>
      <w:r w:rsidRPr="00AB7C38">
        <w:t>зо</w:t>
      </w:r>
      <w:r w:rsidR="00501FD0">
        <w:t>ны рекреационного назначения</w:t>
      </w:r>
      <w:r w:rsidRPr="00AB7C38">
        <w:t>, в том числе:</w:t>
      </w:r>
    </w:p>
    <w:p w:rsidR="005A0B1B" w:rsidRPr="00AB7C38" w:rsidRDefault="00501FD0" w:rsidP="005A0B1B">
      <w:pPr>
        <w:widowControl w:val="0"/>
        <w:spacing w:line="240" w:lineRule="atLeast"/>
        <w:ind w:left="23" w:right="23"/>
      </w:pPr>
      <w:r>
        <w:t>парки, скверы, бульвары, иные территории озеленения</w:t>
      </w:r>
      <w:r w:rsidR="005A0B1B" w:rsidRPr="00AB7C38">
        <w:t>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объект</w:t>
      </w:r>
      <w:r w:rsidR="00501FD0">
        <w:t>ов культуры и спорта</w:t>
      </w:r>
      <w:r>
        <w:t>;</w:t>
      </w:r>
    </w:p>
    <w:p w:rsidR="005A0B1B" w:rsidRPr="00AB7C38" w:rsidRDefault="005A0B1B" w:rsidP="005A0B1B">
      <w:pPr>
        <w:widowControl w:val="0"/>
        <w:spacing w:line="240" w:lineRule="atLeast"/>
      </w:pPr>
      <w:r>
        <w:t>о</w:t>
      </w:r>
      <w:r w:rsidR="00501FD0">
        <w:t>бщественно-деловые зоны</w:t>
      </w:r>
      <w:r w:rsidRPr="00AB7C38">
        <w:t>, в том числе: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lastRenderedPageBreak/>
        <w:t>зона делового, обществен</w:t>
      </w:r>
      <w:r w:rsidR="00501FD0">
        <w:t>ного и коммерческого назначения</w:t>
      </w:r>
      <w:r w:rsidRPr="00AB7C38">
        <w:t>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объектов среднего профессионального и высшего образования, нау</w:t>
      </w:r>
      <w:r w:rsidRPr="00AB7C38">
        <w:t>ч</w:t>
      </w:r>
      <w:r>
        <w:t>но-исследовательских организаций</w:t>
      </w:r>
      <w:r w:rsidRPr="00AB7C38">
        <w:t>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</w:t>
      </w:r>
      <w:r w:rsidR="00501FD0">
        <w:t xml:space="preserve"> объектов здравоохранения</w:t>
      </w:r>
      <w:r w:rsidRPr="00AB7C38">
        <w:t>;</w:t>
      </w:r>
    </w:p>
    <w:p w:rsidR="005A0B1B" w:rsidRPr="00AB7C38" w:rsidRDefault="005A0B1B" w:rsidP="005A0B1B">
      <w:pPr>
        <w:spacing w:line="240" w:lineRule="atLeast"/>
      </w:pPr>
      <w:r w:rsidRPr="00AB7C38">
        <w:t>зона специализированной общественной заст</w:t>
      </w:r>
      <w:r w:rsidR="00501FD0">
        <w:t>ройки</w:t>
      </w:r>
      <w:r>
        <w:t>, в том числе:</w:t>
      </w:r>
    </w:p>
    <w:p w:rsidR="005A0B1B" w:rsidRPr="00AB7C38" w:rsidRDefault="003648DF" w:rsidP="005A0B1B">
      <w:pPr>
        <w:spacing w:line="240" w:lineRule="atLeast"/>
      </w:pPr>
      <w:r>
        <w:t>з</w:t>
      </w:r>
      <w:r w:rsidR="005A0B1B" w:rsidRPr="00AB7C38">
        <w:t>она специализированной мал</w:t>
      </w:r>
      <w:r w:rsidR="00501FD0">
        <w:t>оэтажной общественной застройки</w:t>
      </w:r>
      <w:r w:rsidR="005A0B1B">
        <w:t>;</w:t>
      </w:r>
    </w:p>
    <w:p w:rsidR="005A0B1B" w:rsidRPr="00AB7C38" w:rsidRDefault="003648DF" w:rsidP="005A0B1B">
      <w:pPr>
        <w:spacing w:line="240" w:lineRule="atLeast"/>
      </w:pPr>
      <w:r>
        <w:t>з</w:t>
      </w:r>
      <w:r w:rsidR="005A0B1B" w:rsidRPr="00AB7C38">
        <w:t>она специализированной средне- и многоэтажной общественной за</w:t>
      </w:r>
      <w:r w:rsidR="00501FD0">
        <w:t>стройки</w:t>
      </w:r>
      <w:r w:rsidR="005A0B1B" w:rsidRPr="00AB7C38">
        <w:t>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объектов дошкольного, начального общего, основного общего и сре</w:t>
      </w:r>
      <w:r w:rsidRPr="00AB7C38">
        <w:t>д</w:t>
      </w:r>
      <w:r w:rsidR="00501FD0">
        <w:t>него общего образования</w:t>
      </w:r>
      <w:r>
        <w:t>;</w:t>
      </w:r>
    </w:p>
    <w:p w:rsidR="005A0B1B" w:rsidRPr="00AB7C38" w:rsidRDefault="005A0B1B" w:rsidP="005A0B1B">
      <w:pPr>
        <w:widowControl w:val="0"/>
        <w:spacing w:line="240" w:lineRule="atLeast"/>
      </w:pPr>
      <w:r>
        <w:t>ж</w:t>
      </w:r>
      <w:r w:rsidR="00501FD0">
        <w:t>илые зоны</w:t>
      </w:r>
      <w:r w:rsidRPr="00AB7C38">
        <w:t>, в том числе:</w:t>
      </w:r>
    </w:p>
    <w:p w:rsidR="005A0B1B" w:rsidRPr="00AB7C38" w:rsidRDefault="005A0B1B" w:rsidP="005A0B1B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жилыми домами смешанной этажности;</w:t>
      </w:r>
    </w:p>
    <w:p w:rsidR="005A0B1B" w:rsidRPr="00AB7C38" w:rsidRDefault="005A0B1B" w:rsidP="005A0B1B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малоэтажными жилыми домами;</w:t>
      </w:r>
    </w:p>
    <w:p w:rsidR="005A0B1B" w:rsidRPr="00AB7C38" w:rsidRDefault="005A0B1B" w:rsidP="005A0B1B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</w:t>
      </w:r>
      <w:proofErr w:type="spellStart"/>
      <w:r w:rsidRPr="00AB7C38">
        <w:t>среднеэтажными</w:t>
      </w:r>
      <w:proofErr w:type="spellEnd"/>
      <w:r w:rsidRPr="00AB7C38">
        <w:t xml:space="preserve"> жилыми домами;</w:t>
      </w:r>
    </w:p>
    <w:p w:rsidR="005A0B1B" w:rsidRPr="00AB7C38" w:rsidRDefault="005A0B1B" w:rsidP="005A0B1B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многоэтажными жилыми домами;</w:t>
      </w:r>
    </w:p>
    <w:p w:rsidR="005A0B1B" w:rsidRPr="00AB7C38" w:rsidRDefault="005A0B1B" w:rsidP="005A0B1B">
      <w:pPr>
        <w:spacing w:line="240" w:lineRule="atLeast"/>
      </w:pPr>
      <w:r w:rsidRPr="00AB7C38">
        <w:t>зон</w:t>
      </w:r>
      <w:r>
        <w:t>а</w:t>
      </w:r>
      <w:r w:rsidRPr="00AB7C38">
        <w:t xml:space="preserve"> застройки жилыми до</w:t>
      </w:r>
      <w:r>
        <w:t>мами повышенной этажности;</w:t>
      </w:r>
    </w:p>
    <w:p w:rsidR="005A0B1B" w:rsidRPr="00AB7C38" w:rsidRDefault="005A0B1B" w:rsidP="005A0B1B">
      <w:pPr>
        <w:widowControl w:val="0"/>
        <w:spacing w:line="240" w:lineRule="atLeast"/>
      </w:pPr>
      <w:r>
        <w:t>п</w:t>
      </w:r>
      <w:r w:rsidRPr="00AB7C38">
        <w:t>роизводственные зоны, в том числе: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производственн</w:t>
      </w:r>
      <w:r w:rsidR="00501FD0">
        <w:t>ой деятельности;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коммунал</w:t>
      </w:r>
      <w:r>
        <w:t>ьных и складских объектов;</w:t>
      </w:r>
    </w:p>
    <w:p w:rsidR="005A0B1B" w:rsidRPr="00AB7C38" w:rsidRDefault="005A0B1B" w:rsidP="005A0B1B">
      <w:pPr>
        <w:widowControl w:val="0"/>
        <w:spacing w:line="240" w:lineRule="atLeast"/>
      </w:pPr>
      <w:r>
        <w:t>з</w:t>
      </w:r>
      <w:r w:rsidRPr="00AB7C38">
        <w:t>оны инженерной и транспортной инфраструктур</w:t>
      </w:r>
      <w:r>
        <w:t>ы</w:t>
      </w:r>
      <w:r w:rsidRPr="00AB7C38">
        <w:t>, в том числе: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сооружений и коммуникаций железнодорожного транспорта;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сооружений и коммуникаций автомобильного, р</w:t>
      </w:r>
      <w:r>
        <w:t xml:space="preserve">ечного, воздушного транспорта, </w:t>
      </w:r>
      <w:r w:rsidRPr="00AB7C38">
        <w:t>метрополитена;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улично-дорожной сети;</w:t>
      </w:r>
    </w:p>
    <w:p w:rsidR="005A0B1B" w:rsidRPr="00AB7C38" w:rsidRDefault="005A0B1B" w:rsidP="005A0B1B">
      <w:pPr>
        <w:widowControl w:val="0"/>
        <w:spacing w:line="240" w:lineRule="atLeast"/>
        <w:ind w:left="23" w:right="23"/>
      </w:pPr>
      <w:r w:rsidRPr="00AB7C38">
        <w:t>зона объектов инженерной инфраструктуры.</w:t>
      </w:r>
    </w:p>
    <w:p w:rsidR="005A0B1B" w:rsidRPr="00AB7C38" w:rsidRDefault="005A0B1B" w:rsidP="005A0B1B">
      <w:pPr>
        <w:spacing w:line="240" w:lineRule="atLeast"/>
        <w:ind w:firstLine="0"/>
        <w:jc w:val="left"/>
      </w:pPr>
    </w:p>
    <w:p w:rsidR="005A0B1B" w:rsidRPr="00AB7C38" w:rsidRDefault="005A0B1B" w:rsidP="005A0B1B">
      <w:pPr>
        <w:shd w:val="clear" w:color="auto" w:fill="FFFFFF"/>
        <w:spacing w:line="240" w:lineRule="atLeast"/>
        <w:ind w:firstLine="0"/>
        <w:jc w:val="center"/>
        <w:outlineLvl w:val="0"/>
      </w:pPr>
      <w:r w:rsidRPr="00AB7C38">
        <w:rPr>
          <w:b/>
        </w:rPr>
        <w:t>2.3. Развитие системы транспортного обслуживания</w:t>
      </w:r>
    </w:p>
    <w:p w:rsidR="005A0B1B" w:rsidRPr="00AB7C38" w:rsidRDefault="005A0B1B" w:rsidP="005A0B1B">
      <w:pPr>
        <w:spacing w:line="240" w:lineRule="atLeast"/>
      </w:pPr>
      <w:bookmarkStart w:id="14" w:name="sub_3006"/>
    </w:p>
    <w:p w:rsidR="005A0B1B" w:rsidRPr="00AB7C38" w:rsidRDefault="005A0B1B" w:rsidP="005A0B1B">
      <w:pPr>
        <w:spacing w:line="240" w:lineRule="atLeast"/>
      </w:pPr>
      <w:r w:rsidRPr="00AB7C38">
        <w:t xml:space="preserve">Транспортное обслуживание </w:t>
      </w:r>
      <w:r w:rsidRPr="00AD6F4C">
        <w:t>планир</w:t>
      </w:r>
      <w:r w:rsidR="003648DF" w:rsidRPr="00AD6F4C">
        <w:t>уемо</w:t>
      </w:r>
      <w:r w:rsidR="00AD6F4C">
        <w:t xml:space="preserve">й территории </w:t>
      </w:r>
      <w:r w:rsidRPr="00AB7C38">
        <w:t xml:space="preserve">предполагается </w:t>
      </w:r>
      <w:r w:rsidRPr="00596F67">
        <w:t xml:space="preserve">по внутриквартальным проездам шириной </w:t>
      </w:r>
      <w:smartTag w:uri="urn:schemas-microsoft-com:office:smarttags" w:element="metricconverter">
        <w:smartTagPr>
          <w:attr w:name="ProductID" w:val="158200 кв. м"/>
        </w:smartTagPr>
        <w:r w:rsidRPr="00596F67">
          <w:t>7 м</w:t>
        </w:r>
      </w:smartTag>
      <w:r w:rsidRPr="00596F67">
        <w:t>. Общая площадь покрытия проездов</w:t>
      </w:r>
      <w:r w:rsidRPr="00AB7C38">
        <w:t xml:space="preserve"> и парковочных карманов составляет 516112 кв. м. Общая протяженность улично-дорожной сети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32,61 км</w:t>
        </w:r>
      </w:smartTag>
      <w:r w:rsidRPr="00AB7C38">
        <w:t>.</w:t>
      </w:r>
    </w:p>
    <w:p w:rsidR="005A0B1B" w:rsidRPr="00AB7C38" w:rsidRDefault="005A0B1B" w:rsidP="005A0B1B">
      <w:pPr>
        <w:spacing w:line="240" w:lineRule="atLeast"/>
      </w:pPr>
      <w:r w:rsidRPr="00AB7C38">
        <w:t>Проектом предлагается строительство магистральных улиц общегородского значения непрерывного движения, в частности:</w:t>
      </w:r>
    </w:p>
    <w:p w:rsidR="005A0B1B" w:rsidRPr="00AB7C38" w:rsidRDefault="005A0B1B" w:rsidP="005A0B1B">
      <w:pPr>
        <w:spacing w:line="240" w:lineRule="atLeast"/>
      </w:pPr>
      <w:r w:rsidRPr="00AB7C38">
        <w:t>ул. Фрунзе на участке от ул. </w:t>
      </w:r>
      <w:proofErr w:type="spellStart"/>
      <w:r w:rsidRPr="00AB7C38">
        <w:t>Кошурников</w:t>
      </w:r>
      <w:r w:rsidR="008E5A47">
        <w:t>а</w:t>
      </w:r>
      <w:proofErr w:type="spellEnd"/>
      <w:r w:rsidR="008E5A47">
        <w:t xml:space="preserve"> до пересечения с ул. </w:t>
      </w:r>
      <w:r w:rsidRPr="00AB7C38">
        <w:t>Трикота</w:t>
      </w:r>
      <w:r w:rsidRPr="00AB7C38">
        <w:t>ж</w:t>
      </w:r>
      <w:r w:rsidRPr="00AB7C38">
        <w:t>ной;</w:t>
      </w:r>
    </w:p>
    <w:p w:rsidR="005A0B1B" w:rsidRPr="00AB7C38" w:rsidRDefault="005A0B1B" w:rsidP="005A0B1B">
      <w:pPr>
        <w:spacing w:line="240" w:lineRule="atLeast"/>
      </w:pPr>
      <w:r w:rsidRPr="00AB7C38">
        <w:t xml:space="preserve">ул. Трикотажной от </w:t>
      </w:r>
      <w:proofErr w:type="spellStart"/>
      <w:r w:rsidRPr="00AB7C38">
        <w:t>пр</w:t>
      </w:r>
      <w:r w:rsidR="008E5A47">
        <w:t>-кта</w:t>
      </w:r>
      <w:proofErr w:type="spellEnd"/>
      <w:r w:rsidRPr="00AB7C38">
        <w:t xml:space="preserve"> Дзержинского до пересечения с ул. Фрунзе.</w:t>
      </w:r>
    </w:p>
    <w:p w:rsidR="005A0B1B" w:rsidRPr="00AB7C38" w:rsidRDefault="005A0B1B" w:rsidP="005A0B1B">
      <w:pPr>
        <w:spacing w:line="240" w:lineRule="atLeast"/>
      </w:pPr>
      <w:r w:rsidRPr="00AB7C38">
        <w:t>В рамках формирования магистрал</w:t>
      </w:r>
      <w:r>
        <w:t>ьных улиц</w:t>
      </w:r>
      <w:r w:rsidRPr="00AB7C38">
        <w:t xml:space="preserve"> непрерывного движения п</w:t>
      </w:r>
      <w:r w:rsidRPr="00AB7C38">
        <w:t>о</w:t>
      </w:r>
      <w:r w:rsidRPr="00AB7C38">
        <w:t>требуется:</w:t>
      </w:r>
    </w:p>
    <w:p w:rsidR="005A0B1B" w:rsidRPr="00AB7C38" w:rsidRDefault="005A0B1B" w:rsidP="005A0B1B">
      <w:pPr>
        <w:spacing w:line="240" w:lineRule="atLeast"/>
      </w:pPr>
      <w:r w:rsidRPr="00AB7C38">
        <w:t>строительство транспортных развязок в разных уровнях на пересечениях:</w:t>
      </w:r>
    </w:p>
    <w:p w:rsidR="005A0B1B" w:rsidRPr="00AB7C38" w:rsidRDefault="005A0B1B" w:rsidP="005A0B1B">
      <w:pPr>
        <w:spacing w:line="240" w:lineRule="atLeast"/>
      </w:pPr>
      <w:r w:rsidRPr="00AB7C38">
        <w:t>ул.</w:t>
      </w:r>
      <w:r w:rsidRPr="00AB7C38">
        <w:rPr>
          <w:lang w:val="en-US"/>
        </w:rPr>
        <w:t> </w:t>
      </w:r>
      <w:r w:rsidRPr="00AB7C38">
        <w:t>Фрунзе</w:t>
      </w:r>
      <w:r>
        <w:t xml:space="preserve"> – </w:t>
      </w:r>
      <w:r w:rsidRPr="00AB7C38">
        <w:t>ул. </w:t>
      </w:r>
      <w:proofErr w:type="spellStart"/>
      <w:r w:rsidRPr="00AB7C38">
        <w:t>Кошурникова</w:t>
      </w:r>
      <w:proofErr w:type="spellEnd"/>
      <w:r w:rsidRPr="00AB7C38">
        <w:t>;</w:t>
      </w:r>
    </w:p>
    <w:p w:rsidR="005A0B1B" w:rsidRPr="00AB7C38" w:rsidRDefault="005A0B1B" w:rsidP="005A0B1B">
      <w:pPr>
        <w:spacing w:line="240" w:lineRule="atLeast"/>
      </w:pPr>
      <w:r w:rsidRPr="00AB7C38">
        <w:t>ул.</w:t>
      </w:r>
      <w:r w:rsidRPr="00AB7C38">
        <w:rPr>
          <w:lang w:val="en-US"/>
        </w:rPr>
        <w:t> </w:t>
      </w:r>
      <w:r w:rsidRPr="00AB7C38">
        <w:t>Фрунзе</w:t>
      </w:r>
      <w:r>
        <w:t xml:space="preserve"> – у</w:t>
      </w:r>
      <w:r w:rsidRPr="00AB7C38">
        <w:t>л. Трикотажной;</w:t>
      </w:r>
    </w:p>
    <w:p w:rsidR="005A0B1B" w:rsidRPr="00AB7C38" w:rsidRDefault="005A0B1B" w:rsidP="005A0B1B">
      <w:pPr>
        <w:spacing w:line="240" w:lineRule="atLeast"/>
      </w:pPr>
      <w:r w:rsidRPr="00AB7C38">
        <w:t xml:space="preserve">ул. </w:t>
      </w:r>
      <w:proofErr w:type="gramStart"/>
      <w:r w:rsidRPr="00AB7C38">
        <w:t>Трикотажной</w:t>
      </w:r>
      <w:proofErr w:type="gramEnd"/>
      <w:r>
        <w:t xml:space="preserve"> – </w:t>
      </w:r>
      <w:proofErr w:type="spellStart"/>
      <w:r w:rsidRPr="00AB7C38">
        <w:t>пр</w:t>
      </w:r>
      <w:r w:rsidR="008E5A47">
        <w:t>-кта</w:t>
      </w:r>
      <w:proofErr w:type="spellEnd"/>
      <w:r w:rsidRPr="00AB7C38">
        <w:t xml:space="preserve"> Дзержинского;</w:t>
      </w:r>
    </w:p>
    <w:p w:rsidR="005A0B1B" w:rsidRPr="00AB7C38" w:rsidRDefault="005A0B1B" w:rsidP="005A0B1B">
      <w:pPr>
        <w:spacing w:line="240" w:lineRule="atLeast"/>
      </w:pPr>
      <w:r w:rsidRPr="00AB7C38">
        <w:t>реконструкция путепровода через железную дорогу по ул. </w:t>
      </w:r>
      <w:proofErr w:type="gramStart"/>
      <w:r w:rsidRPr="00AB7C38">
        <w:t>Трикотажной</w:t>
      </w:r>
      <w:proofErr w:type="gramEnd"/>
      <w:r w:rsidRPr="00AB7C38">
        <w:t xml:space="preserve"> с увеличением габарита. </w:t>
      </w:r>
    </w:p>
    <w:p w:rsidR="005A0B1B" w:rsidRPr="00AB7C38" w:rsidRDefault="005A0B1B" w:rsidP="005A0B1B">
      <w:pPr>
        <w:spacing w:line="240" w:lineRule="atLeast"/>
      </w:pPr>
      <w:r w:rsidRPr="00AB7C38">
        <w:lastRenderedPageBreak/>
        <w:t xml:space="preserve">Формирование магистральной улицы районного значения </w:t>
      </w:r>
      <w:r>
        <w:t>транспортно-пешеходной</w:t>
      </w:r>
      <w:r w:rsidRPr="00AB7C38">
        <w:t xml:space="preserve"> в ство</w:t>
      </w:r>
      <w:r>
        <w:t>ре ул.</w:t>
      </w:r>
      <w:r w:rsidRPr="00AB7C38">
        <w:t xml:space="preserve"> Писарева и </w:t>
      </w:r>
      <w:r>
        <w:t xml:space="preserve">ул. </w:t>
      </w:r>
      <w:r w:rsidRPr="00AB7C38">
        <w:t>Николая Островского. Уширение прое</w:t>
      </w:r>
      <w:r w:rsidRPr="00AB7C38">
        <w:t>з</w:t>
      </w:r>
      <w:r w:rsidRPr="00AB7C38">
        <w:t xml:space="preserve">жей части ул. Гоголя до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15 м</w:t>
        </w:r>
      </w:smartTag>
      <w:r w:rsidRPr="00AB7C38">
        <w:t xml:space="preserve">. </w:t>
      </w:r>
    </w:p>
    <w:p w:rsidR="005A0B1B" w:rsidRPr="00AB7C38" w:rsidRDefault="005A0B1B" w:rsidP="005A0B1B">
      <w:pPr>
        <w:spacing w:line="240" w:lineRule="atLeast"/>
      </w:pPr>
      <w:r w:rsidRPr="00AB7C38">
        <w:t xml:space="preserve">Доведение параметров существующих улиц и проездов до нормативных значений. </w:t>
      </w:r>
    </w:p>
    <w:p w:rsidR="005A0B1B" w:rsidRPr="00AB7C38" w:rsidRDefault="005A0B1B" w:rsidP="005A0B1B">
      <w:pPr>
        <w:spacing w:line="240" w:lineRule="atLeast"/>
      </w:pPr>
      <w:r w:rsidRPr="00AB7C38">
        <w:t>Основные показатели улично-дорожной сети п</w:t>
      </w:r>
      <w:r>
        <w:t>ланируемой</w:t>
      </w:r>
      <w:r w:rsidRPr="00AB7C38">
        <w:t xml:space="preserve"> территории с</w:t>
      </w:r>
      <w:r w:rsidRPr="00AB7C38">
        <w:t>о</w:t>
      </w:r>
      <w:r w:rsidRPr="00AB7C38">
        <w:t>ставят:</w:t>
      </w:r>
    </w:p>
    <w:p w:rsidR="005A0B1B" w:rsidRPr="00AB7C38" w:rsidRDefault="005A0B1B" w:rsidP="005A0B1B">
      <w:pPr>
        <w:spacing w:line="240" w:lineRule="atLeast"/>
      </w:pPr>
      <w:r w:rsidRPr="00AB7C38">
        <w:t xml:space="preserve">магистральные улицы общегородского значения непрерывного движения (ширина проезжей части – 26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32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4,76 км</w:t>
        </w:r>
      </w:smartTag>
      <w:r w:rsidRPr="00AB7C38">
        <w:t>, площадь покр</w:t>
      </w:r>
      <w:r w:rsidRPr="00AB7C38">
        <w:t>ы</w:t>
      </w:r>
      <w:r w:rsidRPr="00AB7C38">
        <w:t>тия</w:t>
      </w:r>
      <w:r>
        <w:t> </w:t>
      </w:r>
      <w:r w:rsidRPr="00AB7C38">
        <w:t xml:space="preserve">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177908 кв. м</w:t>
        </w:r>
      </w:smartTag>
      <w:r w:rsidRPr="00AB7C38">
        <w:t>);</w:t>
      </w:r>
    </w:p>
    <w:p w:rsidR="005A0B1B" w:rsidRPr="00AB7C38" w:rsidRDefault="005A0B1B" w:rsidP="005A0B1B">
      <w:pPr>
        <w:spacing w:line="240" w:lineRule="atLeast"/>
      </w:pPr>
      <w:r w:rsidRPr="00AB7C38">
        <w:t xml:space="preserve">магистральные улицы общегородского значения регулируемого движения (ширина проезжей части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25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2,55 км</w:t>
        </w:r>
      </w:smartTag>
      <w:r w:rsidRPr="00AB7C38"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43695 кв. м</w:t>
        </w:r>
      </w:smartTag>
      <w:r w:rsidRPr="00AB7C38">
        <w:t>);</w:t>
      </w:r>
    </w:p>
    <w:p w:rsidR="005A0B1B" w:rsidRPr="00AB7C38" w:rsidRDefault="005A0B1B" w:rsidP="003A496C">
      <w:pPr>
        <w:spacing w:line="240" w:lineRule="atLeast"/>
      </w:pPr>
      <w:r w:rsidRPr="00AB7C38">
        <w:t xml:space="preserve">магистральные </w:t>
      </w:r>
      <w:proofErr w:type="spellStart"/>
      <w:r w:rsidRPr="00AB7C38">
        <w:t>пешеходно-транспортные</w:t>
      </w:r>
      <w:proofErr w:type="spellEnd"/>
      <w:r w:rsidRPr="00AB7C38">
        <w:t xml:space="preserve"> улицы районного значения (ш</w:t>
      </w:r>
      <w:r w:rsidRPr="00AB7C38">
        <w:t>и</w:t>
      </w:r>
      <w:r w:rsidRPr="00AB7C38">
        <w:t xml:space="preserve">рина проезжей части – 14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15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7,22 км</w:t>
        </w:r>
      </w:smartTag>
      <w:r w:rsidRPr="00AB7C38"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294351 кв. м</w:t>
        </w:r>
      </w:smartTag>
      <w:r w:rsidRPr="00AB7C38">
        <w:t>);</w:t>
      </w:r>
    </w:p>
    <w:p w:rsidR="005A0B1B" w:rsidRPr="006379A5" w:rsidRDefault="005A0B1B" w:rsidP="003A496C">
      <w:pPr>
        <w:spacing w:line="240" w:lineRule="atLeast"/>
      </w:pPr>
      <w:r w:rsidRPr="00AB7C38">
        <w:t xml:space="preserve">улицы и дороги местного значения (ширина проезжей части – 7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10,5 м</w:t>
        </w:r>
      </w:smartTag>
      <w:r w:rsidRPr="00AB7C38"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18,08 км</w:t>
        </w:r>
      </w:smartTag>
      <w:r w:rsidRPr="00AB7C38"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158200 кв. м</w:t>
        </w:r>
      </w:smartTag>
      <w:r w:rsidRPr="00AB7C38">
        <w:t>).</w:t>
      </w:r>
    </w:p>
    <w:p w:rsidR="005A0B1B" w:rsidRDefault="005A0B1B" w:rsidP="003A496C">
      <w:pPr>
        <w:spacing w:line="240" w:lineRule="atLeast"/>
        <w:ind w:firstLine="0"/>
        <w:jc w:val="center"/>
        <w:rPr>
          <w:b/>
          <w:highlight w:val="yellow"/>
        </w:rPr>
      </w:pPr>
    </w:p>
    <w:p w:rsidR="005A0B1B" w:rsidRDefault="005A0B1B" w:rsidP="003A496C">
      <w:pPr>
        <w:spacing w:line="240" w:lineRule="atLeast"/>
        <w:ind w:firstLine="0"/>
        <w:jc w:val="center"/>
        <w:rPr>
          <w:b/>
        </w:rPr>
      </w:pPr>
      <w:r w:rsidRPr="00A56CE9">
        <w:rPr>
          <w:b/>
        </w:rPr>
        <w:t>2.3.1. Объекты транспортного обслуживания</w:t>
      </w:r>
    </w:p>
    <w:p w:rsidR="003A496C" w:rsidRDefault="003A496C" w:rsidP="003A496C">
      <w:pPr>
        <w:spacing w:line="240" w:lineRule="atLeast"/>
        <w:ind w:firstLine="0"/>
        <w:jc w:val="center"/>
        <w:rPr>
          <w:b/>
        </w:rPr>
      </w:pPr>
    </w:p>
    <w:p w:rsidR="005A0B1B" w:rsidRPr="00AB7C38" w:rsidRDefault="005A0B1B" w:rsidP="003A496C">
      <w:pPr>
        <w:spacing w:line="240" w:lineRule="atLeast"/>
      </w:pPr>
      <w:r w:rsidRPr="00AD6F4C">
        <w:t>Проектом</w:t>
      </w:r>
      <w:r w:rsidRPr="00AB7C38">
        <w:t xml:space="preserve"> </w:t>
      </w:r>
      <w:r w:rsidR="00AD6F4C">
        <w:t xml:space="preserve">планировки </w:t>
      </w:r>
      <w:r w:rsidRPr="00AB7C38">
        <w:t>предлагается сохранение одной станции техническ</w:t>
      </w:r>
      <w:r w:rsidRPr="00AB7C38">
        <w:t>о</w:t>
      </w:r>
      <w:r w:rsidRPr="00AB7C38">
        <w:t>го обслуживания на пересечении ул. Писарева – ул. Ипподромской, строительство подземных стоянок под дворовыми территориями для обеспечения местами хр</w:t>
      </w:r>
      <w:r w:rsidRPr="00AB7C38">
        <w:t>а</w:t>
      </w:r>
      <w:r w:rsidRPr="00AB7C38">
        <w:t xml:space="preserve">нения автотранспорта на </w:t>
      </w:r>
      <w:r w:rsidR="00AD6F4C">
        <w:t>планируемой территории</w:t>
      </w:r>
      <w:r w:rsidRPr="00AB7C38">
        <w:t>, строительство и перепроф</w:t>
      </w:r>
      <w:r w:rsidRPr="00AB7C38">
        <w:t>и</w:t>
      </w:r>
      <w:r w:rsidRPr="00AB7C38">
        <w:t>лирование производственных зданий в отдельно стоящие многоуровневые гара</w:t>
      </w:r>
      <w:r w:rsidRPr="00AB7C38">
        <w:t>ж</w:t>
      </w:r>
      <w:r w:rsidRPr="00AB7C38">
        <w:t>ные комплексы, устройство площадок временного хранения для жилых домов и общественных зданий.</w:t>
      </w:r>
    </w:p>
    <w:p w:rsidR="005A0B1B" w:rsidRPr="00AB7C38" w:rsidRDefault="005A0B1B" w:rsidP="005A0B1B">
      <w:pPr>
        <w:spacing w:line="240" w:lineRule="atLeast"/>
      </w:pPr>
      <w:r w:rsidRPr="00AB7C38">
        <w:t>Территории зон общественной застройки запроектированы исходя из дост</w:t>
      </w:r>
      <w:r w:rsidRPr="00AB7C38">
        <w:t>а</w:t>
      </w:r>
      <w:r w:rsidRPr="00AB7C38">
        <w:t>точности для размещения нормативного количества мест на автомобильных ст</w:t>
      </w:r>
      <w:r w:rsidRPr="00AB7C38">
        <w:t>о</w:t>
      </w:r>
      <w:r w:rsidRPr="00AB7C38">
        <w:t xml:space="preserve">янках. </w:t>
      </w:r>
    </w:p>
    <w:p w:rsidR="005A0B1B" w:rsidRPr="00AB7C38" w:rsidRDefault="005A0B1B" w:rsidP="005A0B1B">
      <w:pPr>
        <w:spacing w:line="240" w:lineRule="atLeast"/>
      </w:pPr>
      <w:r w:rsidRPr="00AB7C38">
        <w:t xml:space="preserve">Для безопасности пешеходов проектом предлагается строительство трех подземных пешеходных переходов, в том числе </w:t>
      </w:r>
      <w:proofErr w:type="gramStart"/>
      <w:r w:rsidRPr="00AB7C38">
        <w:t>через</w:t>
      </w:r>
      <w:proofErr w:type="gramEnd"/>
      <w:r w:rsidRPr="00AB7C38">
        <w:t>:</w:t>
      </w:r>
    </w:p>
    <w:p w:rsidR="005A0B1B" w:rsidRPr="00AB7C38" w:rsidRDefault="002B525D" w:rsidP="005A0B1B">
      <w:pPr>
        <w:spacing w:line="240" w:lineRule="atLeast"/>
      </w:pPr>
      <w:proofErr w:type="spellStart"/>
      <w:r>
        <w:t>п</w:t>
      </w:r>
      <w:r w:rsidR="005A0B1B" w:rsidRPr="00AB7C38">
        <w:t>р</w:t>
      </w:r>
      <w:r>
        <w:t>-кт</w:t>
      </w:r>
      <w:proofErr w:type="spellEnd"/>
      <w:r w:rsidR="005A0B1B" w:rsidRPr="00AB7C38">
        <w:t xml:space="preserve"> Дзержинского – ул. Королева;</w:t>
      </w:r>
    </w:p>
    <w:p w:rsidR="005A0B1B" w:rsidRPr="00AB7C38" w:rsidRDefault="005A0B1B" w:rsidP="005A0B1B">
      <w:pPr>
        <w:spacing w:line="240" w:lineRule="atLeast"/>
      </w:pPr>
      <w:proofErr w:type="spellStart"/>
      <w:r w:rsidRPr="00AB7C38">
        <w:t>пр</w:t>
      </w:r>
      <w:r w:rsidR="002B525D">
        <w:t>-кт</w:t>
      </w:r>
      <w:proofErr w:type="spellEnd"/>
      <w:r w:rsidRPr="00AB7C38">
        <w:t xml:space="preserve"> Дзержинского – ул. </w:t>
      </w:r>
      <w:proofErr w:type="gramStart"/>
      <w:r w:rsidRPr="00AB7C38">
        <w:t>Трикотажную</w:t>
      </w:r>
      <w:proofErr w:type="gramEnd"/>
      <w:r w:rsidRPr="00AB7C38">
        <w:t>;</w:t>
      </w:r>
    </w:p>
    <w:p w:rsidR="005A0B1B" w:rsidRPr="00AB7C38" w:rsidRDefault="005A0B1B" w:rsidP="005A0B1B">
      <w:pPr>
        <w:spacing w:line="240" w:lineRule="atLeast"/>
      </w:pPr>
      <w:r w:rsidRPr="00AB7C38">
        <w:t>ул. Писарева – ул. Войкова.</w:t>
      </w:r>
    </w:p>
    <w:p w:rsidR="005A0B1B" w:rsidRPr="00AB7C38" w:rsidRDefault="005A0B1B" w:rsidP="005A0B1B">
      <w:pPr>
        <w:spacing w:line="240" w:lineRule="atLeast"/>
      </w:pPr>
      <w:r w:rsidRPr="00AB7C38">
        <w:t xml:space="preserve">Для удобства пассажиров общественного транспорта проектом предлагается строительство 20 остановочных пунктов общественного транспорта. </w:t>
      </w:r>
    </w:p>
    <w:p w:rsidR="005A0B1B" w:rsidRPr="00AB7C38" w:rsidRDefault="005A0B1B" w:rsidP="005A0B1B">
      <w:pPr>
        <w:spacing w:line="240" w:lineRule="atLeast"/>
        <w:rPr>
          <w:rFonts w:eastAsia="Arial Unicode MS"/>
        </w:rPr>
      </w:pPr>
    </w:p>
    <w:p w:rsidR="005A0B1B" w:rsidRPr="00AB7C38" w:rsidRDefault="005A0B1B" w:rsidP="005A0B1B">
      <w:pPr>
        <w:spacing w:line="240" w:lineRule="atLeast"/>
        <w:ind w:firstLine="0"/>
        <w:jc w:val="center"/>
        <w:rPr>
          <w:rFonts w:eastAsia="Arial Unicode MS"/>
          <w:b/>
          <w:kern w:val="1"/>
        </w:rPr>
      </w:pPr>
      <w:r w:rsidRPr="00AB7C38">
        <w:rPr>
          <w:rFonts w:eastAsia="Arial Unicode MS"/>
          <w:b/>
          <w:kern w:val="1"/>
        </w:rPr>
        <w:t>2.4. Инженерная подготовка территории</w:t>
      </w:r>
    </w:p>
    <w:p w:rsidR="005A0B1B" w:rsidRPr="00AB7C38" w:rsidRDefault="005A0B1B" w:rsidP="005A0B1B">
      <w:pPr>
        <w:spacing w:line="240" w:lineRule="atLeast"/>
        <w:jc w:val="center"/>
        <w:rPr>
          <w:rFonts w:eastAsia="Arial Unicode MS"/>
          <w:b/>
          <w:kern w:val="1"/>
        </w:rPr>
      </w:pPr>
    </w:p>
    <w:p w:rsidR="005A0B1B" w:rsidRPr="00AB7C38" w:rsidRDefault="005A0B1B" w:rsidP="005A0B1B">
      <w:pPr>
        <w:spacing w:line="240" w:lineRule="atLeast"/>
        <w:rPr>
          <w:rFonts w:eastAsia="Arial Unicode MS"/>
          <w:kern w:val="1"/>
        </w:rPr>
      </w:pPr>
      <w:r w:rsidRPr="00AB7C38">
        <w:rPr>
          <w:rFonts w:eastAsia="Arial Unicode MS"/>
          <w:kern w:val="1"/>
        </w:rPr>
        <w:t>Для обеспечения сбора и отвода поверхностных вод необходимо выполнить вертикальную планировку территории. Сброс поверхностных вод с территории кварталов предусматривается по внутриквартальным проездам в сеть закрытой ливневой канализации.</w:t>
      </w:r>
    </w:p>
    <w:p w:rsidR="005A0B1B" w:rsidRPr="00AB7C38" w:rsidRDefault="005A0B1B" w:rsidP="005A0B1B">
      <w:pPr>
        <w:spacing w:line="240" w:lineRule="atLeast"/>
        <w:rPr>
          <w:rFonts w:eastAsia="Arial Unicode MS"/>
          <w:kern w:val="1"/>
        </w:rPr>
      </w:pPr>
      <w:r w:rsidRPr="00AB7C38">
        <w:rPr>
          <w:rFonts w:eastAsia="Arial Unicode MS"/>
          <w:kern w:val="1"/>
        </w:rPr>
        <w:lastRenderedPageBreak/>
        <w:t>Вертикальная планировка выполнена с сохранением существующих колле</w:t>
      </w:r>
      <w:r w:rsidRPr="00AB7C38">
        <w:rPr>
          <w:rFonts w:eastAsia="Arial Unicode MS"/>
          <w:kern w:val="1"/>
        </w:rPr>
        <w:t>к</w:t>
      </w:r>
      <w:r w:rsidRPr="00AB7C38">
        <w:rPr>
          <w:rFonts w:eastAsia="Arial Unicode MS"/>
          <w:kern w:val="1"/>
        </w:rPr>
        <w:t xml:space="preserve">торов ливневой канализации. </w:t>
      </w:r>
      <w:proofErr w:type="gramStart"/>
      <w:r w:rsidRPr="00AB7C38">
        <w:rPr>
          <w:rFonts w:eastAsia="Arial Unicode MS"/>
          <w:kern w:val="1"/>
        </w:rPr>
        <w:t>Новые коллекторы пр</w:t>
      </w:r>
      <w:r>
        <w:rPr>
          <w:rFonts w:eastAsia="Arial Unicode MS"/>
          <w:kern w:val="1"/>
        </w:rPr>
        <w:t xml:space="preserve">едлагается разместить вдоль ул. </w:t>
      </w:r>
      <w:r w:rsidRPr="00AB7C38">
        <w:rPr>
          <w:rFonts w:eastAsia="Arial Unicode MS"/>
          <w:kern w:val="1"/>
        </w:rPr>
        <w:t xml:space="preserve">Крестьянской,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 xml:space="preserve">Писарева,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 xml:space="preserve">Промышленной,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 xml:space="preserve">Фрунзе, </w:t>
      </w:r>
      <w:r>
        <w:rPr>
          <w:rFonts w:eastAsia="Arial Unicode MS"/>
          <w:kern w:val="1"/>
        </w:rPr>
        <w:t xml:space="preserve">ул. </w:t>
      </w:r>
      <w:r w:rsidRPr="00AB7C38">
        <w:rPr>
          <w:rFonts w:eastAsia="Arial Unicode MS"/>
          <w:kern w:val="1"/>
        </w:rPr>
        <w:t>Комбина</w:t>
      </w:r>
      <w:r w:rsidRPr="00AB7C38">
        <w:rPr>
          <w:rFonts w:eastAsia="Arial Unicode MS"/>
          <w:kern w:val="1"/>
        </w:rPr>
        <w:t>т</w:t>
      </w:r>
      <w:r w:rsidRPr="00AB7C38">
        <w:rPr>
          <w:rFonts w:eastAsia="Arial Unicode MS"/>
          <w:kern w:val="1"/>
        </w:rPr>
        <w:t>ской.</w:t>
      </w:r>
      <w:proofErr w:type="gramEnd"/>
    </w:p>
    <w:p w:rsidR="005A0B1B" w:rsidRPr="00AB7C38" w:rsidRDefault="005A0B1B" w:rsidP="005A0B1B">
      <w:pPr>
        <w:spacing w:line="240" w:lineRule="atLeast"/>
        <w:rPr>
          <w:rFonts w:eastAsia="Arial Unicode MS"/>
          <w:kern w:val="1"/>
        </w:rPr>
      </w:pPr>
      <w:r w:rsidRPr="00AB7C38">
        <w:rPr>
          <w:rFonts w:eastAsia="Arial Unicode MS"/>
          <w:kern w:val="1"/>
        </w:rPr>
        <w:t>Поверхностные стоки необходимо подвергать очистке на локальных очис</w:t>
      </w:r>
      <w:r w:rsidRPr="00AB7C38">
        <w:rPr>
          <w:rFonts w:eastAsia="Arial Unicode MS"/>
          <w:kern w:val="1"/>
        </w:rPr>
        <w:t>т</w:t>
      </w:r>
      <w:r w:rsidRPr="00AB7C38">
        <w:rPr>
          <w:rFonts w:eastAsia="Arial Unicode MS"/>
          <w:kern w:val="1"/>
        </w:rPr>
        <w:t>ных сооружениях поверхностного стока. Протяженность сети ливневой канализ</w:t>
      </w:r>
      <w:r w:rsidRPr="00AB7C38">
        <w:rPr>
          <w:rFonts w:eastAsia="Arial Unicode MS"/>
          <w:kern w:val="1"/>
        </w:rPr>
        <w:t>а</w:t>
      </w:r>
      <w:r w:rsidRPr="00AB7C38">
        <w:rPr>
          <w:rFonts w:eastAsia="Arial Unicode MS"/>
          <w:kern w:val="1"/>
        </w:rPr>
        <w:t xml:space="preserve">ции составит </w:t>
      </w:r>
      <w:smartTag w:uri="urn:schemas-microsoft-com:office:smarttags" w:element="metricconverter">
        <w:smartTagPr>
          <w:attr w:name="ProductID" w:val="158200 кв. м"/>
        </w:smartTagPr>
        <w:r w:rsidRPr="00AB7C38">
          <w:rPr>
            <w:rFonts w:eastAsia="Arial Unicode MS"/>
            <w:kern w:val="1"/>
          </w:rPr>
          <w:t>18950 м</w:t>
        </w:r>
      </w:smartTag>
      <w:r w:rsidRPr="00AB7C38">
        <w:rPr>
          <w:rFonts w:eastAsia="Arial Unicode MS"/>
          <w:kern w:val="1"/>
        </w:rPr>
        <w:t>.</w:t>
      </w:r>
    </w:p>
    <w:p w:rsidR="005A0B1B" w:rsidRPr="00AB7C38" w:rsidRDefault="005A0B1B" w:rsidP="005A0B1B">
      <w:pPr>
        <w:spacing w:line="240" w:lineRule="atLeast"/>
        <w:ind w:firstLine="0"/>
        <w:jc w:val="left"/>
        <w:rPr>
          <w:rFonts w:eastAsia="Arial Unicode MS"/>
          <w:kern w:val="1"/>
          <w:lang w:eastAsia="ar-SA"/>
        </w:rPr>
      </w:pPr>
    </w:p>
    <w:p w:rsidR="005A0B1B" w:rsidRPr="00AB7C38" w:rsidRDefault="005A0B1B" w:rsidP="005A0B1B">
      <w:pPr>
        <w:shd w:val="clear" w:color="auto" w:fill="FFFFFF"/>
        <w:spacing w:line="240" w:lineRule="atLeast"/>
        <w:ind w:firstLine="0"/>
        <w:jc w:val="center"/>
        <w:outlineLvl w:val="0"/>
        <w:rPr>
          <w:b/>
        </w:rPr>
      </w:pPr>
      <w:r w:rsidRPr="00AB7C38">
        <w:rPr>
          <w:b/>
        </w:rPr>
        <w:t>2.5. </w:t>
      </w:r>
      <w:bookmarkStart w:id="15" w:name="_Toc143503211"/>
      <w:bookmarkStart w:id="16" w:name="_Toc100472654"/>
      <w:bookmarkStart w:id="17" w:name="_Toc100473317"/>
      <w:bookmarkStart w:id="18" w:name="_Toc100473430"/>
      <w:bookmarkStart w:id="19" w:name="_Toc100473595"/>
      <w:bookmarkStart w:id="20" w:name="_Toc100551359"/>
      <w:bookmarkStart w:id="21" w:name="_Toc217019919"/>
      <w:bookmarkEnd w:id="14"/>
      <w:r w:rsidRPr="00AB7C38">
        <w:rPr>
          <w:b/>
        </w:rPr>
        <w:t>Водоснабжение</w:t>
      </w:r>
    </w:p>
    <w:p w:rsidR="005A0B1B" w:rsidRPr="00AB7C38" w:rsidRDefault="005A0B1B" w:rsidP="005A0B1B">
      <w:pPr>
        <w:spacing w:line="240" w:lineRule="atLeast"/>
      </w:pPr>
    </w:p>
    <w:p w:rsidR="005A0B1B" w:rsidRPr="00AB7C38" w:rsidRDefault="005A0B1B" w:rsidP="005A0B1B">
      <w:pPr>
        <w:spacing w:line="240" w:lineRule="atLeast"/>
      </w:pPr>
      <w:r w:rsidRPr="00713444">
        <w:t>Проектом</w:t>
      </w:r>
      <w:r w:rsidRPr="00AB7C38">
        <w:t xml:space="preserve"> </w:t>
      </w:r>
      <w:r w:rsidR="00713444">
        <w:t xml:space="preserve">планировки </w:t>
      </w:r>
      <w:r w:rsidRPr="00AB7C38">
        <w:t>предусматривается развитие централизованной си</w:t>
      </w:r>
      <w:r w:rsidRPr="00AB7C38">
        <w:t>с</w:t>
      </w:r>
      <w:r w:rsidRPr="00AB7C38">
        <w:t>темы холодного водоснабжения от коммунальных сетей города.</w:t>
      </w:r>
    </w:p>
    <w:p w:rsidR="005A0B1B" w:rsidRPr="00AB7C38" w:rsidRDefault="005A0B1B" w:rsidP="005A0B1B">
      <w:pPr>
        <w:spacing w:line="240" w:lineRule="atLeast"/>
      </w:pPr>
      <w:r w:rsidRPr="00AB7C38">
        <w:t xml:space="preserve">Водоводы запроектированы из полиэтилена Д 76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1000 мм</w:t>
        </w:r>
      </w:smartTag>
      <w:r w:rsidRPr="00AB7C38">
        <w:t>, система вод</w:t>
      </w:r>
      <w:r w:rsidRPr="00AB7C38">
        <w:t>о</w:t>
      </w:r>
      <w:r w:rsidRPr="00AB7C38">
        <w:t xml:space="preserve">снабжения кольцевая с тупиковыми отводами до потребителей. </w:t>
      </w:r>
    </w:p>
    <w:p w:rsidR="005A0B1B" w:rsidRPr="00AB7C38" w:rsidRDefault="005A0B1B" w:rsidP="005A0B1B">
      <w:pPr>
        <w:spacing w:line="240" w:lineRule="atLeast"/>
      </w:pPr>
      <w:r w:rsidRPr="00AB7C38">
        <w:t xml:space="preserve">В южной части </w:t>
      </w:r>
      <w:r w:rsidR="00713444" w:rsidRPr="00713444">
        <w:t>планируемо</w:t>
      </w:r>
      <w:r w:rsidR="00713444">
        <w:t>й территории</w:t>
      </w:r>
      <w:r w:rsidRPr="00AB7C38">
        <w:t xml:space="preserve"> предусмотрена замена стального водовода Д 500 мм, так как он попадает под дорожную сеть по ул. Фрунзе. Пред</w:t>
      </w:r>
      <w:r w:rsidRPr="00AB7C38">
        <w:t>у</w:t>
      </w:r>
      <w:r w:rsidRPr="00AB7C38">
        <w:t>смотрена замена стального водовода на водовод из стального полиэтилена Д 500 мм. Водоснабжение основной части планир</w:t>
      </w:r>
      <w:r w:rsidR="003648DF">
        <w:t>уемо</w:t>
      </w:r>
      <w:r w:rsidR="00713444">
        <w:t>й территории</w:t>
      </w:r>
      <w:r w:rsidRPr="00AB7C38">
        <w:t xml:space="preserve"> осуществл</w:t>
      </w:r>
      <w:r w:rsidRPr="00AB7C38">
        <w:t>я</w:t>
      </w:r>
      <w:r w:rsidRPr="00AB7C38">
        <w:t xml:space="preserve">ется по существующей схеме. </w:t>
      </w:r>
    </w:p>
    <w:p w:rsidR="005A0B1B" w:rsidRPr="00AB7C38" w:rsidRDefault="005A0B1B" w:rsidP="005A0B1B">
      <w:pPr>
        <w:spacing w:line="240" w:lineRule="atLeast"/>
      </w:pPr>
      <w:r w:rsidRPr="00AB7C38">
        <w:t>В многоэтажной застройке для обеспечения нормативного давления пред</w:t>
      </w:r>
      <w:r w:rsidRPr="00AB7C38">
        <w:t>у</w:t>
      </w:r>
      <w:r w:rsidRPr="00AB7C38">
        <w:t xml:space="preserve">смотрена установка индивидуальных </w:t>
      </w:r>
      <w:proofErr w:type="spellStart"/>
      <w:r w:rsidRPr="00AB7C38">
        <w:t>повысительных</w:t>
      </w:r>
      <w:proofErr w:type="spellEnd"/>
      <w:r w:rsidRPr="00AB7C38">
        <w:t xml:space="preserve"> насосных станций в по</w:t>
      </w:r>
      <w:r w:rsidRPr="00AB7C38">
        <w:t>д</w:t>
      </w:r>
      <w:r w:rsidRPr="00AB7C38">
        <w:t xml:space="preserve">вальных помещениях. Необходимо выполнить поэтапную замену существующих сетей на полиэтиленовые в зависимости от степени износа и застройки </w:t>
      </w:r>
      <w:r>
        <w:t>планиру</w:t>
      </w:r>
      <w:r>
        <w:t>е</w:t>
      </w:r>
      <w:r>
        <w:t xml:space="preserve">мой </w:t>
      </w:r>
      <w:r w:rsidRPr="00AB7C38">
        <w:t>территории.</w:t>
      </w:r>
    </w:p>
    <w:p w:rsidR="005A0B1B" w:rsidRPr="00AB7C38" w:rsidRDefault="005A0B1B" w:rsidP="005A0B1B">
      <w:pPr>
        <w:shd w:val="clear" w:color="auto" w:fill="FFFFFF"/>
        <w:spacing w:line="240" w:lineRule="atLeast"/>
      </w:pPr>
      <w:r w:rsidRPr="00AB7C38">
        <w:t xml:space="preserve">Протяженность проектируемых водоводов составит </w:t>
      </w:r>
      <w:r>
        <w:t>7</w:t>
      </w:r>
      <w:r w:rsidRPr="00AB7C38">
        <w:t>,3 км.</w:t>
      </w:r>
      <w:r w:rsidRPr="00AB7C38">
        <w:rPr>
          <w:color w:val="FF0000"/>
        </w:rPr>
        <w:t xml:space="preserve"> </w:t>
      </w:r>
      <w:r w:rsidRPr="00AB7C38">
        <w:t>Водопотребл</w:t>
      </w:r>
      <w:r w:rsidRPr="00AB7C38">
        <w:t>е</w:t>
      </w:r>
      <w:r w:rsidRPr="00AB7C38">
        <w:t>ние планир</w:t>
      </w:r>
      <w:r>
        <w:t>уемо</w:t>
      </w:r>
      <w:r w:rsidR="00713444">
        <w:t xml:space="preserve">й территории </w:t>
      </w:r>
      <w:r w:rsidRPr="00AB7C38">
        <w:t xml:space="preserve">на расчетный срок составит </w:t>
      </w:r>
      <w:r>
        <w:t>32444,7</w:t>
      </w:r>
      <w:r w:rsidRPr="00AB7C38">
        <w:t xml:space="preserve"> куб. </w:t>
      </w:r>
      <w:proofErr w:type="gramStart"/>
      <w:r w:rsidRPr="00AB7C38">
        <w:t>м</w:t>
      </w:r>
      <w:proofErr w:type="gramEnd"/>
      <w:r w:rsidRPr="00AB7C38">
        <w:t>/сутки.</w:t>
      </w:r>
      <w:bookmarkStart w:id="22" w:name="sub_3062"/>
      <w:r w:rsidRPr="00AB7C38">
        <w:t xml:space="preserve"> </w:t>
      </w:r>
    </w:p>
    <w:p w:rsidR="005A0B1B" w:rsidRDefault="005A0B1B" w:rsidP="005A0B1B">
      <w:pPr>
        <w:shd w:val="clear" w:color="auto" w:fill="FFFFFF"/>
        <w:spacing w:line="240" w:lineRule="atLeast"/>
        <w:ind w:firstLine="0"/>
        <w:jc w:val="center"/>
        <w:rPr>
          <w:b/>
        </w:rPr>
      </w:pPr>
    </w:p>
    <w:p w:rsidR="005A0B1B" w:rsidRPr="00AB7C38" w:rsidRDefault="005A0B1B" w:rsidP="005A0B1B">
      <w:pPr>
        <w:shd w:val="clear" w:color="auto" w:fill="FFFFFF"/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2.6. Водоотведение</w:t>
      </w:r>
    </w:p>
    <w:p w:rsidR="005A0B1B" w:rsidRPr="00AB7C38" w:rsidRDefault="005A0B1B" w:rsidP="005A0B1B">
      <w:pPr>
        <w:shd w:val="clear" w:color="auto" w:fill="FFFFFF"/>
        <w:spacing w:line="240" w:lineRule="atLeast"/>
        <w:jc w:val="center"/>
      </w:pPr>
    </w:p>
    <w:p w:rsidR="005A0B1B" w:rsidRPr="00AB7C38" w:rsidRDefault="005A0B1B" w:rsidP="005A0B1B">
      <w:pPr>
        <w:spacing w:line="240" w:lineRule="atLeast"/>
      </w:pPr>
      <w:r w:rsidRPr="009063DE">
        <w:t>Проектом</w:t>
      </w:r>
      <w:r w:rsidRPr="00AB7C38">
        <w:t xml:space="preserve"> </w:t>
      </w:r>
      <w:r w:rsidR="009063DE">
        <w:t xml:space="preserve">планировки </w:t>
      </w:r>
      <w:r w:rsidRPr="00AB7C38">
        <w:t xml:space="preserve">предусмотрено обеспечить </w:t>
      </w:r>
      <w:r w:rsidRPr="009063DE">
        <w:t>планируем</w:t>
      </w:r>
      <w:r w:rsidR="009063DE">
        <w:t xml:space="preserve">ую территорию </w:t>
      </w:r>
      <w:r w:rsidRPr="00AB7C38">
        <w:t>централизованной системой канализации.</w:t>
      </w:r>
    </w:p>
    <w:p w:rsidR="005A0B1B" w:rsidRPr="00AB7C38" w:rsidRDefault="005A0B1B" w:rsidP="005A0B1B">
      <w:pPr>
        <w:spacing w:line="240" w:lineRule="atLeast"/>
      </w:pPr>
      <w:r w:rsidRPr="00AB7C38">
        <w:t xml:space="preserve">Проектируемые канализационные коллекторы Д 160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1720 мм</w:t>
        </w:r>
      </w:smartTag>
      <w:r w:rsidRPr="00AB7C38">
        <w:t xml:space="preserve"> предусма</w:t>
      </w:r>
      <w:r w:rsidRPr="00AB7C38">
        <w:t>т</w:t>
      </w:r>
      <w:r w:rsidRPr="00AB7C38">
        <w:t>ривается выполнить из полиэтилена и железобетона.</w:t>
      </w:r>
    </w:p>
    <w:p w:rsidR="005A0B1B" w:rsidRPr="00AB7C38" w:rsidRDefault="005A0B1B" w:rsidP="005A0B1B">
      <w:pPr>
        <w:spacing w:line="240" w:lineRule="atLeast"/>
      </w:pPr>
      <w:proofErr w:type="gramStart"/>
      <w:r w:rsidRPr="00AB7C38">
        <w:t xml:space="preserve">Сточные воды собираются проектируемыми коллекторами Д 160 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500 мм</w:t>
        </w:r>
      </w:smartTag>
      <w:r w:rsidRPr="00AB7C38">
        <w:t xml:space="preserve"> в южной и восточной частях </w:t>
      </w:r>
      <w:r>
        <w:t>планируемо</w:t>
      </w:r>
      <w:r w:rsidR="009063DE">
        <w:t>й территории</w:t>
      </w:r>
      <w:r w:rsidRPr="00AB7C38">
        <w:t>, отводятся в существующий коллектор глубокого заложения Д 1500 мм, проложенный вдоль ул. Фрунзе.</w:t>
      </w:r>
      <w:proofErr w:type="gramEnd"/>
    </w:p>
    <w:p w:rsidR="005A0B1B" w:rsidRPr="00AB7C38" w:rsidRDefault="005A0B1B" w:rsidP="005A0B1B">
      <w:pPr>
        <w:spacing w:line="240" w:lineRule="atLeast"/>
      </w:pPr>
      <w:r w:rsidRPr="00AB7C38">
        <w:t>Часть проектных коллекторов объединяют существующие сети водоотвед</w:t>
      </w:r>
      <w:r w:rsidRPr="00AB7C38">
        <w:t>е</w:t>
      </w:r>
      <w:r w:rsidRPr="00AB7C38">
        <w:t>ния с проектными коллекторами в единую сеть водоотведения.</w:t>
      </w:r>
    </w:p>
    <w:p w:rsidR="005A0B1B" w:rsidRPr="00AB7C38" w:rsidRDefault="005A0B1B" w:rsidP="005A0B1B">
      <w:pPr>
        <w:spacing w:line="240" w:lineRule="atLeast"/>
      </w:pPr>
      <w:r w:rsidRPr="00AB7C38">
        <w:t>Протяженность п</w:t>
      </w:r>
      <w:r>
        <w:t>лан</w:t>
      </w:r>
      <w:r w:rsidRPr="00AB7C38">
        <w:t xml:space="preserve">ируемых коллекторов составит </w:t>
      </w:r>
      <w:r>
        <w:t>4</w:t>
      </w:r>
      <w:r w:rsidRPr="00AB7C38">
        <w:t>,8 км.</w:t>
      </w:r>
    </w:p>
    <w:p w:rsidR="005A0B1B" w:rsidRPr="00AB7C38" w:rsidRDefault="005A0B1B" w:rsidP="005A0B1B">
      <w:pPr>
        <w:spacing w:line="240" w:lineRule="atLeast"/>
      </w:pPr>
      <w:r w:rsidRPr="00AB7C38">
        <w:t>Объем стоков планир</w:t>
      </w:r>
      <w:r>
        <w:t>уемо</w:t>
      </w:r>
      <w:r w:rsidR="009063DE">
        <w:t xml:space="preserve">й территории </w:t>
      </w:r>
      <w:r w:rsidRPr="00AB7C38">
        <w:t xml:space="preserve">составит </w:t>
      </w:r>
      <w:r>
        <w:t>28008,2</w:t>
      </w:r>
      <w:r w:rsidRPr="00AB7C38">
        <w:t xml:space="preserve"> куб. </w:t>
      </w:r>
      <w:proofErr w:type="gramStart"/>
      <w:r w:rsidRPr="00AB7C38">
        <w:t>м</w:t>
      </w:r>
      <w:proofErr w:type="gramEnd"/>
      <w:r w:rsidRPr="00AB7C38">
        <w:t>/сутки.</w:t>
      </w:r>
    </w:p>
    <w:p w:rsidR="005A0B1B" w:rsidRDefault="005A0B1B" w:rsidP="005A0B1B">
      <w:pPr>
        <w:spacing w:line="240" w:lineRule="atLeast"/>
        <w:ind w:firstLine="0"/>
        <w:jc w:val="center"/>
        <w:rPr>
          <w:b/>
        </w:rPr>
      </w:pPr>
    </w:p>
    <w:p w:rsidR="005A0B1B" w:rsidRPr="00AB7C38" w:rsidRDefault="005A0B1B" w:rsidP="005A0B1B">
      <w:pPr>
        <w:spacing w:line="240" w:lineRule="atLeast"/>
        <w:ind w:firstLine="0"/>
        <w:jc w:val="center"/>
        <w:rPr>
          <w:b/>
        </w:rPr>
      </w:pPr>
      <w:r>
        <w:rPr>
          <w:b/>
        </w:rPr>
        <w:t>2.7. </w:t>
      </w:r>
      <w:r w:rsidRPr="00AB7C38">
        <w:rPr>
          <w:b/>
        </w:rPr>
        <w:t>Теплоснабжение</w:t>
      </w:r>
    </w:p>
    <w:p w:rsidR="005A0B1B" w:rsidRPr="00AB7C38" w:rsidRDefault="005A0B1B" w:rsidP="005A0B1B">
      <w:pPr>
        <w:spacing w:line="240" w:lineRule="atLeast"/>
        <w:ind w:firstLine="0"/>
        <w:jc w:val="center"/>
        <w:rPr>
          <w:b/>
        </w:rPr>
      </w:pPr>
    </w:p>
    <w:p w:rsidR="005A0B1B" w:rsidRPr="00AB7C38" w:rsidRDefault="005A0B1B" w:rsidP="005A0B1B">
      <w:pPr>
        <w:spacing w:line="240" w:lineRule="atLeast"/>
      </w:pPr>
      <w:r w:rsidRPr="00AB7C38">
        <w:t xml:space="preserve">Предусматривается развитие централизованной системы теплоснабжения </w:t>
      </w:r>
      <w:r>
        <w:t xml:space="preserve">и горячего водоснабжения (далее </w:t>
      </w:r>
      <w:r w:rsidRPr="00AB7C38">
        <w:t>– ГВС) для существующих и проект</w:t>
      </w:r>
      <w:r>
        <w:t>н</w:t>
      </w:r>
      <w:r w:rsidRPr="00AB7C38">
        <w:t>ых зданий.</w:t>
      </w:r>
    </w:p>
    <w:p w:rsidR="005A0B1B" w:rsidRPr="00AB7C38" w:rsidRDefault="005A0B1B" w:rsidP="005A0B1B">
      <w:pPr>
        <w:spacing w:line="240" w:lineRule="atLeast"/>
      </w:pPr>
      <w:r w:rsidRPr="00AB7C38">
        <w:lastRenderedPageBreak/>
        <w:t>Для обеспечения проектных зданий централизованной системой тепл</w:t>
      </w:r>
      <w:r w:rsidRPr="00AB7C38">
        <w:t>о</w:t>
      </w:r>
      <w:r w:rsidRPr="00AB7C38">
        <w:t>снабжения и ГВС необходимо установить семь центра</w:t>
      </w:r>
      <w:r>
        <w:t>льных тепловых пунктов (далее</w:t>
      </w:r>
      <w:r w:rsidRPr="00AB7C38">
        <w:t xml:space="preserve"> – ЦТП). В существующей части планир</w:t>
      </w:r>
      <w:r>
        <w:t>уем</w:t>
      </w:r>
      <w:r w:rsidRPr="00AB7C38">
        <w:t>о</w:t>
      </w:r>
      <w:r w:rsidR="009063DE">
        <w:t xml:space="preserve">й территории </w:t>
      </w:r>
      <w:r w:rsidRPr="00AB7C38">
        <w:t>сохраняются 21</w:t>
      </w:r>
      <w:r>
        <w:t> </w:t>
      </w:r>
      <w:r w:rsidRPr="00AB7C38">
        <w:t>ЦТП.</w:t>
      </w:r>
    </w:p>
    <w:p w:rsidR="005A0B1B" w:rsidRPr="00AB7C38" w:rsidRDefault="005A0B1B" w:rsidP="005A0B1B">
      <w:pPr>
        <w:spacing w:line="240" w:lineRule="atLeast"/>
      </w:pPr>
      <w:r w:rsidRPr="00AB7C38">
        <w:t>Источником теплоснабжения ЦТП является существующая теплоэлектр</w:t>
      </w:r>
      <w:r w:rsidRPr="00AB7C38">
        <w:t>о</w:t>
      </w:r>
      <w:r w:rsidRPr="00AB7C38">
        <w:t>централь</w:t>
      </w:r>
      <w:r w:rsidRPr="00AB7C38">
        <w:rPr>
          <w:color w:val="9BBB59"/>
        </w:rPr>
        <w:t xml:space="preserve"> </w:t>
      </w:r>
      <w:r w:rsidRPr="00AB7C38">
        <w:t>ТЭЦ</w:t>
      </w:r>
      <w:r w:rsidR="006F2CBE">
        <w:t>-5</w:t>
      </w:r>
      <w:r w:rsidRPr="00AB7C38">
        <w:t>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по ул. Партизанской – ул. Селезнева находи</w:t>
      </w:r>
      <w:r w:rsidRPr="00AB7C38">
        <w:t>т</w:t>
      </w:r>
      <w:r w:rsidRPr="00AB7C38">
        <w:t>ся</w:t>
      </w:r>
      <w:r>
        <w:t xml:space="preserve"> на магистральной теплотрассе Д </w:t>
      </w:r>
      <w:r w:rsidR="006F2CBE">
        <w:t>2х</w:t>
      </w:r>
      <w:r w:rsidRPr="00AB7C38">
        <w:t>700 мм по ул. Селезнева.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по ул. Светлой находится</w:t>
      </w:r>
      <w:r>
        <w:t xml:space="preserve"> н</w:t>
      </w:r>
      <w:r w:rsidR="006F2CBE">
        <w:t>а магистральной теплотрассе Д 2х</w:t>
      </w:r>
      <w:r>
        <w:t xml:space="preserve">800 </w:t>
      </w:r>
      <w:r w:rsidRPr="00AB7C38">
        <w:t>мм по ул. Светлой.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по ул. Кольцова – ул. Светлой находится</w:t>
      </w:r>
      <w:r>
        <w:t xml:space="preserve"> на ма</w:t>
      </w:r>
      <w:r w:rsidR="006F2CBE">
        <w:t>гистральной теплотрассе Д 2х</w:t>
      </w:r>
      <w:r>
        <w:t xml:space="preserve">500 </w:t>
      </w:r>
      <w:r w:rsidRPr="00AB7C38">
        <w:t>мм по ул. Николая Островского.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административных зданий по ул. Планетной находится на ма</w:t>
      </w:r>
      <w:r w:rsidR="006F2CBE">
        <w:t>гистральной теплотрассе Д 2х</w:t>
      </w:r>
      <w:r>
        <w:t xml:space="preserve">500 </w:t>
      </w:r>
      <w:r w:rsidRPr="00AB7C38">
        <w:t>мм по ул. Николая Островского.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по ул. Державина находится</w:t>
      </w:r>
      <w:r>
        <w:t xml:space="preserve"> н</w:t>
      </w:r>
      <w:r w:rsidR="006F2CBE">
        <w:t>а магистральной теплотрассе Д 2х</w:t>
      </w:r>
      <w:r>
        <w:t xml:space="preserve">325 </w:t>
      </w:r>
      <w:r w:rsidRPr="00AB7C38">
        <w:t>мм по ул. Ермака.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по тупику Красина находится на магистрал</w:t>
      </w:r>
      <w:r w:rsidRPr="00AB7C38">
        <w:t>ь</w:t>
      </w:r>
      <w:r w:rsidR="006F2CBE">
        <w:t>ной теплотрассе Д 2х</w:t>
      </w:r>
      <w:r>
        <w:t xml:space="preserve">520 </w:t>
      </w:r>
      <w:r w:rsidRPr="00AB7C38">
        <w:t>мм по ул. Красина.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по ул. </w:t>
      </w:r>
      <w:proofErr w:type="spellStart"/>
      <w:r w:rsidRPr="00AB7C38">
        <w:t>Даурской</w:t>
      </w:r>
      <w:proofErr w:type="spellEnd"/>
      <w:r w:rsidRPr="00AB7C38">
        <w:t xml:space="preserve"> – ул. Фрунзе находится на маги</w:t>
      </w:r>
      <w:r>
        <w:t>стральной тепл</w:t>
      </w:r>
      <w:r w:rsidR="006F2CBE">
        <w:t>отрассе Д 2х</w:t>
      </w:r>
      <w:r>
        <w:t xml:space="preserve">520 </w:t>
      </w:r>
      <w:r w:rsidRPr="00AB7C38">
        <w:t>мм по ул. Красина.</w:t>
      </w:r>
    </w:p>
    <w:p w:rsidR="005A0B1B" w:rsidRPr="00AB7C38" w:rsidRDefault="005A0B1B" w:rsidP="005A0B1B">
      <w:pPr>
        <w:spacing w:line="240" w:lineRule="atLeast"/>
      </w:pPr>
      <w:r w:rsidRPr="00AB7C38">
        <w:t>Точка подключения для ЦТП по ул. Левитана – ул. Трикотажной находится на магистральной теплотрассе Д</w:t>
      </w:r>
      <w:r w:rsidR="006F2CBE">
        <w:t xml:space="preserve"> 2х</w:t>
      </w:r>
      <w:r>
        <w:t xml:space="preserve">1000 </w:t>
      </w:r>
      <w:r w:rsidRPr="00AB7C38">
        <w:t>мм по ул. Трикотажной.</w:t>
      </w:r>
    </w:p>
    <w:p w:rsidR="005A0B1B" w:rsidRPr="00AB7C38" w:rsidRDefault="005A0B1B" w:rsidP="005A0B1B">
      <w:pPr>
        <w:spacing w:line="240" w:lineRule="atLeast"/>
      </w:pPr>
      <w:r w:rsidRPr="00AB7C38">
        <w:t>Генеральным планом города Новосибирска была запланирована перекладка теплотр</w:t>
      </w:r>
      <w:r>
        <w:t xml:space="preserve">ассы </w:t>
      </w:r>
      <w:r w:rsidRPr="00AB7C38">
        <w:t xml:space="preserve">по </w:t>
      </w:r>
      <w:r>
        <w:t xml:space="preserve">ул. Национальной от </w:t>
      </w:r>
      <w:r w:rsidRPr="00AB7C38">
        <w:t>понизительной насосной станции</w:t>
      </w:r>
      <w:r>
        <w:t xml:space="preserve"> №</w:t>
      </w:r>
      <w:r w:rsidRPr="00AB7C38">
        <w:t xml:space="preserve"> 6 (д</w:t>
      </w:r>
      <w:r w:rsidRPr="00AB7C38">
        <w:t>а</w:t>
      </w:r>
      <w:r w:rsidRPr="00AB7C38">
        <w:t>лее</w:t>
      </w:r>
      <w:r>
        <w:t> </w:t>
      </w:r>
      <w:r w:rsidRPr="00AB7C38">
        <w:t xml:space="preserve">– </w:t>
      </w:r>
      <w:r>
        <w:t xml:space="preserve">ПНС-6) до </w:t>
      </w:r>
      <w:proofErr w:type="spellStart"/>
      <w:r>
        <w:t>пр</w:t>
      </w:r>
      <w:r w:rsidR="006F2CBE">
        <w:t>-кта</w:t>
      </w:r>
      <w:proofErr w:type="spellEnd"/>
      <w:r w:rsidR="006F2CBE">
        <w:t> Дзержинского с Д 2х</w:t>
      </w:r>
      <w:r>
        <w:t xml:space="preserve">700 </w:t>
      </w:r>
      <w:r w:rsidRPr="00AB7C38">
        <w:t>мм на Д</w:t>
      </w:r>
      <w:r>
        <w:t xml:space="preserve"> </w:t>
      </w:r>
      <w:r w:rsidR="006F2CBE">
        <w:t>2х</w:t>
      </w:r>
      <w:r w:rsidRPr="00AB7C38">
        <w:t>1200</w:t>
      </w:r>
      <w:r>
        <w:t xml:space="preserve"> </w:t>
      </w:r>
      <w:r w:rsidRPr="00AB7C38">
        <w:t>мм и строител</w:t>
      </w:r>
      <w:r w:rsidRPr="00AB7C38">
        <w:t>ь</w:t>
      </w:r>
      <w:r w:rsidRPr="00AB7C38">
        <w:t>ство те</w:t>
      </w:r>
      <w:r w:rsidR="006F2CBE">
        <w:t>плотрассы Д 2х</w:t>
      </w:r>
      <w:r>
        <w:t xml:space="preserve">1000 </w:t>
      </w:r>
      <w:r w:rsidRPr="00AB7C38">
        <w:t xml:space="preserve">мм от </w:t>
      </w:r>
      <w:proofErr w:type="spellStart"/>
      <w:r w:rsidRPr="00AB7C38">
        <w:t>пр</w:t>
      </w:r>
      <w:r w:rsidR="006F2CBE">
        <w:t>-кта</w:t>
      </w:r>
      <w:proofErr w:type="spellEnd"/>
      <w:r w:rsidRPr="00AB7C38">
        <w:t xml:space="preserve"> Дзержинского до опоры № 01405 пара</w:t>
      </w:r>
      <w:r w:rsidRPr="00AB7C38">
        <w:t>л</w:t>
      </w:r>
      <w:r w:rsidRPr="00AB7C38">
        <w:t>лельно с существующей теплотрассой. Кроме того, планировалось строительство теплотрассы по ул. Фрунзе. По мероприятиям, запланированным ОАО «</w:t>
      </w:r>
      <w:proofErr w:type="spellStart"/>
      <w:r w:rsidRPr="00AB7C38">
        <w:t>Новос</w:t>
      </w:r>
      <w:r w:rsidRPr="00AB7C38">
        <w:t>и</w:t>
      </w:r>
      <w:r w:rsidRPr="00AB7C38">
        <w:t>бирскгортеплоэнерго</w:t>
      </w:r>
      <w:proofErr w:type="spellEnd"/>
      <w:r w:rsidRPr="00AB7C38">
        <w:t>», дополнительно потребуется увеличение производительн</w:t>
      </w:r>
      <w:r w:rsidRPr="00AB7C38">
        <w:t>о</w:t>
      </w:r>
      <w:r w:rsidRPr="00AB7C38">
        <w:t>сти ПНС-6 и строительство участк</w:t>
      </w:r>
      <w:r>
        <w:t xml:space="preserve">а магистральной тепловой сети Д </w:t>
      </w:r>
      <w:r w:rsidR="006F2CBE">
        <w:t>2х</w:t>
      </w:r>
      <w:r w:rsidRPr="00AB7C38">
        <w:t>500 мм по ул. Гоголя от ул.</w:t>
      </w:r>
      <w:r w:rsidRPr="00AB7C38">
        <w:rPr>
          <w:lang w:val="en-US"/>
        </w:rPr>
        <w:t> </w:t>
      </w:r>
      <w:r w:rsidRPr="00AB7C38">
        <w:t>Трикотажной до ул. Красина.</w:t>
      </w:r>
    </w:p>
    <w:p w:rsidR="005A0B1B" w:rsidRPr="001F391E" w:rsidRDefault="005A0B1B" w:rsidP="005A0B1B">
      <w:pPr>
        <w:spacing w:line="240" w:lineRule="atLeast"/>
      </w:pPr>
      <w:r w:rsidRPr="00AB7C38">
        <w:t>В связи со строительством комплекса проектных зданий по ул. Трикота</w:t>
      </w:r>
      <w:r w:rsidRPr="00AB7C38">
        <w:t>ж</w:t>
      </w:r>
      <w:r w:rsidRPr="00AB7C38">
        <w:t>ной, расширением дороги и строительством дорожных развязок необходимо п</w:t>
      </w:r>
      <w:r w:rsidRPr="00AB7C38">
        <w:t>е</w:t>
      </w:r>
      <w:r w:rsidRPr="00AB7C38">
        <w:t>релож</w:t>
      </w:r>
      <w:r>
        <w:t>ит</w:t>
      </w:r>
      <w:r w:rsidR="006F2CBE">
        <w:t>ь магистральную теплотрассу Д 2х</w:t>
      </w:r>
      <w:r>
        <w:t xml:space="preserve">1000 </w:t>
      </w:r>
      <w:r w:rsidRPr="00AB7C38">
        <w:t>мм от ул. Трактовой</w:t>
      </w:r>
      <w:r>
        <w:t xml:space="preserve"> </w:t>
      </w:r>
      <w:r w:rsidRPr="00AB7C38">
        <w:t xml:space="preserve">до </w:t>
      </w:r>
      <w:r w:rsidR="009D70DF">
        <w:br/>
      </w:r>
      <w:proofErr w:type="spellStart"/>
      <w:r w:rsidRPr="001F391E">
        <w:t>пр</w:t>
      </w:r>
      <w:r w:rsidR="009D70DF">
        <w:t>-кта</w:t>
      </w:r>
      <w:proofErr w:type="spellEnd"/>
      <w:r w:rsidR="009D70DF">
        <w:t> </w:t>
      </w:r>
      <w:r w:rsidRPr="001F391E">
        <w:t>Дзержинского.</w:t>
      </w:r>
    </w:p>
    <w:p w:rsidR="005A0B1B" w:rsidRPr="00AB7C38" w:rsidRDefault="005A0B1B" w:rsidP="005A0B1B">
      <w:pPr>
        <w:spacing w:line="240" w:lineRule="atLeast"/>
      </w:pPr>
      <w:r w:rsidRPr="00AB7C38"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 w:rsidRPr="001F391E">
        <w:t xml:space="preserve">Строительных норм и правил Российской Федерации </w:t>
      </w:r>
      <w:proofErr w:type="spellStart"/>
      <w:r w:rsidRPr="00AB7C38">
        <w:t>СНиП</w:t>
      </w:r>
      <w:proofErr w:type="spellEnd"/>
      <w:r w:rsidRPr="00AB7C38">
        <w:t xml:space="preserve"> 41-02-2003 «Тепловые сети».</w:t>
      </w:r>
    </w:p>
    <w:p w:rsidR="005A0B1B" w:rsidRPr="00AB7C38" w:rsidRDefault="005A0B1B" w:rsidP="005A0B1B">
      <w:pPr>
        <w:spacing w:line="240" w:lineRule="atLeast"/>
      </w:pPr>
      <w:r w:rsidRPr="00AB7C38">
        <w:t>Подключение 16 – 24-этажных домов предусматривается через индивид</w:t>
      </w:r>
      <w:r w:rsidRPr="00AB7C38">
        <w:t>у</w:t>
      </w:r>
      <w:r w:rsidRPr="00AB7C38">
        <w:t>альный тепловой пункт, подключение домов меньшей этажности предусматрив</w:t>
      </w:r>
      <w:r w:rsidRPr="00AB7C38">
        <w:t>а</w:t>
      </w:r>
      <w:r w:rsidRPr="00AB7C38">
        <w:t>ется через ЦТП.</w:t>
      </w:r>
    </w:p>
    <w:p w:rsidR="005A0B1B" w:rsidRPr="00AB7C38" w:rsidRDefault="005A0B1B" w:rsidP="005A0B1B">
      <w:pPr>
        <w:spacing w:line="240" w:lineRule="atLeast"/>
      </w:pPr>
      <w:r w:rsidRPr="00AB7C38"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AB7C38">
        <w:t>а</w:t>
      </w:r>
      <w:r w:rsidRPr="00AB7C38">
        <w:t>мотечного удаления воды).</w:t>
      </w:r>
    </w:p>
    <w:p w:rsidR="005A0B1B" w:rsidRPr="00AB7C38" w:rsidRDefault="005A0B1B" w:rsidP="005A0B1B">
      <w:pPr>
        <w:spacing w:line="240" w:lineRule="atLeast"/>
      </w:pPr>
      <w:r w:rsidRPr="00AB7C38">
        <w:lastRenderedPageBreak/>
        <w:t xml:space="preserve">Для повышения надежности теплоснабжения на участках тепловых сетей до ЦТП предусмотрено устройство трубопроводов (по действующим </w:t>
      </w:r>
      <w:r>
        <w:t>государстве</w:t>
      </w:r>
      <w:r>
        <w:t>н</w:t>
      </w:r>
      <w:r>
        <w:t>ным стандартам)</w:t>
      </w:r>
      <w:r w:rsidRPr="00AB7C38">
        <w:t>, рассчитанных на 25 кгс/кв. </w:t>
      </w:r>
      <w:r>
        <w:t xml:space="preserve">см, после ЦТП </w:t>
      </w:r>
      <w:r w:rsidRPr="00AB7C38">
        <w:t>–</w:t>
      </w:r>
      <w:r>
        <w:t xml:space="preserve"> на 16 кгс/кв. </w:t>
      </w:r>
      <w:r w:rsidRPr="00AB7C38">
        <w:t>см.</w:t>
      </w:r>
    </w:p>
    <w:p w:rsidR="005A0B1B" w:rsidRPr="00AB7C38" w:rsidRDefault="005A0B1B" w:rsidP="005A0B1B">
      <w:pPr>
        <w:spacing w:line="240" w:lineRule="atLeast"/>
      </w:pPr>
      <w:r w:rsidRPr="00AB7C38">
        <w:t xml:space="preserve">Новые тепловые сети прокладываются подземно, </w:t>
      </w:r>
      <w:proofErr w:type="spellStart"/>
      <w:r w:rsidRPr="00AB7C38">
        <w:t>бесканально</w:t>
      </w:r>
      <w:proofErr w:type="spellEnd"/>
      <w:r w:rsidRPr="00AB7C38">
        <w:t>, в пеноп</w:t>
      </w:r>
      <w:r w:rsidRPr="00AB7C38">
        <w:t>о</w:t>
      </w:r>
      <w:r w:rsidRPr="00AB7C38">
        <w:t>лиуретановой изоляции.</w:t>
      </w:r>
    </w:p>
    <w:p w:rsidR="005A0B1B" w:rsidRPr="00AB7C38" w:rsidRDefault="005A0B1B" w:rsidP="005A0B1B">
      <w:pPr>
        <w:spacing w:line="240" w:lineRule="atLeast"/>
      </w:pPr>
      <w:r w:rsidRPr="00AB7C38">
        <w:t xml:space="preserve">Протяженность проектируемых магистральных тепловых сетей составит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4,63 км</w:t>
        </w:r>
      </w:smartTag>
      <w:r w:rsidRPr="00AB7C38">
        <w:t>.</w:t>
      </w:r>
    </w:p>
    <w:p w:rsidR="005A0B1B" w:rsidRPr="00AB7C38" w:rsidRDefault="005A0B1B" w:rsidP="005A0B1B">
      <w:pPr>
        <w:spacing w:line="240" w:lineRule="atLeast"/>
      </w:pPr>
      <w:r w:rsidRPr="00AB7C38">
        <w:t>Протяженность проектируемых внутриквартальных тепловых сетей сост</w:t>
      </w:r>
      <w:r w:rsidRPr="00AB7C38">
        <w:t>а</w:t>
      </w:r>
      <w:r w:rsidRPr="00AB7C38">
        <w:t xml:space="preserve">вит </w:t>
      </w:r>
      <w:smartTag w:uri="urn:schemas-microsoft-com:office:smarttags" w:element="metricconverter">
        <w:smartTagPr>
          <w:attr w:name="ProductID" w:val="158200 кв. м"/>
        </w:smartTagPr>
        <w:r w:rsidRPr="00AB7C38">
          <w:t>5,58 км</w:t>
        </w:r>
      </w:smartTag>
      <w:r w:rsidRPr="00AB7C38">
        <w:t>.</w:t>
      </w:r>
    </w:p>
    <w:p w:rsidR="005A0B1B" w:rsidRPr="00AB7C38" w:rsidRDefault="005A0B1B" w:rsidP="005A0B1B">
      <w:pPr>
        <w:spacing w:line="240" w:lineRule="atLeast"/>
      </w:pPr>
      <w:r w:rsidRPr="00AB7C38">
        <w:t xml:space="preserve">Общая тепловая нагрузка </w:t>
      </w:r>
      <w:r w:rsidR="003648DF">
        <w:t>планируемо</w:t>
      </w:r>
      <w:r w:rsidR="009063DE">
        <w:t xml:space="preserve">й территории </w:t>
      </w:r>
      <w:r w:rsidRPr="00AB7C38">
        <w:t>составляет 276,3 Гкал/час.</w:t>
      </w:r>
    </w:p>
    <w:p w:rsidR="005A0B1B" w:rsidRPr="003A496C" w:rsidRDefault="005A0B1B" w:rsidP="005A0B1B">
      <w:pPr>
        <w:spacing w:line="240" w:lineRule="atLeast"/>
      </w:pPr>
      <w:bookmarkStart w:id="23" w:name="sub_3065"/>
    </w:p>
    <w:p w:rsidR="005A0B1B" w:rsidRPr="00AB7C38" w:rsidRDefault="005A0B1B" w:rsidP="005A0B1B">
      <w:pPr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2.8. Газоснабжение</w:t>
      </w:r>
    </w:p>
    <w:p w:rsidR="005A0B1B" w:rsidRPr="00AB7C38" w:rsidRDefault="005A0B1B" w:rsidP="005A0B1B">
      <w:pPr>
        <w:spacing w:line="240" w:lineRule="atLeast"/>
      </w:pPr>
    </w:p>
    <w:p w:rsidR="005A0B1B" w:rsidRPr="00AB7C38" w:rsidRDefault="005A0B1B" w:rsidP="005A0B1B">
      <w:pPr>
        <w:spacing w:line="240" w:lineRule="atLeast"/>
      </w:pPr>
      <w:r w:rsidRPr="00AB7C38">
        <w:t xml:space="preserve">Для газоснабжения потребителей </w:t>
      </w:r>
      <w:r w:rsidRPr="009063DE">
        <w:t>планируемо</w:t>
      </w:r>
      <w:r w:rsidR="009063DE">
        <w:t xml:space="preserve">й территории </w:t>
      </w:r>
      <w:r w:rsidRPr="00AB7C38">
        <w:t>необходимо в</w:t>
      </w:r>
      <w:r w:rsidRPr="00AB7C38">
        <w:t>ы</w:t>
      </w:r>
      <w:r w:rsidRPr="00AB7C38">
        <w:t>полнить строительство кольцевых газопроводов высокого и низкого давления.</w:t>
      </w:r>
    </w:p>
    <w:p w:rsidR="005A0B1B" w:rsidRPr="00AB7C38" w:rsidRDefault="005A0B1B" w:rsidP="005A0B1B">
      <w:pPr>
        <w:spacing w:line="240" w:lineRule="atLeast"/>
      </w:pPr>
      <w:r w:rsidRPr="00AB7C38">
        <w:t>По числу ступеней давления система газоснабжения – двухступенчатая.</w:t>
      </w:r>
    </w:p>
    <w:p w:rsidR="005A0B1B" w:rsidRPr="00AB7C38" w:rsidRDefault="005A0B1B" w:rsidP="005A0B1B">
      <w:pPr>
        <w:spacing w:line="240" w:lineRule="atLeast"/>
      </w:pPr>
      <w:r w:rsidRPr="00AB7C38">
        <w:t xml:space="preserve">Необходимо предусмотреть строительство 12 газорегуляторных пунктов в жилой застройке и в промышленной зоне. </w:t>
      </w:r>
    </w:p>
    <w:p w:rsidR="005A0B1B" w:rsidRPr="00AB7C38" w:rsidRDefault="005A0B1B" w:rsidP="005A0B1B">
      <w:pPr>
        <w:spacing w:line="240" w:lineRule="atLeast"/>
      </w:pPr>
      <w:proofErr w:type="gramStart"/>
      <w:r w:rsidRPr="00AB7C38">
        <w:t>Необходимо предусмотреть строительство подземного газопровода высок</w:t>
      </w:r>
      <w:r w:rsidRPr="00AB7C38">
        <w:t>о</w:t>
      </w:r>
      <w:r w:rsidRPr="00AB7C38">
        <w:t>го давления Д 325 мм – 1950 м, Д</w:t>
      </w:r>
      <w:r w:rsidRPr="00AB7C38">
        <w:rPr>
          <w:lang w:val="en-US"/>
        </w:rPr>
        <w:t> </w:t>
      </w:r>
      <w:r w:rsidRPr="00AB7C38">
        <w:t xml:space="preserve">273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990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219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2040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159 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2390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108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2810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 xml:space="preserve">76 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240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>57 мм –</w:t>
      </w:r>
      <w:r>
        <w:t xml:space="preserve"> </w:t>
      </w:r>
      <w:smartTag w:uri="urn:schemas-microsoft-com:office:smarttags" w:element="metricconverter">
        <w:smartTagPr>
          <w:attr w:name="ProductID" w:val="158200 кв. м"/>
        </w:smartTagPr>
        <w:r w:rsidRPr="00AB7C38">
          <w:t>530 м</w:t>
        </w:r>
      </w:smartTag>
      <w:r w:rsidRPr="00AB7C38">
        <w:t xml:space="preserve"> общей протяженн</w:t>
      </w:r>
      <w:r w:rsidRPr="00AB7C38">
        <w:t>о</w:t>
      </w:r>
      <w:r w:rsidRPr="00AB7C38">
        <w:t xml:space="preserve">стью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10945</w:t>
        </w:r>
        <w:r w:rsidRPr="00AB7C38">
          <w:rPr>
            <w:lang w:val="en-US"/>
          </w:rPr>
          <w:t> </w:t>
        </w:r>
        <w:r w:rsidRPr="00AB7C38">
          <w:t>м</w:t>
        </w:r>
      </w:smartTag>
      <w:r w:rsidRPr="00AB7C38">
        <w:t xml:space="preserve"> (материал</w:t>
      </w:r>
      <w:r>
        <w:t xml:space="preserve"> </w:t>
      </w:r>
      <w:r w:rsidRPr="00AB7C38">
        <w:t>–</w:t>
      </w:r>
      <w:r>
        <w:t xml:space="preserve"> </w:t>
      </w:r>
      <w:r w:rsidRPr="00AB7C38">
        <w:t>сталь), строительство подземного газопровода низкого давления Д</w:t>
      </w:r>
      <w:r w:rsidRPr="00AB7C38">
        <w:rPr>
          <w:lang w:val="en-US"/>
        </w:rPr>
        <w:t> </w:t>
      </w:r>
      <w:r w:rsidRPr="00AB7C38">
        <w:t xml:space="preserve">160 мм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175 м</w:t>
        </w:r>
      </w:smartTag>
      <w:r w:rsidRPr="00AB7C38">
        <w:t>, Д</w:t>
      </w:r>
      <w:r w:rsidRPr="00AB7C38">
        <w:rPr>
          <w:lang w:val="en-US"/>
        </w:rPr>
        <w:t> </w:t>
      </w:r>
      <w:r w:rsidRPr="00AB7C38">
        <w:t>110</w:t>
      </w:r>
      <w:proofErr w:type="gramEnd"/>
      <w:r w:rsidRPr="00AB7C38">
        <w:t xml:space="preserve"> </w:t>
      </w:r>
      <w:proofErr w:type="gramStart"/>
      <w:r w:rsidRPr="00AB7C38">
        <w:t>мм</w:t>
      </w:r>
      <w:proofErr w:type="gramEnd"/>
      <w:r w:rsidRPr="00AB7C38">
        <w:t xml:space="preserve"> –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4550 м</w:t>
        </w:r>
      </w:smartTag>
      <w:r w:rsidRPr="00AB7C38">
        <w:t xml:space="preserve"> общей протяженностью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4775 м</w:t>
        </w:r>
      </w:smartTag>
      <w:r w:rsidRPr="00AB7C38">
        <w:t xml:space="preserve"> (материал – полиэтилен).</w:t>
      </w:r>
    </w:p>
    <w:p w:rsidR="005A0B1B" w:rsidRPr="00AB7C38" w:rsidRDefault="005A0B1B" w:rsidP="005A0B1B">
      <w:pPr>
        <w:spacing w:line="240" w:lineRule="atLeast"/>
        <w:ind w:firstLine="0"/>
        <w:jc w:val="center"/>
        <w:rPr>
          <w:b/>
        </w:rPr>
      </w:pPr>
      <w:bookmarkStart w:id="24" w:name="sub_3066"/>
      <w:bookmarkEnd w:id="23"/>
    </w:p>
    <w:p w:rsidR="005A0B1B" w:rsidRPr="00AB7C38" w:rsidRDefault="005A0B1B" w:rsidP="005A0B1B">
      <w:pPr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2.9. Электроснабжение</w:t>
      </w:r>
    </w:p>
    <w:p w:rsidR="005A0B1B" w:rsidRPr="00AB7C38" w:rsidRDefault="005A0B1B" w:rsidP="005A0B1B">
      <w:pPr>
        <w:spacing w:line="240" w:lineRule="atLeast"/>
      </w:pPr>
    </w:p>
    <w:p w:rsidR="005A0B1B" w:rsidRDefault="008D1C51" w:rsidP="005A0B1B">
      <w:bookmarkStart w:id="25" w:name="sub_3067"/>
      <w:bookmarkEnd w:id="24"/>
      <w:r>
        <w:t>Планируемая территория</w:t>
      </w:r>
      <w:r w:rsidR="005A0B1B">
        <w:t xml:space="preserve">, расположена в зоне действия </w:t>
      </w:r>
      <w:r w:rsidR="009D70DF" w:rsidRPr="007A0D21">
        <w:t>понизительной по</w:t>
      </w:r>
      <w:r w:rsidR="009D70DF" w:rsidRPr="007A0D21">
        <w:t>д</w:t>
      </w:r>
      <w:r w:rsidR="009D70DF" w:rsidRPr="007A0D21">
        <w:t xml:space="preserve">станции </w:t>
      </w:r>
      <w:r w:rsidR="009D70DF">
        <w:t xml:space="preserve">(далее – ПС) </w:t>
      </w:r>
      <w:r w:rsidR="005A0B1B">
        <w:t xml:space="preserve">ПС 110/35/6 кВ </w:t>
      </w:r>
      <w:r w:rsidR="00B1045B">
        <w:t>«</w:t>
      </w:r>
      <w:r w:rsidR="005A0B1B">
        <w:t>Северная</w:t>
      </w:r>
      <w:r w:rsidR="00B1045B">
        <w:t>»</w:t>
      </w:r>
      <w:r w:rsidR="005A0B1B">
        <w:t xml:space="preserve">, ПС 110/10 кВ </w:t>
      </w:r>
      <w:r w:rsidR="00B1045B">
        <w:t>«</w:t>
      </w:r>
      <w:r w:rsidR="005A0B1B">
        <w:t>Дзержинская</w:t>
      </w:r>
      <w:r w:rsidR="00B1045B">
        <w:t>»</w:t>
      </w:r>
      <w:r w:rsidR="005A0B1B">
        <w:t>, входящих в зону эксплуатационной ответственности АО «РЭС»</w:t>
      </w:r>
      <w:r w:rsidR="009D70DF">
        <w:t>.</w:t>
      </w:r>
    </w:p>
    <w:p w:rsidR="005A0B1B" w:rsidRDefault="005A0B1B" w:rsidP="005A0B1B">
      <w:r>
        <w:t xml:space="preserve">ПС 110/35/6 кВ </w:t>
      </w:r>
      <w:r w:rsidR="00B1045B">
        <w:t>«</w:t>
      </w:r>
      <w:r>
        <w:t>Дзержинская</w:t>
      </w:r>
      <w:r w:rsidR="00B1045B">
        <w:t>»</w:t>
      </w:r>
      <w:r>
        <w:t xml:space="preserve"> распо</w:t>
      </w:r>
      <w:r w:rsidR="008D1C51">
        <w:t xml:space="preserve">ложена вблизи северной границы </w:t>
      </w:r>
      <w:r>
        <w:t>пл</w:t>
      </w:r>
      <w:r>
        <w:t>а</w:t>
      </w:r>
      <w:r>
        <w:t>нируемой территории на сопредельном участке.</w:t>
      </w:r>
    </w:p>
    <w:p w:rsidR="005A0B1B" w:rsidRDefault="00421D3E" w:rsidP="005A0B1B">
      <w:proofErr w:type="gramStart"/>
      <w:r>
        <w:t>П</w:t>
      </w:r>
      <w:r w:rsidR="005A0B1B">
        <w:t xml:space="preserve">ланируемую территорию пересекают КЛ-110 кВ ПС </w:t>
      </w:r>
      <w:r w:rsidR="00B1045B">
        <w:t>«</w:t>
      </w:r>
      <w:r w:rsidR="005A0B1B">
        <w:t>Северная</w:t>
      </w:r>
      <w:r w:rsidR="00B1045B">
        <w:t xml:space="preserve">» </w:t>
      </w:r>
      <w:r w:rsidR="005A0B1B">
        <w:t>-</w:t>
      </w:r>
      <w:r w:rsidR="00B1045B">
        <w:t xml:space="preserve"> </w:t>
      </w:r>
      <w:r w:rsidR="005A0B1B">
        <w:t xml:space="preserve">ПП </w:t>
      </w:r>
      <w:r w:rsidR="00B1045B">
        <w:t>«</w:t>
      </w:r>
      <w:r w:rsidR="005A0B1B">
        <w:t>Библиотечный</w:t>
      </w:r>
      <w:r w:rsidR="00B1045B">
        <w:t>»</w:t>
      </w:r>
      <w:r w:rsidR="005A0B1B">
        <w:t xml:space="preserve">, отпайка данной </w:t>
      </w:r>
      <w:r w:rsidR="009D70DF">
        <w:t>линии электропередач</w:t>
      </w:r>
      <w:r w:rsidR="005A0B1B">
        <w:t xml:space="preserve"> на ПС </w:t>
      </w:r>
      <w:r w:rsidR="00B1045B">
        <w:t>«</w:t>
      </w:r>
      <w:r w:rsidR="005A0B1B">
        <w:t>Дзержинская</w:t>
      </w:r>
      <w:r w:rsidR="00B1045B">
        <w:t>»</w:t>
      </w:r>
      <w:r w:rsidR="005A0B1B">
        <w:t xml:space="preserve"> в воздушном исполнении, </w:t>
      </w:r>
      <w:proofErr w:type="spellStart"/>
      <w:r w:rsidR="005A0B1B">
        <w:t>двухцепные</w:t>
      </w:r>
      <w:proofErr w:type="spellEnd"/>
      <w:r w:rsidR="005A0B1B">
        <w:t xml:space="preserve"> ВЛ-110 кВ ПС </w:t>
      </w:r>
      <w:r w:rsidR="00B1045B">
        <w:t>«</w:t>
      </w:r>
      <w:r w:rsidR="005A0B1B">
        <w:t>Север</w:t>
      </w:r>
      <w:r w:rsidR="009D70DF">
        <w:t>н</w:t>
      </w:r>
      <w:r w:rsidR="005A0B1B">
        <w:t>ая</w:t>
      </w:r>
      <w:r w:rsidR="00B1045B">
        <w:t>»</w:t>
      </w:r>
      <w:r w:rsidR="005A0B1B">
        <w:t xml:space="preserve"> - ТЭЦ 4, ПС </w:t>
      </w:r>
      <w:r w:rsidR="00B1045B">
        <w:t>«</w:t>
      </w:r>
      <w:r w:rsidR="005A0B1B">
        <w:t>С</w:t>
      </w:r>
      <w:r w:rsidR="005A0B1B">
        <w:t>е</w:t>
      </w:r>
      <w:r w:rsidR="005A0B1B">
        <w:t>верная</w:t>
      </w:r>
      <w:r w:rsidR="00B1045B">
        <w:t>»</w:t>
      </w:r>
      <w:r w:rsidR="005A0B1B">
        <w:t xml:space="preserve"> - ПС </w:t>
      </w:r>
      <w:r w:rsidR="00B1045B">
        <w:t>«</w:t>
      </w:r>
      <w:proofErr w:type="spellStart"/>
      <w:r w:rsidR="005A0B1B">
        <w:t>СибНИИ</w:t>
      </w:r>
      <w:proofErr w:type="spellEnd"/>
      <w:r w:rsidR="00B1045B">
        <w:t>»</w:t>
      </w:r>
      <w:r w:rsidR="005A0B1B">
        <w:t xml:space="preserve">, ПС </w:t>
      </w:r>
      <w:r w:rsidR="00B1045B">
        <w:t>«</w:t>
      </w:r>
      <w:r w:rsidR="005A0B1B">
        <w:t>Северная</w:t>
      </w:r>
      <w:r w:rsidR="00B1045B">
        <w:t>»</w:t>
      </w:r>
      <w:r w:rsidR="005A0B1B">
        <w:t xml:space="preserve"> - ПС </w:t>
      </w:r>
      <w:r w:rsidR="00B1045B">
        <w:t>«</w:t>
      </w:r>
      <w:proofErr w:type="spellStart"/>
      <w:r w:rsidR="005A0B1B">
        <w:t>Волочаевская</w:t>
      </w:r>
      <w:proofErr w:type="spellEnd"/>
      <w:r w:rsidR="00B1045B">
        <w:t>»</w:t>
      </w:r>
      <w:r w:rsidR="005A0B1B">
        <w:t xml:space="preserve">, ПС </w:t>
      </w:r>
      <w:r w:rsidR="00B1045B">
        <w:t>«</w:t>
      </w:r>
      <w:r w:rsidR="005A0B1B">
        <w:t>Восточная</w:t>
      </w:r>
      <w:r w:rsidR="00B1045B">
        <w:t>»</w:t>
      </w:r>
      <w:r w:rsidR="005A0B1B">
        <w:t xml:space="preserve"> - ПС </w:t>
      </w:r>
      <w:r w:rsidR="00B1045B">
        <w:t>«</w:t>
      </w:r>
      <w:r w:rsidR="005A0B1B">
        <w:t>Северная</w:t>
      </w:r>
      <w:r w:rsidR="00B1045B">
        <w:t>»</w:t>
      </w:r>
      <w:r w:rsidR="005A0B1B">
        <w:t>.</w:t>
      </w:r>
      <w:proofErr w:type="gramEnd"/>
    </w:p>
    <w:p w:rsidR="005A0B1B" w:rsidRDefault="00B1045B" w:rsidP="005A0B1B">
      <w:r>
        <w:t>Согласно данным от 01.10.2016</w:t>
      </w:r>
      <w:r w:rsidR="005A0B1B">
        <w:t xml:space="preserve">, размещенным на сайте АО «РЭС», на ПС 110/10 кВ </w:t>
      </w:r>
      <w:r>
        <w:t>«</w:t>
      </w:r>
      <w:r w:rsidR="005A0B1B">
        <w:t>Дзержинская</w:t>
      </w:r>
      <w:r>
        <w:t>»</w:t>
      </w:r>
      <w:r w:rsidR="005A0B1B">
        <w:t xml:space="preserve"> (трансформаторы 2х25 МВА) нет свободной для техн</w:t>
      </w:r>
      <w:r w:rsidR="005A0B1B">
        <w:t>о</w:t>
      </w:r>
      <w:r w:rsidR="005A0B1B">
        <w:t>логического присоединения потребителей мощности. Свободная для технолог</w:t>
      </w:r>
      <w:r w:rsidR="005A0B1B">
        <w:t>и</w:t>
      </w:r>
      <w:r w:rsidR="005A0B1B">
        <w:t xml:space="preserve">ческого присоединения мощность на ПС 110/35/6 кВ </w:t>
      </w:r>
      <w:r>
        <w:t>«</w:t>
      </w:r>
      <w:r w:rsidR="005A0B1B">
        <w:t>Северная</w:t>
      </w:r>
      <w:r>
        <w:t>»</w:t>
      </w:r>
      <w:r w:rsidR="005A0B1B">
        <w:t xml:space="preserve"> (трансформат</w:t>
      </w:r>
      <w:r w:rsidR="005A0B1B">
        <w:t>о</w:t>
      </w:r>
      <w:r w:rsidR="005A0B1B">
        <w:t>ры 3х40 МВА) составляет 32,59 МВт, что покрывает расчетный прирост потре</w:t>
      </w:r>
      <w:r w:rsidR="005A0B1B">
        <w:t>б</w:t>
      </w:r>
      <w:r w:rsidR="005A0B1B">
        <w:t xml:space="preserve">ления электроэнергии к </w:t>
      </w:r>
      <w:smartTag w:uri="urn:schemas-microsoft-com:office:smarttags" w:element="metricconverter">
        <w:smartTagPr>
          <w:attr w:name="ProductID" w:val="2030 г"/>
        </w:smartTagPr>
        <w:r w:rsidR="005A0B1B">
          <w:t>2030 г</w:t>
        </w:r>
        <w:r w:rsidR="009D70DF">
          <w:t>оду</w:t>
        </w:r>
      </w:smartTag>
      <w:r w:rsidR="005A0B1B">
        <w:t xml:space="preserve"> 2,81 МВт.</w:t>
      </w:r>
    </w:p>
    <w:p w:rsidR="005A0B1B" w:rsidRDefault="005A0B1B" w:rsidP="005A0B1B">
      <w:r>
        <w:t>Инвестиционной программой АО «РЭС» на 2016</w:t>
      </w:r>
      <w:r w:rsidR="00B1045B">
        <w:t xml:space="preserve"> </w:t>
      </w:r>
      <w:r>
        <w:t>-</w:t>
      </w:r>
      <w:r w:rsidR="00B1045B">
        <w:t xml:space="preserve"> </w:t>
      </w:r>
      <w:r>
        <w:t>2020 гг.</w:t>
      </w:r>
      <w:r w:rsidR="00B1045B">
        <w:t>,</w:t>
      </w:r>
      <w:r>
        <w:t xml:space="preserve"> утвержденной </w:t>
      </w:r>
      <w:r w:rsidR="00BD4D4D">
        <w:t>п</w:t>
      </w:r>
      <w:r>
        <w:t xml:space="preserve">риказом </w:t>
      </w:r>
      <w:r w:rsidR="00BD4D4D">
        <w:t>министерства жилищного, коммунального хозяйства и энергетики Н</w:t>
      </w:r>
      <w:r>
        <w:t xml:space="preserve">СО </w:t>
      </w:r>
      <w:r>
        <w:lastRenderedPageBreak/>
        <w:t>№</w:t>
      </w:r>
      <w:r w:rsidR="00B1045B">
        <w:t xml:space="preserve"> </w:t>
      </w:r>
      <w:r>
        <w:t>102 от 19.05.2016 (</w:t>
      </w:r>
      <w:proofErr w:type="spellStart"/>
      <w:r>
        <w:rPr>
          <w:lang w:val="en-US"/>
        </w:rPr>
        <w:t>mjkh</w:t>
      </w:r>
      <w:proofErr w:type="spellEnd"/>
      <w:r w:rsidRPr="00FD275F">
        <w:t>.</w:t>
      </w:r>
      <w:proofErr w:type="spellStart"/>
      <w:r>
        <w:rPr>
          <w:lang w:val="en-US"/>
        </w:rPr>
        <w:t>nso</w:t>
      </w:r>
      <w:proofErr w:type="spellEnd"/>
      <w:r w:rsidRPr="00FD275F">
        <w:t>.</w:t>
      </w:r>
      <w:proofErr w:type="spellStart"/>
      <w:r>
        <w:rPr>
          <w:lang w:val="en-US"/>
        </w:rPr>
        <w:t>ru</w:t>
      </w:r>
      <w:proofErr w:type="spellEnd"/>
      <w:r>
        <w:t>)</w:t>
      </w:r>
      <w:r w:rsidR="00B1045B">
        <w:t>,</w:t>
      </w:r>
      <w:r>
        <w:t xml:space="preserve"> не предусмотрены мероприятия по реконстру</w:t>
      </w:r>
      <w:r>
        <w:t>к</w:t>
      </w:r>
      <w:r>
        <w:t xml:space="preserve">ции с увеличением трансформаторной мощности на ПС 110/10 кВ </w:t>
      </w:r>
      <w:r w:rsidR="00B1045B">
        <w:t>«</w:t>
      </w:r>
      <w:r>
        <w:t>Дзержи</w:t>
      </w:r>
      <w:r>
        <w:t>н</w:t>
      </w:r>
      <w:r>
        <w:t>ская</w:t>
      </w:r>
      <w:r w:rsidR="00B1045B">
        <w:t>»</w:t>
      </w:r>
      <w:r>
        <w:t xml:space="preserve">, ПС 110/35/6 кВ </w:t>
      </w:r>
      <w:r w:rsidR="00B1045B">
        <w:t>«</w:t>
      </w:r>
      <w:r>
        <w:t>Северная</w:t>
      </w:r>
      <w:r w:rsidR="00B1045B">
        <w:t>»</w:t>
      </w:r>
      <w:r>
        <w:t>.</w:t>
      </w:r>
    </w:p>
    <w:p w:rsidR="005A0B1B" w:rsidRPr="007A0D21" w:rsidRDefault="005A0B1B" w:rsidP="005A0B1B">
      <w:r w:rsidRPr="008D1C51">
        <w:t>Планируем</w:t>
      </w:r>
      <w:r w:rsidR="009D70DF">
        <w:t>ую</w:t>
      </w:r>
      <w:r w:rsidR="008D1C51">
        <w:t xml:space="preserve"> территори</w:t>
      </w:r>
      <w:r w:rsidR="009D70DF">
        <w:t>ю</w:t>
      </w:r>
      <w:r w:rsidR="008D1C51">
        <w:t xml:space="preserve"> </w:t>
      </w:r>
      <w:r w:rsidRPr="007A0D21">
        <w:t>необходимо обеспечить электроснабжением от системы энергоснабжения города.</w:t>
      </w:r>
    </w:p>
    <w:p w:rsidR="005A0B1B" w:rsidRPr="007A0D21" w:rsidRDefault="005A0B1B" w:rsidP="005A0B1B">
      <w:r w:rsidRPr="007A0D21">
        <w:t xml:space="preserve">Для электроснабжения объектов, расположенных </w:t>
      </w:r>
      <w:r w:rsidRPr="008D1C51">
        <w:t xml:space="preserve">на </w:t>
      </w:r>
      <w:r w:rsidR="008D1C51">
        <w:t>планируемой террит</w:t>
      </w:r>
      <w:r w:rsidR="008D1C51">
        <w:t>о</w:t>
      </w:r>
      <w:r w:rsidR="008D1C51">
        <w:t>рии</w:t>
      </w:r>
      <w:r w:rsidRPr="007A0D21">
        <w:t>, необходимо выполнить реконструкцию ПС 110/10 кВ «Северная» с устано</w:t>
      </w:r>
      <w:r w:rsidRPr="007A0D21">
        <w:t>в</w:t>
      </w:r>
      <w:r w:rsidRPr="007A0D21">
        <w:t xml:space="preserve">кой дополнительного трансформатора. </w:t>
      </w:r>
    </w:p>
    <w:p w:rsidR="005A0B1B" w:rsidRPr="007A0D21" w:rsidRDefault="005A0B1B" w:rsidP="005A0B1B">
      <w:r w:rsidRPr="007A0D21">
        <w:t>Необходимо реконструировать два распределительных пункта РП 10/10 кВ для подключения новых проектных трансформаторных подстанций ТП 10(6)/0,4 кВ.</w:t>
      </w:r>
    </w:p>
    <w:p w:rsidR="005A0B1B" w:rsidRPr="007A0D21" w:rsidRDefault="005A0B1B" w:rsidP="005A0B1B">
      <w:r w:rsidRPr="007A0D21">
        <w:t>Необходимо установить 40 трансформаторных подстанций. Тип и мощность подстанций, а также марка и сечение кабельных линий электропередачи уточн</w:t>
      </w:r>
      <w:r w:rsidRPr="007A0D21">
        <w:t>я</w:t>
      </w:r>
      <w:r w:rsidRPr="007A0D21">
        <w:t>ются на стадии рабочего проектирования.</w:t>
      </w:r>
    </w:p>
    <w:p w:rsidR="005A0B1B" w:rsidRDefault="005A0B1B" w:rsidP="005A0B1B">
      <w:r w:rsidRPr="007A0D21">
        <w:t xml:space="preserve">Предусмотрена реконструкция всех воздушных линий электропередачи ЛЭП-110 кВ кабельными линиями подземно общей протяженностью </w:t>
      </w:r>
      <w:smartTag w:uri="urn:schemas-microsoft-com:office:smarttags" w:element="metricconverter">
        <w:smartTagPr>
          <w:attr w:name="ProductID" w:val="10,3 км"/>
        </w:smartTagPr>
        <w:r w:rsidRPr="007A0D21">
          <w:t>10,3 км</w:t>
        </w:r>
      </w:smartTag>
      <w:r w:rsidRPr="007A0D21">
        <w:t>.</w:t>
      </w:r>
    </w:p>
    <w:p w:rsidR="005A0B1B" w:rsidRDefault="005A0B1B" w:rsidP="005A0B1B">
      <w:r w:rsidRPr="00DA7264">
        <w:t>Предусмотрена реконструкция существующих сетей 10 - 0,4 кВ, а также прокладка новых сетей 10 - 0,4 кВ в кабельном исполнении (коллекторы, лотки).</w:t>
      </w:r>
    </w:p>
    <w:bookmarkEnd w:id="25"/>
    <w:p w:rsidR="005A0B1B" w:rsidRDefault="005A0B1B" w:rsidP="005A0B1B">
      <w:pPr>
        <w:spacing w:line="240" w:lineRule="atLeast"/>
        <w:ind w:firstLine="0"/>
        <w:jc w:val="center"/>
        <w:rPr>
          <w:b/>
        </w:rPr>
      </w:pPr>
    </w:p>
    <w:p w:rsidR="005A0B1B" w:rsidRPr="00AB7C38" w:rsidRDefault="005A0B1B" w:rsidP="005A0B1B">
      <w:pPr>
        <w:spacing w:line="240" w:lineRule="atLeast"/>
        <w:ind w:firstLine="0"/>
        <w:jc w:val="center"/>
        <w:rPr>
          <w:b/>
        </w:rPr>
      </w:pPr>
      <w:r w:rsidRPr="00AB7C38">
        <w:rPr>
          <w:b/>
        </w:rPr>
        <w:t>2.10. Связь и информатизация</w:t>
      </w:r>
    </w:p>
    <w:p w:rsidR="005A0B1B" w:rsidRPr="00AB7C38" w:rsidRDefault="005A0B1B" w:rsidP="005A0B1B">
      <w:pPr>
        <w:spacing w:line="240" w:lineRule="atLeast"/>
      </w:pPr>
    </w:p>
    <w:p w:rsidR="005A0B1B" w:rsidRPr="00AB7C38" w:rsidRDefault="005A0B1B" w:rsidP="005A0B1B">
      <w:pPr>
        <w:spacing w:line="240" w:lineRule="atLeast"/>
      </w:pPr>
      <w:r w:rsidRPr="00AB7C38">
        <w:t xml:space="preserve">Для предоставления услуг связи необходимо построить </w:t>
      </w:r>
      <w:smartTag w:uri="urn:schemas-microsoft-com:office:smarttags" w:element="metricconverter">
        <w:smartTagPr>
          <w:attr w:name="ProductID" w:val="158200 кв. м"/>
        </w:smartTagPr>
        <w:r w:rsidRPr="00AB7C38">
          <w:t>4,2 км</w:t>
        </w:r>
      </w:smartTag>
      <w:r w:rsidRPr="00AB7C38">
        <w:t xml:space="preserve"> кабельной канализации.</w:t>
      </w:r>
    </w:p>
    <w:p w:rsidR="005A0B1B" w:rsidRPr="00AB7C38" w:rsidRDefault="005A0B1B" w:rsidP="005A0B1B">
      <w:pPr>
        <w:spacing w:line="240" w:lineRule="atLeast"/>
        <w:ind w:firstLine="0"/>
        <w:jc w:val="left"/>
      </w:pPr>
    </w:p>
    <w:bookmarkEnd w:id="22"/>
    <w:p w:rsidR="005A0B1B" w:rsidRPr="00AB7C38" w:rsidRDefault="005A0B1B" w:rsidP="005A0B1B">
      <w:pPr>
        <w:shd w:val="clear" w:color="auto" w:fill="FFFFFF"/>
        <w:spacing w:line="240" w:lineRule="atLeast"/>
        <w:ind w:firstLine="0"/>
        <w:jc w:val="center"/>
        <w:outlineLvl w:val="0"/>
        <w:rPr>
          <w:b/>
        </w:rPr>
      </w:pPr>
      <w:r w:rsidRPr="00AB7C38">
        <w:rPr>
          <w:b/>
        </w:rPr>
        <w:t xml:space="preserve">3. Основные технико-экономические показатели </w:t>
      </w:r>
      <w:bookmarkEnd w:id="15"/>
      <w:bookmarkEnd w:id="16"/>
      <w:bookmarkEnd w:id="17"/>
      <w:bookmarkEnd w:id="18"/>
      <w:bookmarkEnd w:id="19"/>
      <w:bookmarkEnd w:id="20"/>
      <w:bookmarkEnd w:id="21"/>
      <w:r w:rsidRPr="00AB7C38">
        <w:rPr>
          <w:b/>
        </w:rPr>
        <w:t>развития территории</w:t>
      </w:r>
    </w:p>
    <w:p w:rsidR="005A0B1B" w:rsidRDefault="005A0B1B" w:rsidP="005A0B1B">
      <w:pPr>
        <w:spacing w:line="240" w:lineRule="atLeast"/>
        <w:ind w:firstLine="0"/>
      </w:pPr>
    </w:p>
    <w:p w:rsidR="005A0B1B" w:rsidRPr="00AB7C38" w:rsidRDefault="005A0B1B" w:rsidP="005A0B1B">
      <w:pPr>
        <w:spacing w:line="240" w:lineRule="atLeast"/>
        <w:jc w:val="right"/>
      </w:pPr>
      <w:r w:rsidRPr="00AB7C38">
        <w:t>Таблица 2</w:t>
      </w:r>
    </w:p>
    <w:p w:rsidR="005A0B1B" w:rsidRPr="00AB7C38" w:rsidRDefault="005A0B1B" w:rsidP="005A0B1B">
      <w:pPr>
        <w:spacing w:line="240" w:lineRule="atLeast"/>
        <w:outlineLvl w:val="1"/>
        <w:rPr>
          <w:lang w:eastAsia="ar-SA"/>
        </w:rPr>
      </w:pP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"/>
        <w:gridCol w:w="4396"/>
        <w:gridCol w:w="1842"/>
        <w:gridCol w:w="1416"/>
        <w:gridCol w:w="1489"/>
      </w:tblGrid>
      <w:tr w:rsidR="005A0B1B" w:rsidRPr="00AB7C38" w:rsidTr="003F0545">
        <w:trPr>
          <w:trHeight w:hRule="exact" w:val="1303"/>
          <w:tblHeader/>
          <w:jc w:val="center"/>
        </w:trPr>
        <w:tc>
          <w:tcPr>
            <w:tcW w:w="924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№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proofErr w:type="spellStart"/>
            <w:proofErr w:type="gramStart"/>
            <w:r w:rsidRPr="00AB7C38"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396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Наименование показателя</w:t>
            </w:r>
          </w:p>
        </w:tc>
        <w:tc>
          <w:tcPr>
            <w:tcW w:w="1842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Единица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измерения</w:t>
            </w:r>
          </w:p>
        </w:tc>
        <w:tc>
          <w:tcPr>
            <w:tcW w:w="1416" w:type="dxa"/>
          </w:tcPr>
          <w:p w:rsidR="005A0B1B" w:rsidRPr="00AB7C38" w:rsidRDefault="005A0B1B" w:rsidP="008919FE">
            <w:pPr>
              <w:spacing w:line="240" w:lineRule="atLeast"/>
              <w:ind w:firstLine="0"/>
              <w:jc w:val="center"/>
            </w:pPr>
            <w:r w:rsidRPr="00AB7C38">
              <w:t>Состо</w:t>
            </w:r>
            <w:r w:rsidRPr="00AB7C38">
              <w:t>я</w:t>
            </w:r>
            <w:r w:rsidRPr="00AB7C38">
              <w:t>ние на 201</w:t>
            </w:r>
            <w:r>
              <w:rPr>
                <w:lang w:val="en-US"/>
              </w:rPr>
              <w:t>6</w:t>
            </w:r>
            <w:r w:rsidRPr="00AB7C38">
              <w:t xml:space="preserve"> год</w:t>
            </w:r>
          </w:p>
        </w:tc>
        <w:tc>
          <w:tcPr>
            <w:tcW w:w="1489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Расче</w:t>
            </w:r>
            <w:r w:rsidRPr="00AB7C38">
              <w:t>т</w:t>
            </w:r>
            <w:r w:rsidRPr="00AB7C38">
              <w:t>ный пок</w:t>
            </w:r>
            <w:r w:rsidRPr="00AB7C38">
              <w:t>а</w:t>
            </w:r>
            <w:r w:rsidRPr="00AB7C38">
              <w:t xml:space="preserve">затель </w:t>
            </w:r>
            <w:proofErr w:type="gramStart"/>
            <w:r w:rsidRPr="00AB7C38">
              <w:t>на</w:t>
            </w:r>
            <w:proofErr w:type="gramEnd"/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2030 год</w:t>
            </w:r>
          </w:p>
        </w:tc>
      </w:tr>
    </w:tbl>
    <w:p w:rsidR="005A0B1B" w:rsidRPr="0071213A" w:rsidRDefault="005A0B1B" w:rsidP="005A0B1B">
      <w:pPr>
        <w:rPr>
          <w:sz w:val="2"/>
          <w:szCs w:val="2"/>
        </w:rPr>
      </w:pPr>
    </w:p>
    <w:tbl>
      <w:tblPr>
        <w:tblW w:w="10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"/>
        <w:gridCol w:w="4396"/>
        <w:gridCol w:w="1842"/>
        <w:gridCol w:w="1416"/>
        <w:gridCol w:w="1495"/>
      </w:tblGrid>
      <w:tr w:rsidR="005A0B1B" w:rsidRPr="0071213A" w:rsidTr="003F0545">
        <w:trPr>
          <w:tblHeader/>
          <w:jc w:val="center"/>
        </w:trPr>
        <w:tc>
          <w:tcPr>
            <w:tcW w:w="924" w:type="dxa"/>
            <w:shd w:val="clear" w:color="auto" w:fill="FFFFFF"/>
          </w:tcPr>
          <w:p w:rsidR="005A0B1B" w:rsidRPr="0071213A" w:rsidRDefault="005A0B1B" w:rsidP="003F0545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396" w:type="dxa"/>
            <w:shd w:val="clear" w:color="auto" w:fill="FFFFFF"/>
            <w:vAlign w:val="center"/>
          </w:tcPr>
          <w:p w:rsidR="005A0B1B" w:rsidRPr="0071213A" w:rsidRDefault="005A0B1B" w:rsidP="003F0545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5A0B1B" w:rsidRPr="0071213A" w:rsidRDefault="005A0B1B" w:rsidP="003F0545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6" w:type="dxa"/>
            <w:shd w:val="clear" w:color="auto" w:fill="FFFFFF"/>
            <w:vAlign w:val="center"/>
          </w:tcPr>
          <w:p w:rsidR="005A0B1B" w:rsidRPr="0071213A" w:rsidRDefault="005A0B1B" w:rsidP="003F0545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495" w:type="dxa"/>
            <w:shd w:val="clear" w:color="auto" w:fill="FFFFFF"/>
            <w:vAlign w:val="center"/>
          </w:tcPr>
          <w:p w:rsidR="005A0B1B" w:rsidRPr="0071213A" w:rsidRDefault="005A0B1B" w:rsidP="003F0545">
            <w:pPr>
              <w:spacing w:line="240" w:lineRule="atLeast"/>
              <w:ind w:firstLine="0"/>
              <w:jc w:val="center"/>
              <w:rPr>
                <w:bCs/>
                <w:sz w:val="24"/>
                <w:szCs w:val="24"/>
              </w:rPr>
            </w:pPr>
            <w:r w:rsidRPr="0071213A">
              <w:rPr>
                <w:bCs/>
                <w:sz w:val="24"/>
                <w:szCs w:val="24"/>
              </w:rPr>
              <w:t>5</w:t>
            </w:r>
          </w:p>
        </w:tc>
      </w:tr>
      <w:tr w:rsidR="005A0B1B" w:rsidRPr="00AB7C38" w:rsidTr="003F0545">
        <w:trPr>
          <w:jc w:val="center"/>
        </w:trPr>
        <w:tc>
          <w:tcPr>
            <w:tcW w:w="924" w:type="dxa"/>
            <w:shd w:val="solid" w:color="FFFFFF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9149" w:type="dxa"/>
            <w:gridSpan w:val="4"/>
            <w:shd w:val="solid" w:color="FFFFFF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rPr>
                <w:bCs/>
              </w:rPr>
              <w:t>Население</w:t>
            </w:r>
          </w:p>
        </w:tc>
      </w:tr>
      <w:tr w:rsidR="005A0B1B" w:rsidRPr="00AB7C38" w:rsidTr="003F0545">
        <w:trPr>
          <w:jc w:val="center"/>
        </w:trPr>
        <w:tc>
          <w:tcPr>
            <w:tcW w:w="924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1.1</w:t>
            </w:r>
          </w:p>
        </w:tc>
        <w:tc>
          <w:tcPr>
            <w:tcW w:w="4396" w:type="dxa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Общая численность постоянного населения</w:t>
            </w:r>
          </w:p>
        </w:tc>
        <w:tc>
          <w:tcPr>
            <w:tcW w:w="1842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55,0</w:t>
            </w:r>
          </w:p>
        </w:tc>
        <w:tc>
          <w:tcPr>
            <w:tcW w:w="1495" w:type="dxa"/>
          </w:tcPr>
          <w:p w:rsidR="005A0B1B" w:rsidRPr="00A6494E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71,45</w:t>
            </w:r>
          </w:p>
        </w:tc>
      </w:tr>
      <w:tr w:rsidR="005A0B1B" w:rsidRPr="00AB7C38" w:rsidTr="003F0545">
        <w:trPr>
          <w:jc w:val="center"/>
        </w:trPr>
        <w:tc>
          <w:tcPr>
            <w:tcW w:w="924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1.2</w:t>
            </w:r>
          </w:p>
        </w:tc>
        <w:tc>
          <w:tcPr>
            <w:tcW w:w="4396" w:type="dxa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Процент роста от существующей численности населения</w:t>
            </w:r>
          </w:p>
        </w:tc>
        <w:tc>
          <w:tcPr>
            <w:tcW w:w="1842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%</w:t>
            </w:r>
          </w:p>
        </w:tc>
        <w:tc>
          <w:tcPr>
            <w:tcW w:w="1416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</w:tcPr>
          <w:p w:rsidR="005A0B1B" w:rsidRPr="00A6494E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6494E">
              <w:rPr>
                <w:color w:val="000000"/>
              </w:rPr>
              <w:t>1</w:t>
            </w:r>
            <w:r>
              <w:rPr>
                <w:color w:val="000000"/>
              </w:rPr>
              <w:t>30</w:t>
            </w:r>
          </w:p>
        </w:tc>
      </w:tr>
      <w:tr w:rsidR="005A0B1B" w:rsidRPr="00AB7C38" w:rsidTr="003F0545">
        <w:trPr>
          <w:jc w:val="center"/>
        </w:trPr>
        <w:tc>
          <w:tcPr>
            <w:tcW w:w="924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1.3</w:t>
            </w:r>
          </w:p>
        </w:tc>
        <w:tc>
          <w:tcPr>
            <w:tcW w:w="4396" w:type="dxa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bCs/>
                <w:color w:val="000000"/>
              </w:rPr>
              <w:t>Плотность населения</w:t>
            </w:r>
          </w:p>
        </w:tc>
        <w:tc>
          <w:tcPr>
            <w:tcW w:w="1842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bCs/>
                <w:color w:val="000000"/>
              </w:rPr>
              <w:t>чел./</w:t>
            </w:r>
            <w:proofErr w:type="gramStart"/>
            <w:r w:rsidRPr="00AB7C38">
              <w:rPr>
                <w:bCs/>
                <w:color w:val="000000"/>
              </w:rPr>
              <w:t>га</w:t>
            </w:r>
            <w:proofErr w:type="gramEnd"/>
          </w:p>
        </w:tc>
        <w:tc>
          <w:tcPr>
            <w:tcW w:w="1416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107</w:t>
            </w:r>
          </w:p>
        </w:tc>
        <w:tc>
          <w:tcPr>
            <w:tcW w:w="1495" w:type="dxa"/>
          </w:tcPr>
          <w:p w:rsidR="005A0B1B" w:rsidRPr="00A6494E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</w:tr>
      <w:tr w:rsidR="005A0B1B" w:rsidRPr="00AB7C38" w:rsidTr="003F0545"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6494E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6494E">
              <w:rPr>
                <w:color w:val="000000"/>
              </w:rPr>
              <w:t>Жилищный фонд</w:t>
            </w:r>
          </w:p>
        </w:tc>
      </w:tr>
      <w:tr w:rsidR="005A0B1B" w:rsidRPr="00AB7C38" w:rsidTr="003F0545">
        <w:trPr>
          <w:jc w:val="center"/>
        </w:trPr>
        <w:tc>
          <w:tcPr>
            <w:tcW w:w="924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2.1</w:t>
            </w:r>
          </w:p>
        </w:tc>
        <w:tc>
          <w:tcPr>
            <w:tcW w:w="4396" w:type="dxa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Средняя обеспеченность насе</w:t>
            </w:r>
            <w:r w:rsidRPr="00AB7C38">
              <w:rPr>
                <w:color w:val="000000"/>
              </w:rPr>
              <w:softHyphen/>
              <w:t>ления общей площадью квартир</w:t>
            </w:r>
          </w:p>
        </w:tc>
        <w:tc>
          <w:tcPr>
            <w:tcW w:w="1842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кв. м/чел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24</w:t>
            </w:r>
          </w:p>
        </w:tc>
        <w:tc>
          <w:tcPr>
            <w:tcW w:w="1495" w:type="dxa"/>
          </w:tcPr>
          <w:p w:rsidR="005A0B1B" w:rsidRPr="00A6494E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6494E">
              <w:rPr>
                <w:color w:val="000000"/>
              </w:rPr>
              <w:t xml:space="preserve">30 </w:t>
            </w:r>
          </w:p>
        </w:tc>
      </w:tr>
      <w:tr w:rsidR="005A0B1B" w:rsidRPr="00AB7C38" w:rsidTr="003F0545">
        <w:trPr>
          <w:jc w:val="center"/>
        </w:trPr>
        <w:tc>
          <w:tcPr>
            <w:tcW w:w="924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2.2</w:t>
            </w:r>
          </w:p>
        </w:tc>
        <w:tc>
          <w:tcPr>
            <w:tcW w:w="4396" w:type="dxa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Общий объем жилищного фонда </w:t>
            </w:r>
          </w:p>
        </w:tc>
        <w:tc>
          <w:tcPr>
            <w:tcW w:w="1842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1373</w:t>
            </w:r>
          </w:p>
        </w:tc>
        <w:tc>
          <w:tcPr>
            <w:tcW w:w="1495" w:type="dxa"/>
          </w:tcPr>
          <w:p w:rsidR="005A0B1B" w:rsidRPr="00A6494E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6494E">
              <w:rPr>
                <w:color w:val="000000"/>
              </w:rPr>
              <w:t>1861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2.3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FF"/>
              </w:rPr>
            </w:pPr>
            <w:r w:rsidRPr="00AB7C38">
              <w:rPr>
                <w:color w:val="000000"/>
              </w:rPr>
              <w:t>Из общего объема убыли жилищного фонда убыль по</w:t>
            </w:r>
            <w:r w:rsidRPr="00D27512">
              <w:t>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2.3.1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Техническому состоянию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21,7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lastRenderedPageBreak/>
              <w:t>2.3.2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Другим причинам (архитектурно-</w:t>
            </w:r>
            <w:proofErr w:type="gramStart"/>
            <w:r w:rsidRPr="00AB7C38">
              <w:rPr>
                <w:color w:val="000000"/>
              </w:rPr>
              <w:t>планировочные решения</w:t>
            </w:r>
            <w:proofErr w:type="gramEnd"/>
            <w:r w:rsidRPr="00AB7C38">
              <w:rPr>
                <w:color w:val="000000"/>
              </w:rPr>
              <w:t xml:space="preserve"> проекта, вынос из санитарно-защитных зон)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59,4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2.4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Существующий жилищный фонд, подлежащий реконструкции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 кв. 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7,3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от общего объема сущ</w:t>
            </w:r>
            <w:r w:rsidRPr="00AB7C38">
              <w:rPr>
                <w:color w:val="000000"/>
              </w:rPr>
              <w:t>е</w:t>
            </w:r>
            <w:r w:rsidRPr="00AB7C38">
              <w:rPr>
                <w:color w:val="000000"/>
              </w:rPr>
              <w:t>ствующего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0,5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2.5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Существующий сохраняемый ж</w:t>
            </w:r>
            <w:r w:rsidRPr="00AB7C38">
              <w:rPr>
                <w:color w:val="000000"/>
              </w:rPr>
              <w:t>и</w:t>
            </w:r>
            <w:r w:rsidRPr="00AB7C38">
              <w:rPr>
                <w:color w:val="000000"/>
              </w:rPr>
              <w:t>лищный фонд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тыс. кв. 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1286,1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от общего объема сущ</w:t>
            </w:r>
            <w:r w:rsidRPr="00AB7C38">
              <w:rPr>
                <w:color w:val="000000"/>
              </w:rPr>
              <w:t>е</w:t>
            </w:r>
            <w:r w:rsidRPr="00AB7C38">
              <w:rPr>
                <w:color w:val="000000"/>
              </w:rPr>
              <w:t>ствующего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93,7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Обеспеченность жилищного фонда: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Водопроводом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от общего жилищного 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Водоотведением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Централизованным теплоснабж</w:t>
            </w:r>
            <w:r w:rsidRPr="00AB7C38">
              <w:rPr>
                <w:color w:val="000000"/>
              </w:rPr>
              <w:t>е</w:t>
            </w:r>
            <w:r w:rsidRPr="00AB7C38">
              <w:rPr>
                <w:color w:val="000000"/>
              </w:rPr>
              <w:t>нием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2.6.4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Электроснабжением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2.6.5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Газоснабжением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2.6.6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Связью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от общего жилищного 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фонда,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solid" w:color="FFFFFF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  <w:tc>
          <w:tcPr>
            <w:tcW w:w="9149" w:type="dxa"/>
            <w:gridSpan w:val="4"/>
            <w:shd w:val="solid" w:color="FFFFFF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Объекты социального и культурно-бытового обслуживания населения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Объекты учебно-образовательного назначения: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3.1.1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Детское дошкольное учреждение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15</w:t>
            </w:r>
          </w:p>
        </w:tc>
        <w:tc>
          <w:tcPr>
            <w:tcW w:w="1495" w:type="dxa"/>
            <w:shd w:val="clear" w:color="auto" w:fill="FFFFFF"/>
          </w:tcPr>
          <w:p w:rsidR="005A0B1B" w:rsidRPr="00B12845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2160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  <w:r>
              <w:rPr>
                <w:color w:val="000000"/>
                <w:lang w:val="en-US"/>
              </w:rPr>
              <w:t>8</w:t>
            </w:r>
            <w:r>
              <w:rPr>
                <w:color w:val="000000"/>
              </w:rPr>
              <w:t>6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:rsidR="005A0B1B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1000 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39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3.1.2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5A0B1B" w:rsidRPr="00AB7C38" w:rsidRDefault="005A0B1B" w:rsidP="00CF296E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Общеобразовательная школа, ги</w:t>
            </w:r>
            <w:r w:rsidRPr="00AB7C38">
              <w:rPr>
                <w:color w:val="000000"/>
              </w:rPr>
              <w:t>м</w:t>
            </w:r>
            <w:r w:rsidRPr="00AB7C38">
              <w:rPr>
                <w:color w:val="000000"/>
              </w:rPr>
              <w:t>назия, лицей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8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4700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8200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:rsidR="005A0B1B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1000 чел</w:t>
            </w:r>
            <w:r>
              <w:rPr>
                <w:color w:val="000000"/>
              </w:rPr>
              <w:t>овек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86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lastRenderedPageBreak/>
              <w:t>3.1.</w:t>
            </w:r>
            <w:r>
              <w:rPr>
                <w:color w:val="000000"/>
              </w:rPr>
              <w:t>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Учреждение среднего специальн</w:t>
            </w:r>
            <w:r w:rsidRPr="00AB7C38">
              <w:rPr>
                <w:color w:val="000000"/>
              </w:rPr>
              <w:t>о</w:t>
            </w:r>
            <w:r w:rsidRPr="00AB7C38">
              <w:rPr>
                <w:color w:val="000000"/>
              </w:rPr>
              <w:t>го образования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4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Профессиональное училище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5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Вечерняя школа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6</w:t>
            </w:r>
          </w:p>
        </w:tc>
        <w:tc>
          <w:tcPr>
            <w:tcW w:w="4396" w:type="dxa"/>
            <w:vMerge w:val="restart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Специальная школа для детей с о</w:t>
            </w:r>
            <w:r w:rsidRPr="00AB7C38">
              <w:rPr>
                <w:color w:val="000000"/>
              </w:rPr>
              <w:t>т</w:t>
            </w:r>
            <w:r w:rsidRPr="00AB7C38">
              <w:rPr>
                <w:color w:val="000000"/>
              </w:rPr>
              <w:t>клонениями в развитии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</w:p>
        </w:tc>
        <w:tc>
          <w:tcPr>
            <w:tcW w:w="4396" w:type="dxa"/>
            <w:vMerge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мест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270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270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7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right="101" w:firstLine="0"/>
              <w:rPr>
                <w:color w:val="000000"/>
              </w:rPr>
            </w:pPr>
            <w:r w:rsidRPr="00AB7C38">
              <w:rPr>
                <w:color w:val="000000"/>
              </w:rPr>
              <w:t>Мастерские (школы, колледжа, профессиональных училищ)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3.1.</w:t>
            </w:r>
            <w:r>
              <w:rPr>
                <w:color w:val="000000"/>
              </w:rPr>
              <w:t>8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705869">
            <w:pPr>
              <w:spacing w:line="240" w:lineRule="atLeast"/>
              <w:ind w:right="101" w:firstLine="0"/>
              <w:rPr>
                <w:color w:val="000000"/>
              </w:rPr>
            </w:pPr>
            <w:r>
              <w:rPr>
                <w:color w:val="000000"/>
              </w:rPr>
              <w:t>Н</w:t>
            </w:r>
            <w:r w:rsidR="00705869">
              <w:rPr>
                <w:color w:val="000000"/>
              </w:rPr>
              <w:t>аучно-исследовательский инст</w:t>
            </w:r>
            <w:r w:rsidR="00705869">
              <w:rPr>
                <w:color w:val="000000"/>
              </w:rPr>
              <w:t>и</w:t>
            </w:r>
            <w:r w:rsidR="00705869">
              <w:rPr>
                <w:color w:val="000000"/>
              </w:rPr>
              <w:t xml:space="preserve">тут </w:t>
            </w:r>
            <w:r>
              <w:rPr>
                <w:color w:val="000000"/>
              </w:rPr>
              <w:t>измерительных приборов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left"/>
            </w:pPr>
            <w:r w:rsidRPr="00AB7C38">
              <w:rPr>
                <w:color w:val="000000"/>
              </w:rPr>
              <w:t>Учреждения здравоохранения: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Поликлиника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Стоматология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Психиатрический диспансер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3.2.4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Детская городская больница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3.2.5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 xml:space="preserve">Детский </w:t>
            </w:r>
            <w:proofErr w:type="spellStart"/>
            <w:r w:rsidRPr="00AB7C38">
              <w:rPr>
                <w:color w:val="000000"/>
              </w:rPr>
              <w:t>травмпункт</w:t>
            </w:r>
            <w:proofErr w:type="spellEnd"/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 xml:space="preserve">объект 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3.2.6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Аптека, в том числе: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16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19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3.2.6.1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Муниципальные аптеки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5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Спортивные и физкультурно-оздоровительные объекты: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Спортивно-оздоровительный ко</w:t>
            </w:r>
            <w:r w:rsidRPr="00AB7C38">
              <w:rPr>
                <w:color w:val="000000"/>
              </w:rPr>
              <w:t>м</w:t>
            </w:r>
            <w:r w:rsidRPr="00AB7C38">
              <w:rPr>
                <w:color w:val="000000"/>
              </w:rPr>
              <w:t>плекс/центр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Боулинг-центр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3.3.3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Спортивный комплекс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left"/>
            </w:pPr>
            <w:r w:rsidRPr="00AB7C38">
              <w:rPr>
                <w:color w:val="000000"/>
              </w:rPr>
              <w:t xml:space="preserve">Учреждения </w:t>
            </w:r>
            <w:proofErr w:type="spellStart"/>
            <w:r w:rsidRPr="00AB7C38">
              <w:rPr>
                <w:color w:val="000000"/>
              </w:rPr>
              <w:t>культурно-досугового</w:t>
            </w:r>
            <w:proofErr w:type="spellEnd"/>
            <w:r w:rsidRPr="00AB7C38">
              <w:rPr>
                <w:color w:val="000000"/>
              </w:rPr>
              <w:t xml:space="preserve"> назначения: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Дом/дворец культуры (клуб)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Культурно-развлекательный центр/ комплекс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Кинотеатр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 (мест)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 (400)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3.4.4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Библиотека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3.4.5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 xml:space="preserve">Детский </w:t>
            </w:r>
            <w:proofErr w:type="spellStart"/>
            <w:r w:rsidRPr="00AB7C38">
              <w:rPr>
                <w:color w:val="000000"/>
              </w:rPr>
              <w:t>досуговый</w:t>
            </w:r>
            <w:proofErr w:type="spellEnd"/>
            <w:r w:rsidRPr="00AB7C38">
              <w:rPr>
                <w:color w:val="000000"/>
              </w:rPr>
              <w:t xml:space="preserve"> центр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3.4.6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Дом молодежи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top w:val="nil"/>
            </w:tcBorders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3.5</w:t>
            </w:r>
          </w:p>
        </w:tc>
        <w:tc>
          <w:tcPr>
            <w:tcW w:w="9149" w:type="dxa"/>
            <w:gridSpan w:val="4"/>
            <w:tcBorders>
              <w:top w:val="nil"/>
            </w:tcBorders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left"/>
            </w:pPr>
            <w:r w:rsidRPr="00AB7C38">
              <w:rPr>
                <w:color w:val="000000"/>
              </w:rPr>
              <w:t>Объекты культового назначения: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3.5.1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Храм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3.5.2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Мечеть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Объекты торговли, общественного питания и бытового обслуживания: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Магазин, торговый павильон, то</w:t>
            </w:r>
            <w:r w:rsidRPr="00AB7C38">
              <w:rPr>
                <w:color w:val="000000"/>
              </w:rPr>
              <w:t>р</w:t>
            </w:r>
            <w:r w:rsidRPr="00AB7C38">
              <w:rPr>
                <w:color w:val="000000"/>
              </w:rPr>
              <w:t>говый комплекс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96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105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Объект общественного питания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pacing w:line="240" w:lineRule="atLeast"/>
              <w:ind w:right="57" w:firstLine="0"/>
              <w:rPr>
                <w:color w:val="000000"/>
              </w:rPr>
            </w:pPr>
            <w:r w:rsidRPr="00AB7C38">
              <w:rPr>
                <w:color w:val="000000"/>
              </w:rPr>
              <w:t>Объект бытового обслуживания (ателье, парикмахерские, дома б</w:t>
            </w:r>
            <w:r w:rsidRPr="00AB7C38">
              <w:rPr>
                <w:color w:val="000000"/>
              </w:rPr>
              <w:t>ы</w:t>
            </w:r>
            <w:r w:rsidRPr="00AB7C38">
              <w:rPr>
                <w:color w:val="000000"/>
              </w:rPr>
              <w:t>та, ремонтные мастерские и пр.)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28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3.6.4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Баня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3.6.5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 w:rsidRPr="00AB7C38">
              <w:rPr>
                <w:color w:val="000000"/>
              </w:rPr>
              <w:t>Гостиница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3.7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rPr>
                <w:color w:val="000000"/>
              </w:rPr>
              <w:t>Отделения связи и пункты охраны правопорядка: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lastRenderedPageBreak/>
              <w:t>3.7.1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>Отделение почтовой связи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3.7.2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pacing w:line="240" w:lineRule="atLeast"/>
              <w:ind w:right="57" w:firstLine="0"/>
              <w:rPr>
                <w:color w:val="000000"/>
              </w:rPr>
            </w:pPr>
            <w:r w:rsidRPr="00AB7C38">
              <w:rPr>
                <w:color w:val="000000"/>
              </w:rPr>
              <w:t>Автоматическая телефонная ста</w:t>
            </w:r>
            <w:r w:rsidRPr="00AB7C38">
              <w:rPr>
                <w:color w:val="000000"/>
              </w:rPr>
              <w:t>н</w:t>
            </w:r>
            <w:r w:rsidRPr="00AB7C38">
              <w:rPr>
                <w:color w:val="000000"/>
              </w:rPr>
              <w:t>ция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3.7.3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E77C4A">
            <w:pPr>
              <w:spacing w:line="240" w:lineRule="atLeast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Пункт </w:t>
            </w:r>
            <w:r w:rsidR="00E77C4A">
              <w:rPr>
                <w:color w:val="000000"/>
              </w:rPr>
              <w:t>по</w:t>
            </w:r>
            <w:r w:rsidRPr="00AB7C38">
              <w:rPr>
                <w:color w:val="000000"/>
              </w:rPr>
              <w:t>лиции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  <w:rPr>
                <w:color w:val="000000"/>
              </w:rPr>
            </w:pPr>
            <w:r w:rsidRPr="00AB7C38">
              <w:rPr>
                <w:color w:val="000000"/>
              </w:rPr>
              <w:t>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hd w:val="clear" w:color="auto" w:fill="FFFFFF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t>Транспортная инфраструктура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Площадь внутриквартальных пр</w:t>
            </w:r>
            <w:r w:rsidRPr="00AB7C38">
              <w:t>о</w:t>
            </w:r>
            <w:r w:rsidRPr="00AB7C38">
              <w:t>ездов и парковочных карманов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  <w:rPr>
                <w:vertAlign w:val="superscript"/>
              </w:rPr>
            </w:pPr>
            <w:r w:rsidRPr="00AB7C38">
              <w:rPr>
                <w:color w:val="000000"/>
              </w:rPr>
              <w:t>кв. 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516112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улично-дорожной сети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proofErr w:type="gramStart"/>
            <w:r w:rsidRPr="00AB7C38">
              <w:t>км</w:t>
            </w:r>
            <w:proofErr w:type="gramEnd"/>
            <w:r w:rsidRPr="00AB7C38">
              <w:t>/</w:t>
            </w:r>
            <w:r w:rsidRPr="00AB7C38">
              <w:rPr>
                <w:color w:val="000000"/>
              </w:rPr>
              <w:t>кв. 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32,61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hd w:val="clear" w:color="auto" w:fill="FFFFFF"/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</w:rPr>
            </w:pPr>
            <w:r w:rsidRPr="00AB7C38">
              <w:rPr>
                <w:color w:val="000000"/>
                <w:spacing w:val="8"/>
              </w:rPr>
              <w:t>4.3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Из общей протяженности улиц и дорог улицы и дороги, не удовл</w:t>
            </w:r>
            <w:r w:rsidRPr="00AB7C38">
              <w:t>е</w:t>
            </w:r>
            <w:r w:rsidRPr="00AB7C38">
              <w:t>творяющие пропускной способн</w:t>
            </w:r>
            <w:r w:rsidRPr="00AB7C38">
              <w:t>о</w:t>
            </w:r>
            <w:r w:rsidRPr="00AB7C38">
              <w:t>сти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  <w:rPr>
                <w:color w:val="000000"/>
                <w:spacing w:val="8"/>
                <w:lang w:val="en-US"/>
              </w:rPr>
            </w:pPr>
            <w:r w:rsidRPr="00AB7C38">
              <w:rPr>
                <w:color w:val="000000"/>
                <w:spacing w:val="8"/>
              </w:rPr>
              <w:t>4</w:t>
            </w:r>
            <w:r w:rsidRPr="00AB7C38">
              <w:rPr>
                <w:color w:val="000000"/>
                <w:spacing w:val="8"/>
                <w:lang w:val="en-US"/>
              </w:rPr>
              <w:t>.4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Обеспеченность населения инд</w:t>
            </w:r>
            <w:r w:rsidRPr="00AB7C38">
              <w:t>и</w:t>
            </w:r>
            <w:r w:rsidRPr="00AB7C38">
              <w:t>видуальными легковыми автом</w:t>
            </w:r>
            <w:r w:rsidRPr="00AB7C38">
              <w:t>о</w:t>
            </w:r>
            <w:r w:rsidRPr="00AB7C38">
              <w:t>билями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автомоб</w:t>
            </w:r>
            <w:r w:rsidRPr="00AB7C38">
              <w:t>и</w:t>
            </w:r>
            <w:r w:rsidRPr="00AB7C38">
              <w:t>лей/тыс. ж</w:t>
            </w:r>
            <w:r w:rsidRPr="00AB7C38">
              <w:t>и</w:t>
            </w:r>
            <w:r w:rsidRPr="00AB7C38">
              <w:t>телей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276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400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4.5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Количество парковочных мест, в том числе вдоль внутриквартал</w:t>
            </w:r>
            <w:r w:rsidRPr="00AB7C38">
              <w:t>ь</w:t>
            </w:r>
            <w:r w:rsidRPr="00AB7C38">
              <w:t>ных проездов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proofErr w:type="spellStart"/>
            <w:r w:rsidRPr="00AB7C38">
              <w:t>машино-мест</w:t>
            </w:r>
            <w:proofErr w:type="spellEnd"/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4606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677"/>
                <w:tab w:val="right" w:pos="9355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15157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4.6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Количество мест в капитальных гаражах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proofErr w:type="spellStart"/>
            <w:r w:rsidRPr="00AB7C38">
              <w:t>машино-мест</w:t>
            </w:r>
            <w:proofErr w:type="spellEnd"/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5182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9907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4.7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Количество станций технического обслуживания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3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4.8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 xml:space="preserve">Количество </w:t>
            </w:r>
            <w:proofErr w:type="spellStart"/>
            <w:r w:rsidRPr="00AB7C38">
              <w:t>автомоек</w:t>
            </w:r>
            <w:proofErr w:type="spellEnd"/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5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4.9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Количество надземных (подзе</w:t>
            </w:r>
            <w:r w:rsidRPr="00AB7C38">
              <w:t>м</w:t>
            </w:r>
            <w:r w:rsidRPr="00AB7C38">
              <w:t>ных) пешеходных переходов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6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12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4.10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Остановочные павильоны общес</w:t>
            </w:r>
            <w:r w:rsidRPr="00AB7C38">
              <w:t>т</w:t>
            </w:r>
            <w:r w:rsidRPr="00AB7C38">
              <w:t>венного транспорта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35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40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4.11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Транспортные развязки в разных уровнях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объект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3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6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tcBorders>
              <w:top w:val="nil"/>
            </w:tcBorders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4.12</w:t>
            </w:r>
          </w:p>
        </w:tc>
        <w:tc>
          <w:tcPr>
            <w:tcW w:w="9149" w:type="dxa"/>
            <w:gridSpan w:val="4"/>
            <w:tcBorders>
              <w:top w:val="nil"/>
            </w:tcBorders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left"/>
            </w:pPr>
            <w:r w:rsidRPr="00AB7C38">
              <w:t>Протяженность ливневой канализации: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4.12.1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t>Закрытой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14000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pacing w:line="240" w:lineRule="atLeast"/>
              <w:ind w:firstLine="0"/>
              <w:jc w:val="center"/>
            </w:pPr>
            <w:r w:rsidRPr="00AB7C38">
              <w:t>18950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  <w:rPr>
                <w:spacing w:val="8"/>
              </w:rPr>
            </w:pPr>
            <w:r w:rsidRPr="00AB7C38">
              <w:rPr>
                <w:spacing w:val="8"/>
              </w:rPr>
              <w:t>4.12.2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Открытой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tabs>
                <w:tab w:val="center" w:pos="4153"/>
                <w:tab w:val="right" w:pos="8306"/>
              </w:tabs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t>Инженерная инфраструктура и благоустройство территории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5.1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</w:pPr>
            <w:r w:rsidRPr="00AB7C38">
              <w:t>Водоснабжение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5.1.1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8919FE">
            <w:pPr>
              <w:snapToGrid w:val="0"/>
              <w:spacing w:line="240" w:lineRule="atLeast"/>
              <w:ind w:firstLine="0"/>
            </w:pPr>
            <w:r w:rsidRPr="00AB7C38">
              <w:t>Водопотребление, в том числе:</w:t>
            </w:r>
            <w:r w:rsidR="008919FE">
              <w:t xml:space="preserve"> 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тыс. куб. м/</w:t>
            </w:r>
            <w:r w:rsidRPr="00AB7C38">
              <w:br/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>
              <w:t>32,44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5.1.1.1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На хозяйственно-питьевые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тыс. куб. м/</w:t>
            </w:r>
          </w:p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>
              <w:t>24.00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5.1.1.2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тыс. куб. м/</w:t>
            </w:r>
          </w:p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4,</w:t>
            </w:r>
            <w:r>
              <w:t>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5.1.2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Среднесуточное водопотребление на 1 человека, в том числе:</w:t>
            </w:r>
          </w:p>
        </w:tc>
        <w:tc>
          <w:tcPr>
            <w:tcW w:w="1842" w:type="dxa"/>
            <w:shd w:val="clear" w:color="auto" w:fill="FFFFFF"/>
          </w:tcPr>
          <w:p w:rsidR="005A0B1B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proofErr w:type="gramStart"/>
            <w:r w:rsidRPr="00AB7C38">
              <w:t>л</w:t>
            </w:r>
            <w:proofErr w:type="gramEnd"/>
            <w:r w:rsidRPr="00AB7C38">
              <w:t>/сутки/</w:t>
            </w:r>
          </w:p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чел</w:t>
            </w:r>
            <w:r>
              <w:t>овека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>
              <w:t>280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trHeight w:val="562"/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lastRenderedPageBreak/>
              <w:t>5.1.2.1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На хозяйственно-питьевые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proofErr w:type="gramStart"/>
            <w:r w:rsidRPr="00AB7C38">
              <w:t>л</w:t>
            </w:r>
            <w:proofErr w:type="gramEnd"/>
            <w:r w:rsidRPr="00AB7C38">
              <w:t>/сутки/</w:t>
            </w:r>
          </w:p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чел</w:t>
            </w:r>
            <w:r>
              <w:t>овека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>
              <w:t>280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5.1.3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>
              <w:t>74,7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  <w:jc w:val="center"/>
            </w:pPr>
            <w:r>
              <w:t>82,0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5.2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left"/>
            </w:pPr>
            <w:r w:rsidRPr="00AB7C38">
              <w:t>Канализация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5.2.1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Общее поступление сточных вод, в том числе: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тыс. куб. м/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29,81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5.2.1.1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Хозяйственно-бытовые сточные воды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тыс. куб. м/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24,</w:t>
            </w:r>
            <w:r>
              <w:t>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5.2.1.2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Производственные сточные воды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тыс. куб. м/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сутки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4,</w:t>
            </w:r>
            <w:r>
              <w:t>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5.2.2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82,3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>
              <w:t>87,1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5.3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left"/>
            </w:pPr>
            <w:r w:rsidRPr="00AB7C38">
              <w:t>Электроснабжение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5.3.1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Потребность в электроэнергии, в том числе: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>
              <w:t>млн. кВт </w:t>
            </w:r>
            <w:proofErr w:type="gramStart"/>
            <w:r w:rsidRPr="00AB7C38">
              <w:t>ч</w:t>
            </w:r>
            <w:proofErr w:type="gramEnd"/>
            <w:r w:rsidRPr="00AB7C38">
              <w:t>/год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75,6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5.3.1.1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 xml:space="preserve">млн. </w:t>
            </w:r>
            <w:r w:rsidRPr="00596F67">
              <w:t>кВт</w:t>
            </w:r>
            <w:r>
              <w:t> </w:t>
            </w:r>
            <w:proofErr w:type="gramStart"/>
            <w:r>
              <w:t>ч</w:t>
            </w:r>
            <w:proofErr w:type="gramEnd"/>
            <w:r w:rsidRPr="00596F67">
              <w:t>/год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5.3.1.2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>
              <w:t>млн. кВт </w:t>
            </w:r>
            <w:proofErr w:type="gramStart"/>
            <w:r w:rsidRPr="00AB7C38">
              <w:t>ч</w:t>
            </w:r>
            <w:proofErr w:type="gramEnd"/>
            <w:r w:rsidRPr="00AB7C38">
              <w:t>/год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75,6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5.3.2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Потребление электроэнергии, чел./год, в том числе:</w:t>
            </w:r>
          </w:p>
        </w:tc>
        <w:tc>
          <w:tcPr>
            <w:tcW w:w="1842" w:type="dxa"/>
            <w:shd w:val="clear" w:color="auto" w:fill="FFFFFF"/>
          </w:tcPr>
          <w:p w:rsidR="005A0B1B" w:rsidRPr="003E602B" w:rsidRDefault="005A0B1B" w:rsidP="003F0545">
            <w:pPr>
              <w:spacing w:line="240" w:lineRule="atLeast"/>
              <w:ind w:firstLine="0"/>
              <w:jc w:val="center"/>
            </w:pPr>
            <w:r w:rsidRPr="003E602B">
              <w:t>МВт</w:t>
            </w:r>
            <w:r>
              <w:t> </w:t>
            </w:r>
            <w:r w:rsidRPr="003E602B">
              <w:t>час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2,1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2,4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5.3.2.1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3E602B" w:rsidRDefault="005A0B1B" w:rsidP="003F0545">
            <w:pPr>
              <w:spacing w:line="240" w:lineRule="atLeast"/>
              <w:ind w:firstLine="0"/>
              <w:jc w:val="center"/>
            </w:pPr>
            <w:r w:rsidRPr="003E602B">
              <w:t>МВт час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2,1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2,4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5.3.3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230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244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5.4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CF296E">
            <w:pPr>
              <w:spacing w:line="240" w:lineRule="atLeast"/>
              <w:ind w:right="57" w:firstLine="0"/>
              <w:jc w:val="left"/>
            </w:pPr>
            <w:r w:rsidRPr="00AB7C38">
              <w:t>Теплоснабжение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5.4.1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Потребление тепла, в том числе: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Гкал/год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619538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828401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trHeight w:val="297"/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5.4.1.1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Гкал/год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619538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828401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5.4.2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 (</w:t>
            </w:r>
            <w:proofErr w:type="spellStart"/>
            <w:r w:rsidRPr="00AB7C38">
              <w:t>четыре</w:t>
            </w:r>
            <w:r w:rsidRPr="00AB7C38">
              <w:t>х</w:t>
            </w:r>
            <w:r w:rsidRPr="00AB7C38">
              <w:t>трубная</w:t>
            </w:r>
            <w:proofErr w:type="spellEnd"/>
            <w:r w:rsidRPr="00AB7C38">
              <w:t>)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50,85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49,92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5.5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left"/>
            </w:pPr>
            <w:r w:rsidRPr="00AB7C38">
              <w:t>Газоснабжение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5.5.1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right="101" w:firstLine="0"/>
            </w:pPr>
            <w:r w:rsidRPr="00AB7C38">
              <w:t>Удельный вес газа в топливном балансе города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20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5.5.2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right="101" w:firstLine="0"/>
            </w:pPr>
            <w:r w:rsidRPr="00AB7C38">
              <w:t>Потребление газа, всего,                 в том числе: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1,6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trHeight w:val="320"/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5.5.2.1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right="101" w:firstLine="0"/>
            </w:pPr>
            <w:r w:rsidRPr="00AB7C38">
              <w:t>На коммунально-бытовые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1,6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5.5.2.2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На производственные нужды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5.5.3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Источники подачи газа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млн. куб. м/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год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1,6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5.5.4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CF296E">
            <w:pPr>
              <w:snapToGrid w:val="0"/>
              <w:spacing w:line="240" w:lineRule="atLeast"/>
              <w:ind w:right="57" w:firstLine="0"/>
            </w:pPr>
            <w:r w:rsidRPr="00AB7C38">
              <w:t>Протяженность сетей высокого давления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км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4,1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13,1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5.6</w:t>
            </w:r>
          </w:p>
        </w:tc>
        <w:tc>
          <w:tcPr>
            <w:tcW w:w="9149" w:type="dxa"/>
            <w:gridSpan w:val="4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left"/>
            </w:pPr>
            <w:r w:rsidRPr="00AB7C38">
              <w:t>Связь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5.6.1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right="101" w:firstLine="0"/>
            </w:pPr>
            <w:r w:rsidRPr="00AB7C38">
              <w:t>О</w:t>
            </w:r>
            <w:r>
              <w:t>беспеченность</w:t>
            </w:r>
            <w:r w:rsidRPr="00AB7C38">
              <w:t xml:space="preserve"> населения телев</w:t>
            </w:r>
            <w:r w:rsidRPr="00AB7C38">
              <w:t>и</w:t>
            </w:r>
            <w:r w:rsidRPr="00AB7C38">
              <w:t>зионным вещанием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от численн</w:t>
            </w:r>
            <w:r w:rsidRPr="00AB7C38">
              <w:t>о</w:t>
            </w:r>
            <w:r w:rsidRPr="00AB7C38">
              <w:t>сти населения, %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100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100</w:t>
            </w:r>
          </w:p>
        </w:tc>
      </w:tr>
      <w:tr w:rsidR="005A0B1B" w:rsidRPr="00AB7C38" w:rsidTr="003F0545">
        <w:tblPrEx>
          <w:tblCellMar>
            <w:left w:w="40" w:type="dxa"/>
            <w:right w:w="40" w:type="dxa"/>
          </w:tblCellMar>
        </w:tblPrEx>
        <w:trPr>
          <w:jc w:val="center"/>
        </w:trPr>
        <w:tc>
          <w:tcPr>
            <w:tcW w:w="924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5.6.2</w:t>
            </w:r>
          </w:p>
        </w:tc>
        <w:tc>
          <w:tcPr>
            <w:tcW w:w="4396" w:type="dxa"/>
            <w:shd w:val="clear" w:color="auto" w:fill="FFFFFF"/>
          </w:tcPr>
          <w:p w:rsidR="005A0B1B" w:rsidRPr="00AB7C38" w:rsidRDefault="005A0B1B" w:rsidP="003F0545">
            <w:pPr>
              <w:snapToGrid w:val="0"/>
              <w:spacing w:line="240" w:lineRule="atLeast"/>
              <w:ind w:firstLine="0"/>
            </w:pPr>
            <w:r w:rsidRPr="00AB7C38">
              <w:t>Обеспеченность населения тел</w:t>
            </w:r>
            <w:r w:rsidRPr="00AB7C38">
              <w:t>е</w:t>
            </w:r>
            <w:r w:rsidRPr="00AB7C38">
              <w:t>фонной сетью общего пользования</w:t>
            </w:r>
          </w:p>
        </w:tc>
        <w:tc>
          <w:tcPr>
            <w:tcW w:w="1842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номеров/</w:t>
            </w:r>
          </w:p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1000 человек</w:t>
            </w:r>
          </w:p>
        </w:tc>
        <w:tc>
          <w:tcPr>
            <w:tcW w:w="1416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–</w:t>
            </w:r>
          </w:p>
        </w:tc>
        <w:tc>
          <w:tcPr>
            <w:tcW w:w="1495" w:type="dxa"/>
            <w:shd w:val="clear" w:color="auto" w:fill="FFFFFF"/>
          </w:tcPr>
          <w:p w:rsidR="005A0B1B" w:rsidRPr="00AB7C38" w:rsidRDefault="005A0B1B" w:rsidP="003F0545">
            <w:pPr>
              <w:spacing w:line="240" w:lineRule="atLeast"/>
              <w:ind w:firstLine="0"/>
              <w:jc w:val="center"/>
            </w:pPr>
            <w:r w:rsidRPr="00AB7C38">
              <w:t>400</w:t>
            </w:r>
          </w:p>
        </w:tc>
      </w:tr>
    </w:tbl>
    <w:p w:rsidR="005A0B1B" w:rsidRDefault="005A0B1B" w:rsidP="005A0B1B">
      <w:pPr>
        <w:spacing w:line="240" w:lineRule="atLeast"/>
        <w:ind w:firstLine="0"/>
        <w:jc w:val="center"/>
      </w:pPr>
      <w:r>
        <w:rPr>
          <w:rStyle w:val="af9"/>
        </w:rPr>
        <w:lastRenderedPageBreak/>
        <w:t>4. Положения о размещении объектов капитального строительства</w:t>
      </w:r>
    </w:p>
    <w:p w:rsidR="005A0B1B" w:rsidRDefault="005A0B1B" w:rsidP="005A0B1B">
      <w:pPr>
        <w:spacing w:line="240" w:lineRule="atLeast"/>
        <w:ind w:firstLine="0"/>
        <w:jc w:val="center"/>
      </w:pPr>
      <w:r>
        <w:rPr>
          <w:rStyle w:val="af9"/>
        </w:rPr>
        <w:t>федерального, регионального и местного значения</w:t>
      </w:r>
    </w:p>
    <w:p w:rsidR="005A0B1B" w:rsidRDefault="005A0B1B" w:rsidP="005A0B1B">
      <w:pPr>
        <w:spacing w:line="240" w:lineRule="atLeast"/>
      </w:pPr>
    </w:p>
    <w:p w:rsidR="005A0B1B" w:rsidRPr="006046CF" w:rsidRDefault="005A0B1B" w:rsidP="005A0B1B">
      <w:pPr>
        <w:spacing w:line="240" w:lineRule="atLeast"/>
      </w:pPr>
      <w:r w:rsidRPr="006046CF">
        <w:t>В настоящее время на планируемой территории размещены следующие объекты федерального, регионального и местного значения, предусмотренные к сохранению:</w:t>
      </w:r>
    </w:p>
    <w:p w:rsidR="005A0B1B" w:rsidRPr="006046CF" w:rsidRDefault="005A0B1B" w:rsidP="005A0B1B">
      <w:pPr>
        <w:spacing w:line="240" w:lineRule="atLeast"/>
      </w:pPr>
      <w:r w:rsidRPr="006046CF">
        <w:t>Объекты федерального значения:</w:t>
      </w:r>
    </w:p>
    <w:p w:rsidR="00E21EA0" w:rsidRPr="006046CF" w:rsidRDefault="00E21EA0" w:rsidP="00E21EA0">
      <w:pPr>
        <w:spacing w:line="240" w:lineRule="atLeast"/>
      </w:pPr>
      <w:r w:rsidRPr="006046CF">
        <w:t>АО «</w:t>
      </w:r>
      <w:r>
        <w:t>НИИ</w:t>
      </w:r>
      <w:r w:rsidRPr="006046CF">
        <w:t xml:space="preserve"> измерительных приборов – Новосибирский завод имени Коми</w:t>
      </w:r>
      <w:r w:rsidRPr="006046CF">
        <w:t>н</w:t>
      </w:r>
      <w:r w:rsidRPr="006046CF">
        <w:t>терна»;</w:t>
      </w:r>
    </w:p>
    <w:p w:rsidR="00E21EA0" w:rsidRPr="006046CF" w:rsidRDefault="00E21EA0" w:rsidP="00E21EA0">
      <w:pPr>
        <w:spacing w:line="240" w:lineRule="atLeast"/>
      </w:pPr>
      <w:r w:rsidRPr="006046CF">
        <w:t>Объекты регионального значения:</w:t>
      </w:r>
    </w:p>
    <w:p w:rsidR="00E21EA0" w:rsidRPr="006046CF" w:rsidRDefault="00E21EA0" w:rsidP="00E21EA0">
      <w:pPr>
        <w:spacing w:line="240" w:lineRule="atLeast"/>
      </w:pPr>
      <w:r w:rsidRPr="006046CF">
        <w:t>ГБПОУ НСО « Новосибирский радиотехнический колледж», ГАПОУ НСО «Новосибирский колледж легкой промышленности и сервиса», ГБПОУ НСО «Новосибирский авиастроительный лицей», ГБПОУ НСО «Новосибирский стро</w:t>
      </w:r>
      <w:r w:rsidRPr="006046CF">
        <w:t>и</w:t>
      </w:r>
      <w:r w:rsidRPr="006046CF">
        <w:t>тельно-монтажный колледж»;</w:t>
      </w:r>
    </w:p>
    <w:p w:rsidR="00E21EA0" w:rsidRPr="006046CF" w:rsidRDefault="00E21EA0" w:rsidP="00E21EA0">
      <w:pPr>
        <w:spacing w:line="240" w:lineRule="atLeast"/>
      </w:pPr>
      <w:r w:rsidRPr="006046CF">
        <w:t>ГБУЗ НСО «Государственная Новосибирская клиническая психиатрическая больница № 3», ГБУЗ НСО «Новосибирский областной наркологический диспа</w:t>
      </w:r>
      <w:r w:rsidRPr="006046CF">
        <w:t>н</w:t>
      </w:r>
      <w:r w:rsidRPr="006046CF">
        <w:t>сер», ГБУЗ НСО «Новосибирский областной кожно-венерологический диспа</w:t>
      </w:r>
      <w:r w:rsidRPr="006046CF">
        <w:t>н</w:t>
      </w:r>
      <w:r w:rsidRPr="006046CF">
        <w:t>сер», ГБУЗ НСО «Новосибирский областное клиническое бюро судебно-медицинской экспертизы»</w:t>
      </w:r>
      <w:r w:rsidR="007C278C">
        <w:t>,</w:t>
      </w:r>
      <w:r w:rsidR="007C278C" w:rsidRPr="007C278C">
        <w:t xml:space="preserve"> </w:t>
      </w:r>
      <w:r w:rsidR="007C278C" w:rsidRPr="006046CF">
        <w:t>ГБУЗ НСО «Детская</w:t>
      </w:r>
      <w:r w:rsidR="007C278C">
        <w:t xml:space="preserve"> городская клиническая больн</w:t>
      </w:r>
      <w:r w:rsidR="007C278C">
        <w:t>и</w:t>
      </w:r>
      <w:r w:rsidR="007C278C">
        <w:t>ца </w:t>
      </w:r>
      <w:r w:rsidR="007C278C" w:rsidRPr="006046CF">
        <w:t>№ 6»</w:t>
      </w:r>
      <w:r w:rsidR="007C278C">
        <w:t>.</w:t>
      </w:r>
    </w:p>
    <w:p w:rsidR="00E21EA0" w:rsidRPr="006046CF" w:rsidRDefault="00E21EA0" w:rsidP="00E21EA0">
      <w:pPr>
        <w:spacing w:line="240" w:lineRule="atLeast"/>
      </w:pPr>
      <w:r w:rsidRPr="006046CF">
        <w:t>Объекты местного значения:</w:t>
      </w:r>
    </w:p>
    <w:p w:rsidR="005A0B1B" w:rsidRPr="006046CF" w:rsidRDefault="00E21EA0" w:rsidP="00E21EA0">
      <w:pPr>
        <w:spacing w:line="240" w:lineRule="atLeast"/>
      </w:pPr>
      <w:r w:rsidRPr="006046CF">
        <w:t xml:space="preserve">Администрация Дзержинского района города Новосибирска, ЗАО «Дом культуры и творчества им. В. П. Чкалова», </w:t>
      </w:r>
      <w:r>
        <w:t>Г</w:t>
      </w:r>
      <w:r w:rsidR="00CF296E">
        <w:t>осударственное автономное учре</w:t>
      </w:r>
      <w:r w:rsidR="00CF296E">
        <w:t>ж</w:t>
      </w:r>
      <w:r w:rsidR="00CF296E">
        <w:t>дение культуры НСО</w:t>
      </w:r>
      <w:r w:rsidRPr="006046CF">
        <w:t xml:space="preserve"> «</w:t>
      </w:r>
      <w:r>
        <w:t xml:space="preserve">Концертно-театральный центр </w:t>
      </w:r>
      <w:r w:rsidRPr="006046CF">
        <w:t>«Евразия»</w:t>
      </w:r>
      <w:r w:rsidR="005A0B1B" w:rsidRPr="006046CF">
        <w:t xml:space="preserve">, </w:t>
      </w:r>
      <w:r w:rsidR="00CF296E">
        <w:t>муниципальное бюджетное учреждение культуры</w:t>
      </w:r>
      <w:r>
        <w:t xml:space="preserve"> Д</w:t>
      </w:r>
      <w:r w:rsidR="00CF296E">
        <w:t xml:space="preserve">ом культуры </w:t>
      </w:r>
      <w:r w:rsidR="005A0B1B" w:rsidRPr="006046CF">
        <w:t>«</w:t>
      </w:r>
      <w:proofErr w:type="spellStart"/>
      <w:r w:rsidR="005A0B1B" w:rsidRPr="006046CF">
        <w:t>Точмашевец</w:t>
      </w:r>
      <w:proofErr w:type="spellEnd"/>
      <w:r w:rsidR="005A0B1B" w:rsidRPr="006046CF">
        <w:t>», 8 общеобразов</w:t>
      </w:r>
      <w:r w:rsidR="005A0B1B" w:rsidRPr="006046CF">
        <w:t>а</w:t>
      </w:r>
      <w:r w:rsidR="005A0B1B" w:rsidRPr="006046CF">
        <w:t>тельных школ (в том числе гимназии и лицеи);</w:t>
      </w:r>
    </w:p>
    <w:p w:rsidR="005A0B1B" w:rsidRPr="006046CF" w:rsidRDefault="005A0B1B" w:rsidP="005A0B1B">
      <w:pPr>
        <w:spacing w:line="240" w:lineRule="atLeast"/>
      </w:pPr>
      <w:r w:rsidRPr="006046CF">
        <w:t>16 учреждений детского дошкольного образования, вечерняя школа, спец</w:t>
      </w:r>
      <w:r w:rsidRPr="006046CF">
        <w:t>и</w:t>
      </w:r>
      <w:r w:rsidRPr="006046CF">
        <w:t>альная школа для детей с отклонениями в развитии;</w:t>
      </w:r>
    </w:p>
    <w:p w:rsidR="005A0B1B" w:rsidRPr="006046CF" w:rsidRDefault="005A0B1B" w:rsidP="005A0B1B">
      <w:pPr>
        <w:spacing w:line="240" w:lineRule="atLeast"/>
      </w:pPr>
      <w:r w:rsidRPr="006046CF">
        <w:t>троллейбусное депо, трамвайное депо.</w:t>
      </w:r>
    </w:p>
    <w:p w:rsidR="005A0B1B" w:rsidRPr="006046CF" w:rsidRDefault="005A0B1B" w:rsidP="005A0B1B">
      <w:pPr>
        <w:spacing w:line="240" w:lineRule="atLeast"/>
      </w:pPr>
      <w:r w:rsidRPr="006046CF">
        <w:t>В расчетный срок предусмотрено размещени</w:t>
      </w:r>
      <w:bookmarkStart w:id="26" w:name="_Toc369859725"/>
      <w:bookmarkEnd w:id="26"/>
      <w:r w:rsidRPr="006046CF">
        <w:t xml:space="preserve">е новых объектов: </w:t>
      </w:r>
    </w:p>
    <w:p w:rsidR="005A0B1B" w:rsidRPr="006046CF" w:rsidRDefault="005A0B1B" w:rsidP="005A0B1B">
      <w:pPr>
        <w:spacing w:line="240" w:lineRule="atLeast"/>
      </w:pPr>
      <w:r w:rsidRPr="006046CF">
        <w:t xml:space="preserve">7 детских садов общей вместимостью 1447 мест; </w:t>
      </w:r>
    </w:p>
    <w:p w:rsidR="005A0B1B" w:rsidRPr="006046CF" w:rsidRDefault="005A0B1B" w:rsidP="005A0B1B">
      <w:pPr>
        <w:spacing w:line="240" w:lineRule="atLeast"/>
      </w:pPr>
      <w:r w:rsidRPr="006046CF">
        <w:t xml:space="preserve">двух общеобразовательных школ общей вместимостью 1610 учащихся; </w:t>
      </w:r>
    </w:p>
    <w:p w:rsidR="005A0B1B" w:rsidRPr="006046CF" w:rsidRDefault="005A0B1B" w:rsidP="005A0B1B">
      <w:pPr>
        <w:spacing w:line="240" w:lineRule="atLeast"/>
      </w:pPr>
      <w:r w:rsidRPr="006046CF">
        <w:t>поликлиники смешанного назначения (взрослая и детская).</w:t>
      </w:r>
    </w:p>
    <w:p w:rsidR="005A0B1B" w:rsidRDefault="005A0B1B" w:rsidP="005A0B1B">
      <w:pPr>
        <w:spacing w:line="240" w:lineRule="atLeast"/>
      </w:pPr>
      <w:r w:rsidRPr="006046CF">
        <w:t>Строительство объектов обуславливается расчетной потребностью и норм</w:t>
      </w:r>
      <w:r w:rsidRPr="006046CF">
        <w:t>а</w:t>
      </w:r>
      <w:r w:rsidRPr="006046CF">
        <w:t>тивными радиусами обслуживания.</w:t>
      </w:r>
    </w:p>
    <w:p w:rsidR="005A0B1B" w:rsidRDefault="005A0B1B" w:rsidP="005A0B1B">
      <w:pPr>
        <w:spacing w:line="240" w:lineRule="atLeast"/>
      </w:pPr>
    </w:p>
    <w:p w:rsidR="005A0B1B" w:rsidRDefault="005A0B1B" w:rsidP="007C65B8">
      <w:pPr>
        <w:spacing w:line="240" w:lineRule="atLeast"/>
        <w:ind w:firstLine="0"/>
        <w:jc w:val="center"/>
        <w:rPr>
          <w:rStyle w:val="af9"/>
        </w:rPr>
      </w:pPr>
      <w:r>
        <w:rPr>
          <w:rStyle w:val="af9"/>
        </w:rPr>
        <w:t>5. Реализация проекта планировки</w:t>
      </w:r>
    </w:p>
    <w:p w:rsidR="005A0B1B" w:rsidRDefault="005A0B1B" w:rsidP="005A0B1B">
      <w:pPr>
        <w:spacing w:line="240" w:lineRule="atLeast"/>
        <w:ind w:firstLine="0"/>
        <w:jc w:val="center"/>
      </w:pPr>
    </w:p>
    <w:p w:rsidR="005A0B1B" w:rsidRDefault="005A0B1B" w:rsidP="005A0B1B">
      <w:pPr>
        <w:spacing w:line="240" w:lineRule="atLeast"/>
      </w:pPr>
      <w:r>
        <w:t>При реализации проекта планировки будут достигнуты следующие показ</w:t>
      </w:r>
      <w:r>
        <w:t>а</w:t>
      </w:r>
      <w:r>
        <w:t>тели:</w:t>
      </w:r>
    </w:p>
    <w:p w:rsidR="005A0B1B" w:rsidRDefault="005A0B1B" w:rsidP="005A0B1B">
      <w:pPr>
        <w:spacing w:line="240" w:lineRule="atLeast"/>
      </w:pPr>
      <w:r>
        <w:t>процент роста от существующей численности населения составит 29 %;</w:t>
      </w:r>
    </w:p>
    <w:p w:rsidR="005A0B1B" w:rsidRDefault="005A0B1B" w:rsidP="005A0B1B">
      <w:pPr>
        <w:spacing w:line="240" w:lineRule="atLeast"/>
      </w:pPr>
      <w:r>
        <w:t>плотность населения увеличится с 107 чел./</w:t>
      </w:r>
      <w:proofErr w:type="gramStart"/>
      <w:r>
        <w:t>га</w:t>
      </w:r>
      <w:proofErr w:type="gramEnd"/>
      <w:r>
        <w:t xml:space="preserve"> до 139 чел./га;</w:t>
      </w:r>
    </w:p>
    <w:p w:rsidR="005A0B1B" w:rsidRDefault="005A0B1B" w:rsidP="005A0B1B">
      <w:pPr>
        <w:spacing w:line="240" w:lineRule="atLeast"/>
      </w:pPr>
      <w:r>
        <w:t>доведение параметров существующих улиц и проездов до нормативных значений.</w:t>
      </w:r>
    </w:p>
    <w:p w:rsidR="005A0B1B" w:rsidRDefault="005A0B1B" w:rsidP="005A0B1B">
      <w:pPr>
        <w:spacing w:line="240" w:lineRule="atLeast"/>
      </w:pPr>
      <w:r>
        <w:t>Основные показатели улично-дорожной сети планир</w:t>
      </w:r>
      <w:r w:rsidR="003648DF">
        <w:t>уемо</w:t>
      </w:r>
      <w:r w:rsidR="008D1C51">
        <w:t xml:space="preserve">й территории </w:t>
      </w:r>
      <w:r>
        <w:t>с</w:t>
      </w:r>
      <w:r>
        <w:t>о</w:t>
      </w:r>
      <w:r>
        <w:t>ставят:</w:t>
      </w:r>
    </w:p>
    <w:p w:rsidR="005A0B1B" w:rsidRDefault="005A0B1B" w:rsidP="005A0B1B">
      <w:pPr>
        <w:spacing w:line="240" w:lineRule="atLeast"/>
      </w:pPr>
      <w:r>
        <w:lastRenderedPageBreak/>
        <w:t xml:space="preserve">магистральные улицы общегородского значения непрерывного движения (ширина проезжей части – 26 – </w:t>
      </w:r>
      <w:smartTag w:uri="urn:schemas-microsoft-com:office:smarttags" w:element="metricconverter">
        <w:smartTagPr>
          <w:attr w:name="ProductID" w:val="158200 кв. м"/>
        </w:smartTagPr>
        <w:r>
          <w:t>32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4,76 км</w:t>
        </w:r>
      </w:smartTag>
      <w:r>
        <w:t>, площадь покр</w:t>
      </w:r>
      <w:r>
        <w:t>ы</w:t>
      </w:r>
      <w:r>
        <w:t xml:space="preserve">тия – </w:t>
      </w:r>
      <w:smartTag w:uri="urn:schemas-microsoft-com:office:smarttags" w:element="metricconverter">
        <w:smartTagPr>
          <w:attr w:name="ProductID" w:val="158200 кв. м"/>
        </w:smartTagPr>
        <w:r>
          <w:t>177908 кв. м</w:t>
        </w:r>
      </w:smartTag>
      <w:r>
        <w:t>);</w:t>
      </w:r>
    </w:p>
    <w:p w:rsidR="005A0B1B" w:rsidRDefault="005A0B1B" w:rsidP="005A0B1B">
      <w:pPr>
        <w:spacing w:line="240" w:lineRule="atLeast"/>
      </w:pPr>
      <w:r>
        <w:t xml:space="preserve">магистральные улицы общегородского значения регулируемого движения (ширина проезжей части – </w:t>
      </w:r>
      <w:smartTag w:uri="urn:schemas-microsoft-com:office:smarttags" w:element="metricconverter">
        <w:smartTagPr>
          <w:attr w:name="ProductID" w:val="158200 кв. м"/>
        </w:smartTagPr>
        <w:r>
          <w:t>25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2,55 км</w:t>
        </w:r>
      </w:smartTag>
      <w:r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>
          <w:t>43695 кв. м</w:t>
        </w:r>
      </w:smartTag>
      <w:r>
        <w:t>);</w:t>
      </w:r>
    </w:p>
    <w:p w:rsidR="005A0B1B" w:rsidRDefault="005A0B1B" w:rsidP="005A0B1B">
      <w:pPr>
        <w:spacing w:line="240" w:lineRule="atLeast"/>
      </w:pPr>
      <w:r>
        <w:t xml:space="preserve">магистральные </w:t>
      </w:r>
      <w:proofErr w:type="spellStart"/>
      <w:r>
        <w:t>пешеходно-транспортные</w:t>
      </w:r>
      <w:proofErr w:type="spellEnd"/>
      <w:r>
        <w:t xml:space="preserve"> улицы районного значения (ш</w:t>
      </w:r>
      <w:r>
        <w:t>и</w:t>
      </w:r>
      <w:r>
        <w:t xml:space="preserve">рина проезжей части – 14 – </w:t>
      </w:r>
      <w:smartTag w:uri="urn:schemas-microsoft-com:office:smarttags" w:element="metricconverter">
        <w:smartTagPr>
          <w:attr w:name="ProductID" w:val="158200 кв. м"/>
        </w:smartTagPr>
        <w:r>
          <w:t>15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7,22 км</w:t>
        </w:r>
      </w:smartTag>
      <w:r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>
          <w:t>294351 кв. м</w:t>
        </w:r>
      </w:smartTag>
      <w:r>
        <w:t>);</w:t>
      </w:r>
    </w:p>
    <w:p w:rsidR="005A0B1B" w:rsidRDefault="005A0B1B" w:rsidP="005A0B1B">
      <w:pPr>
        <w:spacing w:line="240" w:lineRule="atLeast"/>
      </w:pPr>
      <w:r>
        <w:t xml:space="preserve">улицы и дороги местного значения (ширина проезжей части – 7 – </w:t>
      </w:r>
      <w:smartTag w:uri="urn:schemas-microsoft-com:office:smarttags" w:element="metricconverter">
        <w:smartTagPr>
          <w:attr w:name="ProductID" w:val="158200 кв. м"/>
        </w:smartTagPr>
        <w:r>
          <w:t>10,5 м</w:t>
        </w:r>
      </w:smartTag>
      <w:r>
        <w:t xml:space="preserve">, протяженность – </w:t>
      </w:r>
      <w:smartTag w:uri="urn:schemas-microsoft-com:office:smarttags" w:element="metricconverter">
        <w:smartTagPr>
          <w:attr w:name="ProductID" w:val="158200 кв. м"/>
        </w:smartTagPr>
        <w:r>
          <w:t>18,08 км</w:t>
        </w:r>
      </w:smartTag>
      <w:r>
        <w:t xml:space="preserve">, площадь покрытия – </w:t>
      </w:r>
      <w:smartTag w:uri="urn:schemas-microsoft-com:office:smarttags" w:element="metricconverter">
        <w:smartTagPr>
          <w:attr w:name="ProductID" w:val="158200 кв. м"/>
        </w:smartTagPr>
        <w:r>
          <w:t>158200 кв. м</w:t>
        </w:r>
      </w:smartTag>
      <w:r>
        <w:t>).</w:t>
      </w:r>
    </w:p>
    <w:p w:rsidR="005A0B1B" w:rsidRDefault="005A0B1B" w:rsidP="005A0B1B">
      <w:pPr>
        <w:spacing w:line="240" w:lineRule="atLeast"/>
      </w:pPr>
      <w:r>
        <w:t xml:space="preserve">На последующих стадиях проектирования </w:t>
      </w:r>
      <w:r w:rsidR="005D2CAB">
        <w:t xml:space="preserve">необходимо </w:t>
      </w:r>
      <w:r>
        <w:t>уточнить технич</w:t>
      </w:r>
      <w:r>
        <w:t>е</w:t>
      </w:r>
      <w:r>
        <w:t xml:space="preserve">ские решения по отводу и очистке поверхностных стоков с учетом требований </w:t>
      </w:r>
      <w:proofErr w:type="spellStart"/>
      <w:r>
        <w:t>СанПиН</w:t>
      </w:r>
      <w:proofErr w:type="spellEnd"/>
      <w:r>
        <w:t xml:space="preserve"> 2.1.5.980-00.2.1.5. «Водоотведение населенных мест, санитарная охрана водных объектов. Гигиенические требования к охране поверхностных вод. Сан</w:t>
      </w:r>
      <w:r>
        <w:t>и</w:t>
      </w:r>
      <w:r>
        <w:t>тарные правила и нормы».</w:t>
      </w:r>
    </w:p>
    <w:p w:rsidR="005A0B1B" w:rsidRPr="0039439C" w:rsidRDefault="005A0B1B" w:rsidP="005A0B1B">
      <w:pPr>
        <w:spacing w:line="240" w:lineRule="atLeast"/>
      </w:pPr>
      <w:r>
        <w:t>Для организации отвода поверхностных стоков на комплексные очистные сооружения предусмотреть сооружения для регулирования объема стоков перед насосными станциями (в том числе с целью резервирования земельных участков) либо принять насосное оборудование для расчетного секундного расхода, опред</w:t>
      </w:r>
      <w:r>
        <w:t>е</w:t>
      </w:r>
      <w:r>
        <w:t>ленного в соответствии с действующими нормативными документами.</w:t>
      </w:r>
    </w:p>
    <w:p w:rsidR="003703E8" w:rsidRDefault="003703E8" w:rsidP="003703E8">
      <w:pPr>
        <w:widowControl w:val="0"/>
        <w:ind w:firstLine="0"/>
        <w:jc w:val="left"/>
        <w:rPr>
          <w:sz w:val="26"/>
          <w:szCs w:val="26"/>
        </w:rPr>
      </w:pPr>
    </w:p>
    <w:p w:rsidR="003703E8" w:rsidRDefault="003703E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Pr="000C7170" w:rsidRDefault="000C7170" w:rsidP="000C7170">
      <w:pPr>
        <w:widowControl w:val="0"/>
        <w:ind w:firstLine="0"/>
        <w:jc w:val="center"/>
        <w:rPr>
          <w:szCs w:val="28"/>
        </w:rPr>
      </w:pPr>
      <w:r w:rsidRPr="000C7170">
        <w:rPr>
          <w:szCs w:val="28"/>
        </w:rPr>
        <w:t>__________</w:t>
      </w: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B15209" w:rsidRDefault="00B15209" w:rsidP="003703E8">
      <w:pPr>
        <w:widowControl w:val="0"/>
        <w:ind w:firstLine="0"/>
        <w:jc w:val="left"/>
        <w:rPr>
          <w:sz w:val="26"/>
          <w:szCs w:val="26"/>
        </w:rPr>
      </w:pPr>
    </w:p>
    <w:p w:rsidR="00B15209" w:rsidRDefault="00B15209" w:rsidP="003703E8">
      <w:pPr>
        <w:widowControl w:val="0"/>
        <w:ind w:firstLine="0"/>
        <w:jc w:val="left"/>
        <w:rPr>
          <w:sz w:val="26"/>
          <w:szCs w:val="26"/>
        </w:rPr>
      </w:pPr>
    </w:p>
    <w:p w:rsidR="00B15209" w:rsidRDefault="00B15209" w:rsidP="003703E8">
      <w:pPr>
        <w:widowControl w:val="0"/>
        <w:ind w:firstLine="0"/>
        <w:jc w:val="left"/>
        <w:rPr>
          <w:sz w:val="26"/>
          <w:szCs w:val="26"/>
        </w:rPr>
      </w:pPr>
    </w:p>
    <w:p w:rsidR="007C65B8" w:rsidRDefault="007C65B8" w:rsidP="003703E8">
      <w:pPr>
        <w:widowControl w:val="0"/>
        <w:ind w:firstLine="0"/>
        <w:jc w:val="left"/>
        <w:rPr>
          <w:sz w:val="26"/>
          <w:szCs w:val="26"/>
        </w:rPr>
      </w:pPr>
    </w:p>
    <w:p w:rsidR="000C7170" w:rsidRDefault="000C7170" w:rsidP="00093731">
      <w:pPr>
        <w:ind w:firstLine="0"/>
        <w:jc w:val="left"/>
        <w:rPr>
          <w:sz w:val="24"/>
        </w:rPr>
      </w:pPr>
    </w:p>
    <w:p w:rsidR="000C7170" w:rsidRDefault="000C7170" w:rsidP="00093731">
      <w:pPr>
        <w:ind w:firstLine="0"/>
        <w:jc w:val="left"/>
        <w:rPr>
          <w:sz w:val="24"/>
        </w:rPr>
      </w:pPr>
    </w:p>
    <w:p w:rsidR="000C7170" w:rsidRPr="00CA65A1" w:rsidRDefault="000C7170" w:rsidP="00093731">
      <w:pPr>
        <w:ind w:firstLine="0"/>
        <w:jc w:val="left"/>
        <w:rPr>
          <w:sz w:val="24"/>
          <w:szCs w:val="24"/>
        </w:rPr>
        <w:sectPr w:rsidR="000C7170" w:rsidRPr="00CA65A1" w:rsidSect="00275872">
          <w:headerReference w:type="default" r:id="rId18"/>
          <w:footerReference w:type="first" r:id="rId19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D950FE" w:rsidRPr="00D05F88" w:rsidRDefault="00A26E30" w:rsidP="00D950FE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9" style="position:absolute;left:0;text-align:left;margin-left:239.45pt;margin-top:-26.8pt;width:26.25pt;height:30pt;z-index:251664384" strokecolor="white"/>
        </w:pict>
      </w:r>
      <w:r w:rsidR="00D950FE" w:rsidRPr="00D05F88">
        <w:rPr>
          <w:szCs w:val="28"/>
        </w:rPr>
        <w:t>Приложение 2</w:t>
      </w:r>
    </w:p>
    <w:p w:rsidR="00D950FE" w:rsidRPr="00D05F88" w:rsidRDefault="00D950FE" w:rsidP="00D950F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05F88">
        <w:rPr>
          <w:szCs w:val="28"/>
        </w:rPr>
        <w:t>к постановлению мэрии</w:t>
      </w:r>
    </w:p>
    <w:p w:rsidR="00D950FE" w:rsidRPr="00D05F88" w:rsidRDefault="00D950FE" w:rsidP="00D950F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05F88">
        <w:rPr>
          <w:szCs w:val="28"/>
        </w:rPr>
        <w:t>города Новосибирска</w:t>
      </w:r>
    </w:p>
    <w:p w:rsidR="00D950FE" w:rsidRPr="00D05F88" w:rsidRDefault="005669DD" w:rsidP="00D950FE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>от __________</w:t>
      </w:r>
      <w:r w:rsidR="00D950FE" w:rsidRPr="00D05F88">
        <w:rPr>
          <w:szCs w:val="28"/>
        </w:rPr>
        <w:t>_ № ______</w:t>
      </w:r>
    </w:p>
    <w:p w:rsidR="00D950FE" w:rsidRPr="00BD6FB2" w:rsidRDefault="00D950FE" w:rsidP="00D950FE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950FE" w:rsidRPr="00BD6FB2" w:rsidRDefault="00D950FE" w:rsidP="00D950FE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950FE" w:rsidRPr="00BD6FB2" w:rsidRDefault="00D950FE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ПРОЕКТ</w:t>
      </w:r>
    </w:p>
    <w:p w:rsidR="005669DD" w:rsidRDefault="008C0A39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межевания территории кварталов</w:t>
      </w:r>
      <w:r w:rsidR="00D950FE" w:rsidRPr="00BD6FB2">
        <w:rPr>
          <w:sz w:val="27"/>
          <w:szCs w:val="27"/>
        </w:rPr>
        <w:t> </w:t>
      </w:r>
      <w:r w:rsidR="00D950FE">
        <w:rPr>
          <w:sz w:val="27"/>
          <w:szCs w:val="27"/>
        </w:rPr>
        <w:t>030</w:t>
      </w:r>
      <w:r w:rsidR="00D950FE" w:rsidRPr="00BD6FB2">
        <w:rPr>
          <w:sz w:val="27"/>
          <w:szCs w:val="27"/>
        </w:rPr>
        <w:t>.0</w:t>
      </w:r>
      <w:r w:rsidR="00D950FE">
        <w:rPr>
          <w:sz w:val="27"/>
          <w:szCs w:val="27"/>
        </w:rPr>
        <w:t>1</w:t>
      </w:r>
      <w:r w:rsidR="00D950FE" w:rsidRPr="00BD6FB2">
        <w:rPr>
          <w:sz w:val="27"/>
          <w:szCs w:val="27"/>
        </w:rPr>
        <w:t>.0</w:t>
      </w:r>
      <w:r w:rsidR="00D950FE">
        <w:rPr>
          <w:sz w:val="27"/>
          <w:szCs w:val="27"/>
        </w:rPr>
        <w:t>1</w:t>
      </w:r>
      <w:r w:rsidR="00D950FE" w:rsidRPr="00BD6FB2">
        <w:rPr>
          <w:sz w:val="27"/>
          <w:szCs w:val="27"/>
        </w:rPr>
        <w:t>.0</w:t>
      </w:r>
      <w:r w:rsidR="00D950FE">
        <w:rPr>
          <w:sz w:val="27"/>
          <w:szCs w:val="27"/>
        </w:rPr>
        <w:t>1</w:t>
      </w:r>
      <w:r>
        <w:rPr>
          <w:sz w:val="27"/>
          <w:szCs w:val="27"/>
        </w:rPr>
        <w:t>, 030.01.01.07</w:t>
      </w:r>
      <w:r w:rsidR="00D950FE" w:rsidRPr="00BD6FB2">
        <w:rPr>
          <w:sz w:val="27"/>
          <w:szCs w:val="27"/>
        </w:rPr>
        <w:t xml:space="preserve"> в границах проекта планировки территории, </w:t>
      </w:r>
      <w:r w:rsidR="00D950FE">
        <w:rPr>
          <w:sz w:val="27"/>
          <w:szCs w:val="27"/>
        </w:rPr>
        <w:t xml:space="preserve">прилегающей к парку культуры и отдыха </w:t>
      </w:r>
    </w:p>
    <w:p w:rsidR="00D950FE" w:rsidRPr="00BD6FB2" w:rsidRDefault="00D950FE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«Березовая роща», в Центральном и Дзержинском районах</w:t>
      </w:r>
    </w:p>
    <w:p w:rsidR="00D950FE" w:rsidRPr="00BD6FB2" w:rsidRDefault="00D950FE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D950FE" w:rsidRPr="00BD6FB2" w:rsidRDefault="00D950FE" w:rsidP="00D950FE">
      <w:pPr>
        <w:autoSpaceDE w:val="0"/>
        <w:autoSpaceDN w:val="0"/>
        <w:adjustRightInd w:val="0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D950FE" w:rsidRPr="00BD6FB2" w:rsidRDefault="00D950FE" w:rsidP="00D950FE">
      <w:pPr>
        <w:ind w:firstLine="0"/>
        <w:rPr>
          <w:sz w:val="27"/>
          <w:szCs w:val="27"/>
        </w:rPr>
      </w:pPr>
    </w:p>
    <w:p w:rsidR="00D950FE" w:rsidRPr="00132931" w:rsidRDefault="00D950FE" w:rsidP="00D950FE">
      <w:pPr>
        <w:ind w:firstLine="0"/>
        <w:rPr>
          <w:sz w:val="18"/>
          <w:szCs w:val="18"/>
        </w:rPr>
      </w:pPr>
    </w:p>
    <w:p w:rsidR="00D950FE" w:rsidRDefault="00D950FE" w:rsidP="00D950F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3B35" w:rsidRDefault="00773B35" w:rsidP="00D950FE">
      <w:pPr>
        <w:ind w:right="6235" w:firstLine="0"/>
        <w:jc w:val="left"/>
        <w:rPr>
          <w:sz w:val="24"/>
        </w:rPr>
      </w:pPr>
    </w:p>
    <w:p w:rsidR="00773B35" w:rsidRDefault="00773B35" w:rsidP="00D950FE">
      <w:pPr>
        <w:ind w:right="6235" w:firstLine="0"/>
        <w:jc w:val="left"/>
        <w:rPr>
          <w:sz w:val="24"/>
        </w:rPr>
        <w:sectPr w:rsidR="00773B35" w:rsidSect="001B088D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8B3985" w:rsidRPr="008B3985" w:rsidRDefault="00474FB2" w:rsidP="00474FB2">
      <w:pPr>
        <w:ind w:right="6235" w:firstLine="0"/>
        <w:rPr>
          <w:sz w:val="24"/>
        </w:rPr>
        <w:sectPr w:rsidR="008B3985" w:rsidRPr="008B3985" w:rsidSect="00474FB2">
          <w:pgSz w:w="16838" w:h="11906" w:orient="landscape" w:code="9"/>
          <w:pgMar w:top="851" w:right="678" w:bottom="567" w:left="709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411335" cy="6659880"/>
            <wp:effectExtent l="19050" t="0" r="0" b="0"/>
            <wp:docPr id="12" name="Рисунок 11" descr="Чертеж межевания 030.01.01., 030.01.0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030.01.01., 030.01.01.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33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3A0" w:rsidRPr="00773B35" w:rsidRDefault="00A26E30" w:rsidP="00703790">
      <w:pPr>
        <w:ind w:left="7230" w:hanging="851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rect id="_x0000_s1037" style="position:absolute;left:0;text-align:left;margin-left:239.45pt;margin-top:-26.8pt;width:26.25pt;height:30pt;z-index:251672576" strokecolor="white"/>
        </w:pict>
      </w:r>
      <w:r w:rsidR="00E463A0" w:rsidRPr="00773B35">
        <w:rPr>
          <w:sz w:val="24"/>
          <w:szCs w:val="24"/>
        </w:rPr>
        <w:t xml:space="preserve">Приложение </w:t>
      </w:r>
    </w:p>
    <w:p w:rsidR="00E463A0" w:rsidRPr="00773B35" w:rsidRDefault="00E463A0" w:rsidP="00703790">
      <w:pPr>
        <w:widowControl w:val="0"/>
        <w:tabs>
          <w:tab w:val="left" w:pos="6379"/>
        </w:tabs>
        <w:ind w:left="7230" w:hanging="851"/>
        <w:jc w:val="left"/>
        <w:rPr>
          <w:sz w:val="24"/>
          <w:szCs w:val="24"/>
        </w:rPr>
      </w:pPr>
      <w:r w:rsidRPr="00773B35">
        <w:rPr>
          <w:sz w:val="24"/>
          <w:szCs w:val="24"/>
        </w:rPr>
        <w:t>к чертежу межевания</w:t>
      </w:r>
      <w:r w:rsidR="00773B35">
        <w:rPr>
          <w:sz w:val="24"/>
          <w:szCs w:val="24"/>
        </w:rPr>
        <w:t xml:space="preserve"> </w:t>
      </w:r>
      <w:r w:rsidRPr="00773B35">
        <w:rPr>
          <w:sz w:val="24"/>
          <w:szCs w:val="24"/>
        </w:rPr>
        <w:t>территории</w:t>
      </w:r>
    </w:p>
    <w:p w:rsidR="00E463A0" w:rsidRPr="00E463A0" w:rsidRDefault="00E463A0" w:rsidP="00E463A0">
      <w:pPr>
        <w:tabs>
          <w:tab w:val="left" w:pos="4820"/>
          <w:tab w:val="left" w:pos="7088"/>
          <w:tab w:val="left" w:pos="7230"/>
        </w:tabs>
        <w:ind w:right="-2" w:firstLine="0"/>
        <w:jc w:val="right"/>
        <w:rPr>
          <w:sz w:val="24"/>
          <w:szCs w:val="28"/>
        </w:rPr>
      </w:pPr>
    </w:p>
    <w:p w:rsidR="00E463A0" w:rsidRP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Pr="00E463A0" w:rsidRDefault="00E463A0" w:rsidP="00E463A0">
      <w:pPr>
        <w:ind w:right="-2" w:firstLine="0"/>
        <w:jc w:val="center"/>
        <w:rPr>
          <w:sz w:val="24"/>
          <w:szCs w:val="28"/>
        </w:rPr>
      </w:pPr>
      <w:r w:rsidRPr="00E463A0">
        <w:rPr>
          <w:sz w:val="24"/>
          <w:szCs w:val="28"/>
        </w:rPr>
        <w:t>СВЕДЕНИЯ</w:t>
      </w:r>
    </w:p>
    <w:p w:rsidR="00E463A0" w:rsidRDefault="00E463A0" w:rsidP="00E463A0">
      <w:pPr>
        <w:ind w:right="-2" w:firstLine="0"/>
        <w:jc w:val="center"/>
        <w:rPr>
          <w:sz w:val="24"/>
          <w:szCs w:val="28"/>
        </w:rPr>
      </w:pPr>
      <w:r w:rsidRPr="00E463A0">
        <w:rPr>
          <w:sz w:val="24"/>
          <w:szCs w:val="28"/>
        </w:rPr>
        <w:t>об образуемых и изменяемых земельных участках на кадастровом плане территории</w:t>
      </w:r>
    </w:p>
    <w:p w:rsidR="00E463A0" w:rsidRPr="00E463A0" w:rsidRDefault="00E463A0" w:rsidP="00E463A0">
      <w:pPr>
        <w:ind w:right="-2" w:firstLine="0"/>
        <w:jc w:val="center"/>
        <w:rPr>
          <w:sz w:val="24"/>
          <w:szCs w:val="28"/>
        </w:rPr>
      </w:pPr>
    </w:p>
    <w:tbl>
      <w:tblPr>
        <w:tblStyle w:val="ab"/>
        <w:tblW w:w="10102" w:type="dxa"/>
        <w:jc w:val="center"/>
        <w:tblInd w:w="1421" w:type="dxa"/>
        <w:tblLayout w:type="fixed"/>
        <w:tblLook w:val="04A0"/>
      </w:tblPr>
      <w:tblGrid>
        <w:gridCol w:w="1508"/>
        <w:gridCol w:w="1677"/>
        <w:gridCol w:w="2097"/>
        <w:gridCol w:w="1754"/>
        <w:gridCol w:w="3066"/>
      </w:tblGrid>
      <w:tr w:rsidR="00E463A0" w:rsidRPr="00E463A0" w:rsidTr="00773B35">
        <w:trPr>
          <w:jc w:val="center"/>
        </w:trPr>
        <w:tc>
          <w:tcPr>
            <w:tcW w:w="1508" w:type="dxa"/>
            <w:tcBorders>
              <w:bottom w:val="single" w:sz="4" w:space="0" w:color="auto"/>
            </w:tcBorders>
          </w:tcPr>
          <w:p w:rsidR="007B5243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 xml:space="preserve">Условный номер </w:t>
            </w:r>
          </w:p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образуемого земельного участка на чертеже</w:t>
            </w:r>
          </w:p>
        </w:tc>
        <w:tc>
          <w:tcPr>
            <w:tcW w:w="1677" w:type="dxa"/>
            <w:tcBorders>
              <w:bottom w:val="single" w:sz="4" w:space="0" w:color="auto"/>
            </w:tcBorders>
          </w:tcPr>
          <w:p w:rsidR="007B5243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Учетный</w:t>
            </w:r>
          </w:p>
          <w:p w:rsidR="007B5243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номер</w:t>
            </w:r>
          </w:p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кадастрового квартала</w:t>
            </w:r>
          </w:p>
        </w:tc>
        <w:tc>
          <w:tcPr>
            <w:tcW w:w="2097" w:type="dxa"/>
            <w:tcBorders>
              <w:bottom w:val="single" w:sz="4" w:space="0" w:color="auto"/>
            </w:tcBorders>
          </w:tcPr>
          <w:p w:rsidR="00773B35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 xml:space="preserve">Вид </w:t>
            </w:r>
          </w:p>
          <w:p w:rsidR="00773B35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 xml:space="preserve">разрешенного </w:t>
            </w:r>
          </w:p>
          <w:p w:rsidR="00773B35" w:rsidRDefault="00E463A0" w:rsidP="00773B35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использования образуемого</w:t>
            </w:r>
          </w:p>
          <w:p w:rsidR="00773B35" w:rsidRDefault="007B5243" w:rsidP="00773B35">
            <w:pPr>
              <w:ind w:right="-2"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="00E463A0" w:rsidRPr="00E463A0">
              <w:rPr>
                <w:sz w:val="24"/>
                <w:szCs w:val="28"/>
              </w:rPr>
              <w:t xml:space="preserve">земельного </w:t>
            </w:r>
          </w:p>
          <w:p w:rsidR="00E463A0" w:rsidRPr="00E463A0" w:rsidRDefault="00E463A0" w:rsidP="00773B35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участка в соо</w:t>
            </w:r>
            <w:r w:rsidRPr="00E463A0">
              <w:rPr>
                <w:sz w:val="24"/>
                <w:szCs w:val="28"/>
              </w:rPr>
              <w:t>т</w:t>
            </w:r>
            <w:r w:rsidRPr="00E463A0">
              <w:rPr>
                <w:sz w:val="24"/>
                <w:szCs w:val="28"/>
              </w:rPr>
              <w:t>ветствии с прое</w:t>
            </w:r>
            <w:r w:rsidRPr="00E463A0">
              <w:rPr>
                <w:sz w:val="24"/>
                <w:szCs w:val="28"/>
              </w:rPr>
              <w:t>к</w:t>
            </w:r>
            <w:r w:rsidRPr="00E463A0">
              <w:rPr>
                <w:sz w:val="24"/>
                <w:szCs w:val="28"/>
              </w:rPr>
              <w:t>том планировки территории</w:t>
            </w:r>
          </w:p>
        </w:tc>
        <w:tc>
          <w:tcPr>
            <w:tcW w:w="1754" w:type="dxa"/>
            <w:tcBorders>
              <w:bottom w:val="single" w:sz="4" w:space="0" w:color="auto"/>
            </w:tcBorders>
          </w:tcPr>
          <w:p w:rsidR="00E463A0" w:rsidRPr="00E463A0" w:rsidRDefault="00E463A0" w:rsidP="00773B35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Площадь о</w:t>
            </w:r>
            <w:r w:rsidRPr="00E463A0">
              <w:rPr>
                <w:sz w:val="24"/>
                <w:szCs w:val="28"/>
              </w:rPr>
              <w:t>б</w:t>
            </w:r>
            <w:r w:rsidRPr="00E463A0">
              <w:rPr>
                <w:sz w:val="24"/>
                <w:szCs w:val="28"/>
              </w:rPr>
              <w:t xml:space="preserve">разуемого и изменяемого земельного участка, </w:t>
            </w:r>
            <w:proofErr w:type="gramStart"/>
            <w:r w:rsidRPr="00E463A0">
              <w:rPr>
                <w:sz w:val="24"/>
                <w:szCs w:val="28"/>
              </w:rPr>
              <w:t>га</w:t>
            </w:r>
            <w:proofErr w:type="gramEnd"/>
          </w:p>
        </w:tc>
        <w:tc>
          <w:tcPr>
            <w:tcW w:w="3066" w:type="dxa"/>
            <w:tcBorders>
              <w:bottom w:val="single" w:sz="4" w:space="0" w:color="auto"/>
            </w:tcBorders>
          </w:tcPr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Адрес земельного участка</w:t>
            </w:r>
          </w:p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</w:p>
        </w:tc>
      </w:tr>
      <w:tr w:rsidR="00E463A0" w:rsidRPr="00773B35" w:rsidTr="00773B35">
        <w:trPr>
          <w:jc w:val="center"/>
        </w:trPr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3A0" w:rsidRPr="00773B35" w:rsidRDefault="00E463A0" w:rsidP="00E463A0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3A0" w:rsidRPr="00773B35" w:rsidRDefault="00E463A0" w:rsidP="00E463A0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3A0" w:rsidRPr="00773B35" w:rsidRDefault="00E463A0" w:rsidP="00E463A0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3A0" w:rsidRPr="00773B35" w:rsidRDefault="00E463A0" w:rsidP="00E463A0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  <w:tc>
          <w:tcPr>
            <w:tcW w:w="3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463A0" w:rsidRPr="00773B35" w:rsidRDefault="00E463A0" w:rsidP="00E463A0">
            <w:pPr>
              <w:ind w:right="-2" w:firstLine="0"/>
              <w:jc w:val="left"/>
              <w:rPr>
                <w:sz w:val="2"/>
                <w:szCs w:val="2"/>
              </w:rPr>
            </w:pPr>
          </w:p>
        </w:tc>
      </w:tr>
      <w:tr w:rsidR="00E463A0" w:rsidRPr="00E463A0" w:rsidTr="00773B35">
        <w:trPr>
          <w:jc w:val="center"/>
        </w:trPr>
        <w:tc>
          <w:tcPr>
            <w:tcW w:w="1508" w:type="dxa"/>
            <w:tcBorders>
              <w:top w:val="single" w:sz="4" w:space="0" w:color="auto"/>
            </w:tcBorders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1</w:t>
            </w:r>
          </w:p>
        </w:tc>
        <w:tc>
          <w:tcPr>
            <w:tcW w:w="1677" w:type="dxa"/>
            <w:tcBorders>
              <w:top w:val="single" w:sz="4" w:space="0" w:color="auto"/>
            </w:tcBorders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2</w:t>
            </w:r>
          </w:p>
        </w:tc>
        <w:tc>
          <w:tcPr>
            <w:tcW w:w="2097" w:type="dxa"/>
            <w:tcBorders>
              <w:top w:val="single" w:sz="4" w:space="0" w:color="auto"/>
            </w:tcBorders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3</w:t>
            </w:r>
          </w:p>
        </w:tc>
        <w:tc>
          <w:tcPr>
            <w:tcW w:w="1754" w:type="dxa"/>
            <w:tcBorders>
              <w:top w:val="single" w:sz="4" w:space="0" w:color="auto"/>
            </w:tcBorders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4</w:t>
            </w:r>
          </w:p>
        </w:tc>
        <w:tc>
          <w:tcPr>
            <w:tcW w:w="3066" w:type="dxa"/>
            <w:tcBorders>
              <w:top w:val="single" w:sz="4" w:space="0" w:color="auto"/>
            </w:tcBorders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</w:t>
            </w:r>
          </w:p>
        </w:tc>
      </w:tr>
      <w:tr w:rsidR="00E463A0" w:rsidRPr="00E463A0" w:rsidTr="00773B35">
        <w:trPr>
          <w:jc w:val="center"/>
        </w:trPr>
        <w:tc>
          <w:tcPr>
            <w:tcW w:w="1508" w:type="dxa"/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ЗУ</w:t>
            </w:r>
            <w:proofErr w:type="gramStart"/>
            <w:r w:rsidRPr="00E463A0">
              <w:rPr>
                <w:sz w:val="24"/>
                <w:szCs w:val="28"/>
              </w:rPr>
              <w:t>1</w:t>
            </w:r>
            <w:proofErr w:type="gramEnd"/>
          </w:p>
        </w:tc>
        <w:tc>
          <w:tcPr>
            <w:tcW w:w="1677" w:type="dxa"/>
          </w:tcPr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54:35:012668</w:t>
            </w:r>
          </w:p>
        </w:tc>
        <w:tc>
          <w:tcPr>
            <w:tcW w:w="2097" w:type="dxa"/>
          </w:tcPr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Склады</w:t>
            </w:r>
          </w:p>
        </w:tc>
        <w:tc>
          <w:tcPr>
            <w:tcW w:w="1754" w:type="dxa"/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0,1296</w:t>
            </w:r>
          </w:p>
        </w:tc>
        <w:tc>
          <w:tcPr>
            <w:tcW w:w="3066" w:type="dxa"/>
          </w:tcPr>
          <w:p w:rsidR="00E463A0" w:rsidRPr="00E463A0" w:rsidRDefault="00E463A0" w:rsidP="00E463A0">
            <w:pPr>
              <w:ind w:right="-2" w:firstLine="0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Российская Федерация, Новосибирская область,          город Новосибирск,                               ул. Электрозаводская, 1б</w:t>
            </w:r>
          </w:p>
        </w:tc>
      </w:tr>
      <w:tr w:rsidR="00E463A0" w:rsidRPr="00E463A0" w:rsidTr="00773B35">
        <w:trPr>
          <w:jc w:val="center"/>
        </w:trPr>
        <w:tc>
          <w:tcPr>
            <w:tcW w:w="1508" w:type="dxa"/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ЗУ</w:t>
            </w:r>
            <w:proofErr w:type="gramStart"/>
            <w:r w:rsidRPr="00E463A0">
              <w:rPr>
                <w:sz w:val="24"/>
                <w:szCs w:val="28"/>
              </w:rPr>
              <w:t>2</w:t>
            </w:r>
            <w:proofErr w:type="gramEnd"/>
          </w:p>
        </w:tc>
        <w:tc>
          <w:tcPr>
            <w:tcW w:w="1677" w:type="dxa"/>
          </w:tcPr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54:35:012668</w:t>
            </w:r>
          </w:p>
        </w:tc>
        <w:tc>
          <w:tcPr>
            <w:tcW w:w="2097" w:type="dxa"/>
          </w:tcPr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Склады</w:t>
            </w:r>
          </w:p>
        </w:tc>
        <w:tc>
          <w:tcPr>
            <w:tcW w:w="1754" w:type="dxa"/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0,8419</w:t>
            </w:r>
          </w:p>
        </w:tc>
        <w:tc>
          <w:tcPr>
            <w:tcW w:w="3066" w:type="dxa"/>
          </w:tcPr>
          <w:p w:rsidR="00E463A0" w:rsidRPr="00E463A0" w:rsidRDefault="00E463A0" w:rsidP="00E463A0">
            <w:pPr>
              <w:ind w:right="-2" w:firstLine="0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Российская Федерация, Новосибирская область,          город Новосибирск,                               ул. Электрозаводская, 1/4</w:t>
            </w:r>
          </w:p>
        </w:tc>
      </w:tr>
      <w:tr w:rsidR="00E463A0" w:rsidRPr="00E463A0" w:rsidTr="00773B35">
        <w:trPr>
          <w:jc w:val="center"/>
        </w:trPr>
        <w:tc>
          <w:tcPr>
            <w:tcW w:w="1508" w:type="dxa"/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ЗУ3</w:t>
            </w:r>
          </w:p>
        </w:tc>
        <w:tc>
          <w:tcPr>
            <w:tcW w:w="1677" w:type="dxa"/>
          </w:tcPr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54:35:012668</w:t>
            </w:r>
          </w:p>
        </w:tc>
        <w:tc>
          <w:tcPr>
            <w:tcW w:w="2097" w:type="dxa"/>
          </w:tcPr>
          <w:p w:rsidR="00E463A0" w:rsidRPr="00E463A0" w:rsidRDefault="00E463A0" w:rsidP="00E463A0">
            <w:pPr>
              <w:ind w:right="-2" w:firstLine="0"/>
              <w:jc w:val="left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Автомобильный транспорт</w:t>
            </w:r>
          </w:p>
        </w:tc>
        <w:tc>
          <w:tcPr>
            <w:tcW w:w="1754" w:type="dxa"/>
          </w:tcPr>
          <w:p w:rsidR="00E463A0" w:rsidRPr="00E463A0" w:rsidRDefault="00E463A0" w:rsidP="007B5243">
            <w:pPr>
              <w:ind w:right="-2" w:firstLine="0"/>
              <w:jc w:val="center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5,3899</w:t>
            </w:r>
          </w:p>
        </w:tc>
        <w:tc>
          <w:tcPr>
            <w:tcW w:w="3066" w:type="dxa"/>
          </w:tcPr>
          <w:p w:rsidR="00E463A0" w:rsidRPr="00E463A0" w:rsidRDefault="00E463A0" w:rsidP="00E463A0">
            <w:pPr>
              <w:ind w:right="-2" w:firstLine="0"/>
              <w:rPr>
                <w:sz w:val="24"/>
                <w:szCs w:val="28"/>
              </w:rPr>
            </w:pPr>
            <w:r w:rsidRPr="00E463A0">
              <w:rPr>
                <w:sz w:val="24"/>
                <w:szCs w:val="28"/>
              </w:rPr>
              <w:t>Российская Федерация, Новосибирская область,          город Новосибирск,                               ул. Королева, 40б</w:t>
            </w:r>
          </w:p>
        </w:tc>
      </w:tr>
    </w:tbl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P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Pr="00E463A0" w:rsidRDefault="00E463A0" w:rsidP="00E463A0">
      <w:pPr>
        <w:ind w:right="-2" w:firstLine="0"/>
        <w:jc w:val="center"/>
        <w:rPr>
          <w:sz w:val="24"/>
          <w:szCs w:val="28"/>
        </w:rPr>
      </w:pPr>
      <w:r w:rsidRPr="00E463A0">
        <w:rPr>
          <w:sz w:val="24"/>
          <w:szCs w:val="28"/>
        </w:rPr>
        <w:t>____________</w:t>
      </w:r>
    </w:p>
    <w:p w:rsidR="00E463A0" w:rsidRPr="00E463A0" w:rsidRDefault="00E463A0" w:rsidP="00E463A0">
      <w:pPr>
        <w:ind w:right="-2" w:firstLine="0"/>
        <w:jc w:val="center"/>
        <w:rPr>
          <w:sz w:val="24"/>
          <w:szCs w:val="28"/>
        </w:rPr>
      </w:pPr>
    </w:p>
    <w:p w:rsidR="00E463A0" w:rsidRP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P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E463A0" w:rsidRPr="00E463A0" w:rsidRDefault="00E463A0" w:rsidP="00E463A0">
      <w:pPr>
        <w:ind w:right="-2" w:firstLine="0"/>
        <w:jc w:val="left"/>
        <w:rPr>
          <w:sz w:val="24"/>
          <w:szCs w:val="28"/>
        </w:rPr>
      </w:pPr>
    </w:p>
    <w:p w:rsidR="00773B35" w:rsidRDefault="00773B35" w:rsidP="00FA77B4">
      <w:pPr>
        <w:ind w:right="-2" w:firstLine="0"/>
        <w:jc w:val="left"/>
        <w:rPr>
          <w:sz w:val="24"/>
          <w:szCs w:val="28"/>
        </w:rPr>
      </w:pPr>
    </w:p>
    <w:p w:rsidR="00773B35" w:rsidRDefault="00773B35" w:rsidP="00FA77B4">
      <w:pPr>
        <w:ind w:right="-2" w:firstLine="0"/>
        <w:jc w:val="left"/>
        <w:rPr>
          <w:sz w:val="24"/>
          <w:szCs w:val="28"/>
        </w:rPr>
        <w:sectPr w:rsidR="00773B35" w:rsidSect="00E463A0">
          <w:pgSz w:w="11906" w:h="16838" w:code="9"/>
          <w:pgMar w:top="1134" w:right="566" w:bottom="709" w:left="1418" w:header="567" w:footer="74" w:gutter="0"/>
          <w:pgNumType w:start="1"/>
          <w:cols w:space="708"/>
          <w:titlePg/>
          <w:docGrid w:linePitch="381"/>
        </w:sectPr>
      </w:pPr>
    </w:p>
    <w:p w:rsidR="00D950FE" w:rsidRPr="00703790" w:rsidRDefault="00A26E30" w:rsidP="00D950FE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0" style="position:absolute;left:0;text-align:left;margin-left:239.45pt;margin-top:-26.8pt;width:26.25pt;height:30pt;z-index:251666432" strokecolor="white"/>
        </w:pict>
      </w:r>
      <w:r w:rsidR="00D950FE" w:rsidRPr="00703790">
        <w:rPr>
          <w:szCs w:val="28"/>
        </w:rPr>
        <w:t>Приложение 3</w:t>
      </w:r>
    </w:p>
    <w:p w:rsidR="00D950FE" w:rsidRPr="00703790" w:rsidRDefault="00D950FE" w:rsidP="00D950F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к постановлению мэрии</w:t>
      </w:r>
    </w:p>
    <w:p w:rsidR="00D950FE" w:rsidRPr="00703790" w:rsidRDefault="00D950FE" w:rsidP="00D950FE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города Новосибирска</w:t>
      </w:r>
    </w:p>
    <w:p w:rsidR="00D950FE" w:rsidRPr="00703790" w:rsidRDefault="005669DD" w:rsidP="00D950FE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>от ________</w:t>
      </w:r>
      <w:r w:rsidR="00D950FE" w:rsidRPr="00703790">
        <w:rPr>
          <w:szCs w:val="28"/>
        </w:rPr>
        <w:t>___ № ______</w:t>
      </w:r>
    </w:p>
    <w:p w:rsidR="00D950FE" w:rsidRPr="00703790" w:rsidRDefault="00D950FE" w:rsidP="00D950FE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D950FE" w:rsidRPr="00BD6FB2" w:rsidRDefault="00D950FE" w:rsidP="00D950FE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950FE" w:rsidRPr="00BD6FB2" w:rsidRDefault="00D950FE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ПРОЕКТ</w:t>
      </w:r>
    </w:p>
    <w:p w:rsidR="005669DD" w:rsidRDefault="00D950FE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межевания территории квартала </w:t>
      </w:r>
      <w:r w:rsidR="00632016">
        <w:rPr>
          <w:sz w:val="27"/>
          <w:szCs w:val="27"/>
        </w:rPr>
        <w:t>030</w:t>
      </w:r>
      <w:r w:rsidR="00632016" w:rsidRPr="00BD6FB2">
        <w:rPr>
          <w:sz w:val="27"/>
          <w:szCs w:val="27"/>
        </w:rPr>
        <w:t>.0</w:t>
      </w:r>
      <w:r w:rsidR="00632016">
        <w:rPr>
          <w:sz w:val="27"/>
          <w:szCs w:val="27"/>
        </w:rPr>
        <w:t>1</w:t>
      </w:r>
      <w:r w:rsidR="00632016" w:rsidRPr="00BD6FB2">
        <w:rPr>
          <w:sz w:val="27"/>
          <w:szCs w:val="27"/>
        </w:rPr>
        <w:t>.0</w:t>
      </w:r>
      <w:r w:rsidR="00632016">
        <w:rPr>
          <w:sz w:val="27"/>
          <w:szCs w:val="27"/>
        </w:rPr>
        <w:t>2</w:t>
      </w:r>
      <w:r w:rsidR="00632016" w:rsidRPr="00BD6FB2">
        <w:rPr>
          <w:sz w:val="27"/>
          <w:szCs w:val="27"/>
        </w:rPr>
        <w:t>.0</w:t>
      </w:r>
      <w:r w:rsidR="006374E3">
        <w:rPr>
          <w:sz w:val="27"/>
          <w:szCs w:val="27"/>
        </w:rPr>
        <w:t>2</w:t>
      </w:r>
      <w:r w:rsidRPr="00BD6FB2">
        <w:rPr>
          <w:sz w:val="27"/>
          <w:szCs w:val="27"/>
        </w:rPr>
        <w:t xml:space="preserve"> в границах проекта планировки территории, </w:t>
      </w:r>
      <w:r>
        <w:rPr>
          <w:sz w:val="27"/>
          <w:szCs w:val="27"/>
        </w:rPr>
        <w:t xml:space="preserve">прилегающей к парку культуры и отдыха «Березовая роща», </w:t>
      </w:r>
    </w:p>
    <w:p w:rsidR="00D950FE" w:rsidRPr="00BD6FB2" w:rsidRDefault="00D950FE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в Центральном и Дзержинском районах</w:t>
      </w:r>
    </w:p>
    <w:p w:rsidR="00D950FE" w:rsidRPr="00BD6FB2" w:rsidRDefault="00D950FE" w:rsidP="00D950FE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D950FE" w:rsidRPr="00BD6FB2" w:rsidRDefault="00D950FE" w:rsidP="00D950FE">
      <w:pPr>
        <w:autoSpaceDE w:val="0"/>
        <w:autoSpaceDN w:val="0"/>
        <w:adjustRightInd w:val="0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D950FE" w:rsidRPr="00BD6FB2" w:rsidRDefault="00D950FE" w:rsidP="00D950FE">
      <w:pPr>
        <w:ind w:firstLine="0"/>
        <w:rPr>
          <w:sz w:val="27"/>
          <w:szCs w:val="27"/>
        </w:rPr>
      </w:pPr>
    </w:p>
    <w:p w:rsidR="00D950FE" w:rsidRPr="00132931" w:rsidRDefault="00D950FE" w:rsidP="00D950FE">
      <w:pPr>
        <w:ind w:firstLine="0"/>
        <w:rPr>
          <w:sz w:val="18"/>
          <w:szCs w:val="18"/>
        </w:rPr>
      </w:pPr>
    </w:p>
    <w:p w:rsidR="00D950FE" w:rsidRDefault="00D950FE" w:rsidP="00D950FE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950FE" w:rsidRDefault="00D950FE" w:rsidP="00D950FE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03790" w:rsidRDefault="00703790" w:rsidP="00632016">
      <w:pPr>
        <w:ind w:right="6235" w:firstLine="0"/>
        <w:jc w:val="left"/>
        <w:rPr>
          <w:sz w:val="24"/>
        </w:rPr>
      </w:pPr>
    </w:p>
    <w:p w:rsidR="00703790" w:rsidRDefault="00703790" w:rsidP="00632016">
      <w:pPr>
        <w:ind w:right="6235" w:firstLine="0"/>
        <w:jc w:val="left"/>
        <w:rPr>
          <w:sz w:val="24"/>
        </w:rPr>
      </w:pPr>
    </w:p>
    <w:p w:rsidR="00D950FE" w:rsidRDefault="00D950FE" w:rsidP="00632016">
      <w:pPr>
        <w:ind w:right="6235" w:firstLine="0"/>
        <w:jc w:val="left"/>
        <w:rPr>
          <w:sz w:val="24"/>
          <w:szCs w:val="28"/>
        </w:rPr>
        <w:sectPr w:rsidR="00D950FE" w:rsidSect="001B088D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D950FE" w:rsidRDefault="00474FB2" w:rsidP="00474FB2">
      <w:pPr>
        <w:ind w:right="-31" w:firstLine="0"/>
        <w:jc w:val="center"/>
        <w:rPr>
          <w:sz w:val="27"/>
          <w:szCs w:val="27"/>
        </w:rPr>
        <w:sectPr w:rsidR="00D950FE" w:rsidSect="00474FB2">
          <w:pgSz w:w="16838" w:h="11906" w:orient="landscape" w:code="9"/>
          <w:pgMar w:top="993" w:right="567" w:bottom="567" w:left="567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8905875" cy="6299835"/>
            <wp:effectExtent l="19050" t="0" r="9525" b="0"/>
            <wp:docPr id="13" name="Рисунок 12" descr="Чертеж межевания 030.01.02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030.01.02.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A1" w:rsidRPr="008E662B" w:rsidRDefault="00474FA1" w:rsidP="00474FA1">
      <w:pPr>
        <w:pStyle w:val="a8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</w:p>
    <w:p w:rsidR="00474FA1" w:rsidRPr="008E662B" w:rsidRDefault="00474FA1" w:rsidP="00474FA1">
      <w:pPr>
        <w:pStyle w:val="a8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территории</w:t>
      </w:r>
    </w:p>
    <w:p w:rsidR="00474FA1" w:rsidRPr="008E662B" w:rsidRDefault="00474FA1" w:rsidP="00474FA1">
      <w:pPr>
        <w:pStyle w:val="a8"/>
        <w:ind w:left="6379" w:firstLine="0"/>
        <w:rPr>
          <w:sz w:val="24"/>
          <w:szCs w:val="24"/>
        </w:rPr>
      </w:pPr>
    </w:p>
    <w:p w:rsidR="00474FA1" w:rsidRPr="008E662B" w:rsidRDefault="00474FA1" w:rsidP="00474FA1">
      <w:pPr>
        <w:pStyle w:val="a8"/>
        <w:ind w:left="6379" w:firstLine="0"/>
        <w:rPr>
          <w:sz w:val="24"/>
          <w:szCs w:val="24"/>
        </w:rPr>
      </w:pPr>
    </w:p>
    <w:p w:rsidR="00474FA1" w:rsidRPr="008E662B" w:rsidRDefault="00474FA1" w:rsidP="00474FA1">
      <w:pPr>
        <w:pStyle w:val="a8"/>
        <w:ind w:left="-142" w:firstLine="142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474FA1" w:rsidRPr="009C7BA2" w:rsidRDefault="00474FA1" w:rsidP="00474FA1">
      <w:pPr>
        <w:pStyle w:val="S9"/>
        <w:ind w:firstLine="0"/>
        <w:jc w:val="center"/>
        <w:rPr>
          <w:sz w:val="24"/>
        </w:rPr>
      </w:pPr>
      <w:r w:rsidRPr="009C7BA2">
        <w:rPr>
          <w:sz w:val="24"/>
        </w:rPr>
        <w:t>об образуем</w:t>
      </w:r>
      <w:r>
        <w:rPr>
          <w:sz w:val="24"/>
        </w:rPr>
        <w:t>ом</w:t>
      </w:r>
      <w:r w:rsidRPr="009C7BA2">
        <w:rPr>
          <w:sz w:val="24"/>
        </w:rPr>
        <w:t xml:space="preserve"> и изменяем</w:t>
      </w:r>
      <w:r>
        <w:rPr>
          <w:sz w:val="24"/>
        </w:rPr>
        <w:t>ом</w:t>
      </w:r>
      <w:r w:rsidRPr="009C7BA2">
        <w:rPr>
          <w:sz w:val="24"/>
        </w:rPr>
        <w:t xml:space="preserve"> земельн</w:t>
      </w:r>
      <w:r>
        <w:rPr>
          <w:sz w:val="24"/>
        </w:rPr>
        <w:t>ом</w:t>
      </w:r>
      <w:r w:rsidRPr="009C7BA2">
        <w:rPr>
          <w:sz w:val="24"/>
        </w:rPr>
        <w:t xml:space="preserve"> участк</w:t>
      </w:r>
      <w:r>
        <w:rPr>
          <w:sz w:val="24"/>
        </w:rPr>
        <w:t>е</w:t>
      </w:r>
      <w:r w:rsidRPr="009C7BA2">
        <w:rPr>
          <w:sz w:val="24"/>
        </w:rPr>
        <w:t xml:space="preserve"> на кадастровом пла</w:t>
      </w:r>
      <w:r>
        <w:rPr>
          <w:sz w:val="24"/>
        </w:rPr>
        <w:t>не территории</w:t>
      </w:r>
    </w:p>
    <w:p w:rsidR="00474FA1" w:rsidRPr="008E662B" w:rsidRDefault="00474FA1" w:rsidP="00474FA1">
      <w:pPr>
        <w:pStyle w:val="a8"/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559"/>
        <w:gridCol w:w="2806"/>
        <w:gridCol w:w="1691"/>
        <w:gridCol w:w="2646"/>
      </w:tblGrid>
      <w:tr w:rsidR="00474FA1" w:rsidRPr="008E662B" w:rsidTr="00703790">
        <w:tc>
          <w:tcPr>
            <w:tcW w:w="1361" w:type="dxa"/>
          </w:tcPr>
          <w:p w:rsidR="00703790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806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земельного участка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1691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и изменяемого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 и его частей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646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474FA1" w:rsidRPr="008E662B" w:rsidRDefault="00474FA1" w:rsidP="00474FA1">
      <w:pPr>
        <w:pStyle w:val="a8"/>
        <w:ind w:firstLine="0"/>
        <w:jc w:val="center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559"/>
        <w:gridCol w:w="2806"/>
        <w:gridCol w:w="1691"/>
        <w:gridCol w:w="2644"/>
      </w:tblGrid>
      <w:tr w:rsidR="00474FA1" w:rsidRPr="008E662B" w:rsidTr="00703790">
        <w:trPr>
          <w:tblHeader/>
        </w:trPr>
        <w:tc>
          <w:tcPr>
            <w:tcW w:w="1361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2806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1691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2644" w:type="dxa"/>
          </w:tcPr>
          <w:p w:rsidR="00474FA1" w:rsidRPr="008E662B" w:rsidRDefault="00474FA1" w:rsidP="00474FA1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474FA1" w:rsidRPr="008E662B" w:rsidTr="00703790">
        <w:tc>
          <w:tcPr>
            <w:tcW w:w="1361" w:type="dxa"/>
          </w:tcPr>
          <w:p w:rsidR="00474FA1" w:rsidRPr="00992086" w:rsidRDefault="00474FA1" w:rsidP="00474FA1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1559" w:type="dxa"/>
          </w:tcPr>
          <w:p w:rsidR="00474FA1" w:rsidRPr="007F4AAA" w:rsidRDefault="00474FA1" w:rsidP="00474FA1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F360E">
              <w:rPr>
                <w:sz w:val="24"/>
                <w:szCs w:val="24"/>
              </w:rPr>
              <w:t>54:35:014080</w:t>
            </w:r>
          </w:p>
        </w:tc>
        <w:tc>
          <w:tcPr>
            <w:tcW w:w="2806" w:type="dxa"/>
          </w:tcPr>
          <w:p w:rsidR="00474FA1" w:rsidRPr="0041046B" w:rsidRDefault="00474FA1" w:rsidP="00474FA1">
            <w:pPr>
              <w:pStyle w:val="S9"/>
              <w:ind w:firstLine="0"/>
              <w:rPr>
                <w:sz w:val="24"/>
              </w:rPr>
            </w:pPr>
            <w:r w:rsidRPr="00257546">
              <w:rPr>
                <w:sz w:val="24"/>
              </w:rPr>
              <w:t>Для индивидуального жилищного строительс</w:t>
            </w:r>
            <w:r w:rsidRPr="00257546">
              <w:rPr>
                <w:sz w:val="24"/>
              </w:rPr>
              <w:t>т</w:t>
            </w:r>
            <w:r w:rsidRPr="00257546">
              <w:rPr>
                <w:sz w:val="24"/>
              </w:rPr>
              <w:t>ва</w:t>
            </w:r>
          </w:p>
        </w:tc>
        <w:tc>
          <w:tcPr>
            <w:tcW w:w="1691" w:type="dxa"/>
          </w:tcPr>
          <w:p w:rsidR="00474FA1" w:rsidRPr="00F03C49" w:rsidRDefault="00474FA1" w:rsidP="00474FA1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0,0699</w:t>
            </w:r>
          </w:p>
        </w:tc>
        <w:tc>
          <w:tcPr>
            <w:tcW w:w="2644" w:type="dxa"/>
          </w:tcPr>
          <w:p w:rsidR="00474FA1" w:rsidRPr="007F4AAA" w:rsidRDefault="00474FA1" w:rsidP="00474FA1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</w:t>
            </w:r>
            <w:r>
              <w:rPr>
                <w:sz w:val="24"/>
                <w:szCs w:val="24"/>
              </w:rPr>
              <w:t>ул. Селезн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ва, </w:t>
            </w:r>
            <w:r w:rsidRPr="00257546">
              <w:rPr>
                <w:sz w:val="24"/>
                <w:szCs w:val="24"/>
              </w:rPr>
              <w:t>98а</w:t>
            </w:r>
          </w:p>
        </w:tc>
      </w:tr>
    </w:tbl>
    <w:p w:rsidR="00474FA1" w:rsidRDefault="00474FA1" w:rsidP="00474FA1">
      <w:pPr>
        <w:ind w:firstLine="0"/>
        <w:jc w:val="center"/>
        <w:rPr>
          <w:sz w:val="27"/>
          <w:szCs w:val="27"/>
        </w:rPr>
      </w:pPr>
    </w:p>
    <w:p w:rsidR="00474FA1" w:rsidRDefault="00474FA1" w:rsidP="00474FA1">
      <w:pPr>
        <w:ind w:firstLine="0"/>
        <w:jc w:val="center"/>
        <w:rPr>
          <w:sz w:val="27"/>
          <w:szCs w:val="27"/>
        </w:rPr>
      </w:pPr>
    </w:p>
    <w:p w:rsidR="00474FA1" w:rsidRDefault="00474FA1" w:rsidP="00474FA1">
      <w:pPr>
        <w:ind w:left="4082" w:right="4082"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_____________</w:t>
      </w: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703790" w:rsidRDefault="00703790" w:rsidP="00474FA1">
      <w:pPr>
        <w:ind w:firstLine="0"/>
        <w:jc w:val="left"/>
        <w:rPr>
          <w:sz w:val="24"/>
          <w:szCs w:val="28"/>
        </w:rPr>
      </w:pPr>
    </w:p>
    <w:p w:rsidR="00703790" w:rsidRDefault="00703790" w:rsidP="00474FA1">
      <w:pPr>
        <w:ind w:firstLine="0"/>
        <w:jc w:val="left"/>
        <w:rPr>
          <w:sz w:val="24"/>
          <w:szCs w:val="28"/>
        </w:rPr>
      </w:pPr>
    </w:p>
    <w:p w:rsidR="00703790" w:rsidRDefault="00703790" w:rsidP="00474FA1">
      <w:pPr>
        <w:ind w:firstLine="0"/>
        <w:jc w:val="left"/>
        <w:rPr>
          <w:sz w:val="27"/>
          <w:szCs w:val="27"/>
        </w:rPr>
        <w:sectPr w:rsidR="00703790" w:rsidSect="00474FA1"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:rsidR="00FA77B4" w:rsidRPr="00703790" w:rsidRDefault="00A26E30" w:rsidP="00FA77B4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6" style="position:absolute;left:0;text-align:left;margin-left:239.45pt;margin-top:-26.8pt;width:26.25pt;height:30pt;z-index:251670528" strokecolor="white"/>
        </w:pict>
      </w:r>
      <w:r w:rsidR="00FA77B4" w:rsidRPr="00703790">
        <w:rPr>
          <w:szCs w:val="28"/>
        </w:rPr>
        <w:t>Приложение 4</w:t>
      </w:r>
    </w:p>
    <w:p w:rsidR="00FA77B4" w:rsidRPr="00703790" w:rsidRDefault="00FA77B4" w:rsidP="00FA77B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к постановлению мэрии</w:t>
      </w:r>
    </w:p>
    <w:p w:rsidR="00FA77B4" w:rsidRPr="00703790" w:rsidRDefault="00FA77B4" w:rsidP="00FA77B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703790">
        <w:rPr>
          <w:szCs w:val="28"/>
        </w:rPr>
        <w:t>города Новосибирска</w:t>
      </w:r>
    </w:p>
    <w:p w:rsidR="00FA77B4" w:rsidRPr="00703790" w:rsidRDefault="005669DD" w:rsidP="00FA77B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>от _________</w:t>
      </w:r>
      <w:r w:rsidR="00FA77B4" w:rsidRPr="00703790">
        <w:rPr>
          <w:szCs w:val="28"/>
        </w:rPr>
        <w:t>__ № ______</w:t>
      </w:r>
    </w:p>
    <w:p w:rsidR="00FA77B4" w:rsidRPr="00BD6FB2" w:rsidRDefault="00FA77B4" w:rsidP="00FA77B4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FA77B4" w:rsidRPr="00BD6FB2" w:rsidRDefault="00FA77B4" w:rsidP="00FA77B4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FA77B4" w:rsidRPr="00BD6FB2" w:rsidRDefault="00FA77B4" w:rsidP="00FA77B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ПРОЕКТ</w:t>
      </w:r>
    </w:p>
    <w:p w:rsidR="00D05F88" w:rsidRDefault="00FA77B4" w:rsidP="00FA77B4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межевания территории квартала </w:t>
      </w:r>
      <w:r>
        <w:rPr>
          <w:sz w:val="27"/>
          <w:szCs w:val="27"/>
        </w:rPr>
        <w:t>030</w:t>
      </w:r>
      <w:r w:rsidRPr="00BD6FB2">
        <w:rPr>
          <w:sz w:val="27"/>
          <w:szCs w:val="27"/>
        </w:rPr>
        <w:t>.0</w:t>
      </w:r>
      <w:r>
        <w:rPr>
          <w:sz w:val="27"/>
          <w:szCs w:val="27"/>
        </w:rPr>
        <w:t>1</w:t>
      </w:r>
      <w:r w:rsidRPr="00BD6FB2">
        <w:rPr>
          <w:sz w:val="27"/>
          <w:szCs w:val="27"/>
        </w:rPr>
        <w:t>.0</w:t>
      </w:r>
      <w:r>
        <w:rPr>
          <w:sz w:val="27"/>
          <w:szCs w:val="27"/>
        </w:rPr>
        <w:t>2</w:t>
      </w:r>
      <w:r w:rsidRPr="00BD6FB2">
        <w:rPr>
          <w:sz w:val="27"/>
          <w:szCs w:val="27"/>
        </w:rPr>
        <w:t>.0</w:t>
      </w:r>
      <w:r>
        <w:rPr>
          <w:sz w:val="27"/>
          <w:szCs w:val="27"/>
        </w:rPr>
        <w:t>3</w:t>
      </w:r>
      <w:r w:rsidRPr="00BD6FB2">
        <w:rPr>
          <w:sz w:val="27"/>
          <w:szCs w:val="27"/>
        </w:rPr>
        <w:t xml:space="preserve"> в границах проекта планировки территории, </w:t>
      </w:r>
      <w:r>
        <w:rPr>
          <w:sz w:val="27"/>
          <w:szCs w:val="27"/>
        </w:rPr>
        <w:t xml:space="preserve">прилегающей к парку культуры и отдыха «Березовая роща», </w:t>
      </w:r>
    </w:p>
    <w:p w:rsidR="00FA77B4" w:rsidRPr="00BD6FB2" w:rsidRDefault="00FA77B4" w:rsidP="00FA77B4">
      <w:pPr>
        <w:widowControl w:val="0"/>
        <w:suppressAutoHyphens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в Центральном и Дзержинском районах</w:t>
      </w:r>
    </w:p>
    <w:p w:rsidR="00FA77B4" w:rsidRPr="00BD6FB2" w:rsidRDefault="00FA77B4" w:rsidP="00FA77B4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FA77B4" w:rsidRPr="00BD6FB2" w:rsidRDefault="00FA77B4" w:rsidP="00FA77B4">
      <w:pPr>
        <w:autoSpaceDE w:val="0"/>
        <w:autoSpaceDN w:val="0"/>
        <w:adjustRightInd w:val="0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FA77B4" w:rsidRPr="00BD6FB2" w:rsidRDefault="00FA77B4" w:rsidP="00FA77B4">
      <w:pPr>
        <w:ind w:firstLine="0"/>
        <w:rPr>
          <w:sz w:val="27"/>
          <w:szCs w:val="27"/>
        </w:rPr>
      </w:pPr>
    </w:p>
    <w:p w:rsidR="00FA77B4" w:rsidRPr="00132931" w:rsidRDefault="00FA77B4" w:rsidP="00FA77B4">
      <w:pPr>
        <w:ind w:firstLine="0"/>
        <w:rPr>
          <w:sz w:val="18"/>
          <w:szCs w:val="18"/>
        </w:rPr>
      </w:pPr>
    </w:p>
    <w:p w:rsidR="00FA77B4" w:rsidRDefault="00FA77B4" w:rsidP="00FA77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A77B4" w:rsidRDefault="00FA77B4" w:rsidP="00FA77B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05F88" w:rsidRDefault="00D05F88" w:rsidP="00FA77B4">
      <w:pPr>
        <w:ind w:firstLine="0"/>
        <w:jc w:val="left"/>
        <w:rPr>
          <w:sz w:val="27"/>
          <w:szCs w:val="27"/>
        </w:rPr>
        <w:sectPr w:rsidR="00D05F88" w:rsidSect="00703790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FA77B4" w:rsidRDefault="00474FB2" w:rsidP="00474FB2">
      <w:pPr>
        <w:ind w:firstLine="0"/>
        <w:jc w:val="center"/>
        <w:rPr>
          <w:sz w:val="27"/>
          <w:szCs w:val="27"/>
        </w:rPr>
        <w:sectPr w:rsidR="00FA77B4" w:rsidSect="00474FB2">
          <w:pgSz w:w="16838" w:h="11906" w:orient="landscape" w:code="9"/>
          <w:pgMar w:top="567" w:right="567" w:bottom="567" w:left="567" w:header="567" w:footer="74" w:gutter="0"/>
          <w:pgNumType w:start="1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8905875" cy="6299835"/>
            <wp:effectExtent l="19050" t="0" r="9525" b="0"/>
            <wp:docPr id="14" name="Рисунок 13" descr="Приложение 030.01.0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30.01.02.0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393" w:rsidRPr="00D05F88" w:rsidRDefault="000C4393" w:rsidP="00D05F88">
      <w:pPr>
        <w:pStyle w:val="a8"/>
        <w:ind w:left="6096" w:firstLine="141"/>
        <w:rPr>
          <w:sz w:val="24"/>
          <w:szCs w:val="24"/>
        </w:rPr>
      </w:pPr>
      <w:r w:rsidRPr="00D05F88">
        <w:rPr>
          <w:sz w:val="24"/>
          <w:szCs w:val="24"/>
        </w:rPr>
        <w:lastRenderedPageBreak/>
        <w:t xml:space="preserve">Приложение </w:t>
      </w:r>
    </w:p>
    <w:p w:rsidR="000C4393" w:rsidRPr="00D05F88" w:rsidRDefault="000C4393" w:rsidP="00D05F88">
      <w:pPr>
        <w:pStyle w:val="a8"/>
        <w:ind w:left="6096" w:firstLine="141"/>
        <w:rPr>
          <w:sz w:val="24"/>
          <w:szCs w:val="24"/>
        </w:rPr>
      </w:pPr>
      <w:r w:rsidRPr="00D05F88">
        <w:rPr>
          <w:sz w:val="24"/>
          <w:szCs w:val="24"/>
        </w:rPr>
        <w:t>к чертежу межевания территории</w:t>
      </w:r>
    </w:p>
    <w:p w:rsidR="000C4393" w:rsidRPr="00043A8F" w:rsidRDefault="000C4393" w:rsidP="000C4393">
      <w:pPr>
        <w:pStyle w:val="a8"/>
        <w:ind w:left="6379" w:firstLine="0"/>
        <w:rPr>
          <w:sz w:val="26"/>
          <w:szCs w:val="26"/>
        </w:rPr>
      </w:pPr>
    </w:p>
    <w:p w:rsidR="000C4393" w:rsidRPr="00043A8F" w:rsidRDefault="000C4393" w:rsidP="000C4393">
      <w:pPr>
        <w:pStyle w:val="a8"/>
        <w:ind w:left="6379" w:firstLine="0"/>
        <w:rPr>
          <w:sz w:val="26"/>
          <w:szCs w:val="26"/>
        </w:rPr>
      </w:pPr>
    </w:p>
    <w:p w:rsidR="000C4393" w:rsidRPr="00D05F88" w:rsidRDefault="000C4393" w:rsidP="000C4393">
      <w:pPr>
        <w:pStyle w:val="a8"/>
        <w:ind w:left="-142" w:firstLine="142"/>
        <w:jc w:val="center"/>
        <w:rPr>
          <w:sz w:val="24"/>
          <w:szCs w:val="24"/>
        </w:rPr>
      </w:pPr>
      <w:r w:rsidRPr="00D05F88">
        <w:rPr>
          <w:sz w:val="24"/>
          <w:szCs w:val="24"/>
        </w:rPr>
        <w:t>СВЕДЕНИЯ</w:t>
      </w:r>
    </w:p>
    <w:p w:rsidR="000C4393" w:rsidRPr="00D05F88" w:rsidRDefault="000C4393" w:rsidP="000C4393">
      <w:pPr>
        <w:pStyle w:val="S9"/>
        <w:ind w:firstLine="0"/>
        <w:jc w:val="center"/>
        <w:rPr>
          <w:sz w:val="24"/>
        </w:rPr>
      </w:pPr>
      <w:r w:rsidRPr="00D05F88">
        <w:rPr>
          <w:sz w:val="24"/>
        </w:rPr>
        <w:t>об образуемых и изменяемых земельных участках на кадастровом плане территории</w:t>
      </w:r>
    </w:p>
    <w:p w:rsidR="000C4393" w:rsidRPr="00D05F88" w:rsidRDefault="000C4393" w:rsidP="000C4393">
      <w:pPr>
        <w:pStyle w:val="a8"/>
        <w:ind w:firstLine="0"/>
        <w:rPr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778"/>
        <w:gridCol w:w="1701"/>
        <w:gridCol w:w="2524"/>
      </w:tblGrid>
      <w:tr w:rsidR="000C4393" w:rsidRPr="00D05F88" w:rsidTr="000C4393">
        <w:tc>
          <w:tcPr>
            <w:tcW w:w="1361" w:type="dxa"/>
          </w:tcPr>
          <w:p w:rsidR="00D05F88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 xml:space="preserve">Условный номер </w:t>
            </w:r>
          </w:p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644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Учетный</w:t>
            </w:r>
          </w:p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номер</w:t>
            </w:r>
          </w:p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778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 xml:space="preserve">Вид </w:t>
            </w:r>
            <w:proofErr w:type="gramStart"/>
            <w:r w:rsidRPr="00D05F88">
              <w:rPr>
                <w:sz w:val="24"/>
                <w:szCs w:val="24"/>
              </w:rPr>
              <w:t>разрешенного</w:t>
            </w:r>
            <w:proofErr w:type="gramEnd"/>
          </w:p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использования</w:t>
            </w:r>
          </w:p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образуемого земельного участка в соответствии с проектом планировки территории</w:t>
            </w:r>
          </w:p>
        </w:tc>
        <w:tc>
          <w:tcPr>
            <w:tcW w:w="1701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Площадь</w:t>
            </w:r>
          </w:p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 xml:space="preserve">образуемого и изменяемого земельного участка и его частей, </w:t>
            </w:r>
            <w:proofErr w:type="gramStart"/>
            <w:r w:rsidRPr="00D05F8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24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Адрес</w:t>
            </w:r>
          </w:p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земельного участка</w:t>
            </w:r>
          </w:p>
        </w:tc>
      </w:tr>
    </w:tbl>
    <w:p w:rsidR="000C4393" w:rsidRPr="00D05F88" w:rsidRDefault="000C4393" w:rsidP="000C4393">
      <w:pPr>
        <w:pStyle w:val="a8"/>
        <w:ind w:firstLine="0"/>
        <w:jc w:val="left"/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361"/>
        <w:gridCol w:w="1644"/>
        <w:gridCol w:w="2778"/>
        <w:gridCol w:w="1701"/>
        <w:gridCol w:w="2524"/>
      </w:tblGrid>
      <w:tr w:rsidR="000C4393" w:rsidRPr="00D05F88" w:rsidTr="000C4393">
        <w:trPr>
          <w:tblHeader/>
        </w:trPr>
        <w:tc>
          <w:tcPr>
            <w:tcW w:w="1361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1</w:t>
            </w:r>
          </w:p>
        </w:tc>
        <w:tc>
          <w:tcPr>
            <w:tcW w:w="1644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2</w:t>
            </w:r>
          </w:p>
        </w:tc>
        <w:tc>
          <w:tcPr>
            <w:tcW w:w="2778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4</w:t>
            </w:r>
          </w:p>
        </w:tc>
        <w:tc>
          <w:tcPr>
            <w:tcW w:w="2524" w:type="dxa"/>
          </w:tcPr>
          <w:p w:rsidR="000C4393" w:rsidRPr="00D05F88" w:rsidRDefault="000C4393" w:rsidP="000C4393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5</w:t>
            </w:r>
          </w:p>
        </w:tc>
      </w:tr>
      <w:tr w:rsidR="000C4393" w:rsidRPr="00D05F88" w:rsidTr="000C4393">
        <w:tc>
          <w:tcPr>
            <w:tcW w:w="1361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ЗУ 1</w:t>
            </w:r>
          </w:p>
        </w:tc>
        <w:tc>
          <w:tcPr>
            <w:tcW w:w="1644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54:35:101640</w:t>
            </w:r>
          </w:p>
        </w:tc>
        <w:tc>
          <w:tcPr>
            <w:tcW w:w="2778" w:type="dxa"/>
          </w:tcPr>
          <w:p w:rsidR="000C4393" w:rsidRPr="00D05F88" w:rsidRDefault="000C4393" w:rsidP="000C4393">
            <w:pPr>
              <w:ind w:firstLine="0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Многоэтажная жилая застройка (высотная з</w:t>
            </w:r>
            <w:r w:rsidRPr="00D05F88">
              <w:rPr>
                <w:sz w:val="24"/>
                <w:szCs w:val="24"/>
              </w:rPr>
              <w:t>а</w:t>
            </w:r>
            <w:r w:rsidRPr="00D05F88">
              <w:rPr>
                <w:sz w:val="24"/>
                <w:szCs w:val="24"/>
              </w:rPr>
              <w:t>стройка)</w:t>
            </w:r>
          </w:p>
        </w:tc>
        <w:tc>
          <w:tcPr>
            <w:tcW w:w="1701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0,4275</w:t>
            </w:r>
          </w:p>
        </w:tc>
        <w:tc>
          <w:tcPr>
            <w:tcW w:w="2524" w:type="dxa"/>
          </w:tcPr>
          <w:p w:rsidR="000C4393" w:rsidRPr="00D05F88" w:rsidRDefault="000C4393" w:rsidP="000C4393">
            <w:pPr>
              <w:ind w:firstLine="0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Российская Федер</w:t>
            </w:r>
            <w:r w:rsidRPr="00D05F88">
              <w:rPr>
                <w:sz w:val="24"/>
                <w:szCs w:val="24"/>
              </w:rPr>
              <w:t>а</w:t>
            </w:r>
            <w:r w:rsidRPr="00D05F88">
              <w:rPr>
                <w:sz w:val="24"/>
                <w:szCs w:val="24"/>
              </w:rPr>
              <w:t>ция, Новосибирская область, город Нов</w:t>
            </w:r>
            <w:r w:rsidRPr="00D05F88">
              <w:rPr>
                <w:sz w:val="24"/>
                <w:szCs w:val="24"/>
              </w:rPr>
              <w:t>о</w:t>
            </w:r>
            <w:r w:rsidRPr="00D05F88">
              <w:rPr>
                <w:sz w:val="24"/>
                <w:szCs w:val="24"/>
              </w:rPr>
              <w:t xml:space="preserve">сибирск, ул. </w:t>
            </w:r>
            <w:proofErr w:type="spellStart"/>
            <w:r w:rsidRPr="00D05F88">
              <w:rPr>
                <w:sz w:val="24"/>
                <w:szCs w:val="24"/>
              </w:rPr>
              <w:t>Ипп</w:t>
            </w:r>
            <w:r w:rsidRPr="00D05F88">
              <w:rPr>
                <w:sz w:val="24"/>
                <w:szCs w:val="24"/>
              </w:rPr>
              <w:t>о</w:t>
            </w:r>
            <w:r w:rsidRPr="00D05F88">
              <w:rPr>
                <w:sz w:val="24"/>
                <w:szCs w:val="24"/>
              </w:rPr>
              <w:t>дромская</w:t>
            </w:r>
            <w:proofErr w:type="spellEnd"/>
            <w:r w:rsidRPr="00D05F88">
              <w:rPr>
                <w:sz w:val="24"/>
                <w:szCs w:val="24"/>
              </w:rPr>
              <w:t>, 34</w:t>
            </w:r>
          </w:p>
        </w:tc>
      </w:tr>
      <w:tr w:rsidR="000C4393" w:rsidRPr="00D05F88" w:rsidTr="000C4393">
        <w:tc>
          <w:tcPr>
            <w:tcW w:w="1361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ЗУ 2</w:t>
            </w:r>
          </w:p>
        </w:tc>
        <w:tc>
          <w:tcPr>
            <w:tcW w:w="1644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54:35:101640</w:t>
            </w:r>
          </w:p>
        </w:tc>
        <w:tc>
          <w:tcPr>
            <w:tcW w:w="2778" w:type="dxa"/>
          </w:tcPr>
          <w:p w:rsidR="000C4393" w:rsidRPr="00D05F88" w:rsidRDefault="000C4393" w:rsidP="000C4393">
            <w:pPr>
              <w:ind w:firstLine="0"/>
              <w:rPr>
                <w:sz w:val="24"/>
                <w:szCs w:val="24"/>
              </w:rPr>
            </w:pPr>
            <w:proofErr w:type="spellStart"/>
            <w:r w:rsidRPr="00D05F88">
              <w:rPr>
                <w:sz w:val="24"/>
                <w:szCs w:val="24"/>
              </w:rPr>
              <w:t>Среднеэтажная</w:t>
            </w:r>
            <w:proofErr w:type="spellEnd"/>
            <w:r w:rsidRPr="00D05F88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1701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0,3256</w:t>
            </w:r>
          </w:p>
        </w:tc>
        <w:tc>
          <w:tcPr>
            <w:tcW w:w="2524" w:type="dxa"/>
          </w:tcPr>
          <w:p w:rsidR="000C4393" w:rsidRPr="00D05F88" w:rsidRDefault="000C4393" w:rsidP="000C4393">
            <w:pPr>
              <w:ind w:firstLine="0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Российская Федер</w:t>
            </w:r>
            <w:r w:rsidRPr="00D05F88">
              <w:rPr>
                <w:sz w:val="24"/>
                <w:szCs w:val="24"/>
              </w:rPr>
              <w:t>а</w:t>
            </w:r>
            <w:r w:rsidRPr="00D05F88">
              <w:rPr>
                <w:sz w:val="24"/>
                <w:szCs w:val="24"/>
              </w:rPr>
              <w:t>ция, Новосибирская область, город Нов</w:t>
            </w:r>
            <w:r w:rsidRPr="00D05F88">
              <w:rPr>
                <w:sz w:val="24"/>
                <w:szCs w:val="24"/>
              </w:rPr>
              <w:t>о</w:t>
            </w:r>
            <w:r w:rsidRPr="00D05F88">
              <w:rPr>
                <w:sz w:val="24"/>
                <w:szCs w:val="24"/>
              </w:rPr>
              <w:t xml:space="preserve">сибирск, ул. </w:t>
            </w:r>
            <w:proofErr w:type="spellStart"/>
            <w:r w:rsidRPr="00D05F88">
              <w:rPr>
                <w:sz w:val="24"/>
                <w:szCs w:val="24"/>
              </w:rPr>
              <w:t>Ипп</w:t>
            </w:r>
            <w:r w:rsidRPr="00D05F88">
              <w:rPr>
                <w:sz w:val="24"/>
                <w:szCs w:val="24"/>
              </w:rPr>
              <w:t>о</w:t>
            </w:r>
            <w:r w:rsidRPr="00D05F88">
              <w:rPr>
                <w:sz w:val="24"/>
                <w:szCs w:val="24"/>
              </w:rPr>
              <w:t>дромская</w:t>
            </w:r>
            <w:proofErr w:type="spellEnd"/>
            <w:r w:rsidRPr="00D05F88">
              <w:rPr>
                <w:sz w:val="24"/>
                <w:szCs w:val="24"/>
              </w:rPr>
              <w:t>, 34/2</w:t>
            </w:r>
          </w:p>
        </w:tc>
      </w:tr>
      <w:tr w:rsidR="000C4393" w:rsidRPr="00D05F88" w:rsidTr="000C4393">
        <w:tc>
          <w:tcPr>
            <w:tcW w:w="1361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ЗУ 3</w:t>
            </w:r>
          </w:p>
        </w:tc>
        <w:tc>
          <w:tcPr>
            <w:tcW w:w="1644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54:35:101640</w:t>
            </w:r>
          </w:p>
        </w:tc>
        <w:tc>
          <w:tcPr>
            <w:tcW w:w="2778" w:type="dxa"/>
          </w:tcPr>
          <w:p w:rsidR="000C4393" w:rsidRPr="00D05F88" w:rsidRDefault="000C4393" w:rsidP="000C4393">
            <w:pPr>
              <w:ind w:firstLine="0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Многоэтажная жилая застройка (высотная з</w:t>
            </w:r>
            <w:r w:rsidRPr="00D05F88">
              <w:rPr>
                <w:sz w:val="24"/>
                <w:szCs w:val="24"/>
              </w:rPr>
              <w:t>а</w:t>
            </w:r>
            <w:r w:rsidRPr="00D05F88">
              <w:rPr>
                <w:sz w:val="24"/>
                <w:szCs w:val="24"/>
              </w:rPr>
              <w:t>стройка)</w:t>
            </w:r>
          </w:p>
        </w:tc>
        <w:tc>
          <w:tcPr>
            <w:tcW w:w="1701" w:type="dxa"/>
          </w:tcPr>
          <w:p w:rsidR="000C4393" w:rsidRPr="00D05F88" w:rsidRDefault="000C4393" w:rsidP="000C4393">
            <w:pPr>
              <w:ind w:firstLine="0"/>
              <w:jc w:val="center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0,3780</w:t>
            </w:r>
          </w:p>
        </w:tc>
        <w:tc>
          <w:tcPr>
            <w:tcW w:w="2524" w:type="dxa"/>
          </w:tcPr>
          <w:p w:rsidR="000C4393" w:rsidRPr="00D05F88" w:rsidRDefault="000C4393" w:rsidP="000C4393">
            <w:pPr>
              <w:ind w:firstLine="0"/>
              <w:rPr>
                <w:sz w:val="24"/>
                <w:szCs w:val="24"/>
              </w:rPr>
            </w:pPr>
            <w:r w:rsidRPr="00D05F88">
              <w:rPr>
                <w:sz w:val="24"/>
                <w:szCs w:val="24"/>
              </w:rPr>
              <w:t>Российская Федер</w:t>
            </w:r>
            <w:r w:rsidRPr="00D05F88">
              <w:rPr>
                <w:sz w:val="24"/>
                <w:szCs w:val="24"/>
              </w:rPr>
              <w:t>а</w:t>
            </w:r>
            <w:r w:rsidRPr="00D05F88">
              <w:rPr>
                <w:sz w:val="24"/>
                <w:szCs w:val="24"/>
              </w:rPr>
              <w:t>ция, Новосибирская область, город Нов</w:t>
            </w:r>
            <w:r w:rsidRPr="00D05F88">
              <w:rPr>
                <w:sz w:val="24"/>
                <w:szCs w:val="24"/>
              </w:rPr>
              <w:t>о</w:t>
            </w:r>
            <w:r w:rsidRPr="00D05F88">
              <w:rPr>
                <w:sz w:val="24"/>
                <w:szCs w:val="24"/>
              </w:rPr>
              <w:t xml:space="preserve">сибирск, ул. </w:t>
            </w:r>
            <w:proofErr w:type="spellStart"/>
            <w:r w:rsidRPr="00D05F88">
              <w:rPr>
                <w:sz w:val="24"/>
                <w:szCs w:val="24"/>
              </w:rPr>
              <w:t>Ипп</w:t>
            </w:r>
            <w:r w:rsidRPr="00D05F88">
              <w:rPr>
                <w:sz w:val="24"/>
                <w:szCs w:val="24"/>
              </w:rPr>
              <w:t>о</w:t>
            </w:r>
            <w:r w:rsidRPr="00D05F88">
              <w:rPr>
                <w:sz w:val="24"/>
                <w:szCs w:val="24"/>
              </w:rPr>
              <w:t>дромская</w:t>
            </w:r>
            <w:proofErr w:type="spellEnd"/>
            <w:r w:rsidRPr="00D05F88">
              <w:rPr>
                <w:sz w:val="24"/>
                <w:szCs w:val="24"/>
              </w:rPr>
              <w:t>, 39</w:t>
            </w:r>
          </w:p>
        </w:tc>
      </w:tr>
    </w:tbl>
    <w:p w:rsidR="000C4393" w:rsidRPr="00D05F88" w:rsidRDefault="000C4393" w:rsidP="000C4393">
      <w:pPr>
        <w:ind w:firstLine="0"/>
        <w:jc w:val="center"/>
        <w:rPr>
          <w:sz w:val="24"/>
          <w:szCs w:val="24"/>
        </w:rPr>
      </w:pPr>
    </w:p>
    <w:p w:rsidR="000C4393" w:rsidRPr="00D05F88" w:rsidRDefault="000C4393" w:rsidP="000C4393">
      <w:pPr>
        <w:ind w:firstLine="0"/>
        <w:jc w:val="center"/>
        <w:rPr>
          <w:sz w:val="24"/>
          <w:szCs w:val="24"/>
        </w:rPr>
      </w:pPr>
    </w:p>
    <w:p w:rsidR="000C4393" w:rsidRPr="00D05F88" w:rsidRDefault="000C4393" w:rsidP="000C4393">
      <w:pPr>
        <w:ind w:left="4082" w:right="4082" w:firstLine="0"/>
        <w:jc w:val="center"/>
        <w:rPr>
          <w:sz w:val="24"/>
          <w:szCs w:val="24"/>
        </w:rPr>
      </w:pPr>
      <w:r w:rsidRPr="00D05F88">
        <w:rPr>
          <w:sz w:val="24"/>
          <w:szCs w:val="24"/>
        </w:rPr>
        <w:t>_____________</w:t>
      </w:r>
    </w:p>
    <w:p w:rsidR="000C4393" w:rsidRDefault="000C4393" w:rsidP="000C4393">
      <w:pPr>
        <w:rPr>
          <w:szCs w:val="28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E22A49" w:rsidRDefault="00E22A49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474FA1" w:rsidRDefault="00474FA1" w:rsidP="00474FA1">
      <w:pPr>
        <w:ind w:right="-2" w:firstLine="0"/>
        <w:jc w:val="left"/>
        <w:rPr>
          <w:sz w:val="27"/>
          <w:szCs w:val="27"/>
        </w:rPr>
      </w:pPr>
    </w:p>
    <w:p w:rsidR="00D05F88" w:rsidRDefault="00D05F88" w:rsidP="00474FA1">
      <w:pPr>
        <w:ind w:firstLine="0"/>
        <w:jc w:val="left"/>
        <w:rPr>
          <w:sz w:val="24"/>
          <w:szCs w:val="28"/>
        </w:rPr>
      </w:pPr>
    </w:p>
    <w:p w:rsidR="00D05F88" w:rsidRDefault="00D05F88" w:rsidP="00474FA1">
      <w:pPr>
        <w:ind w:firstLine="0"/>
        <w:jc w:val="left"/>
        <w:rPr>
          <w:sz w:val="24"/>
          <w:szCs w:val="28"/>
        </w:rPr>
      </w:pPr>
    </w:p>
    <w:p w:rsidR="00D05F88" w:rsidRDefault="00D05F88" w:rsidP="00474FA1">
      <w:pPr>
        <w:ind w:firstLine="0"/>
        <w:jc w:val="left"/>
        <w:rPr>
          <w:sz w:val="24"/>
          <w:szCs w:val="28"/>
        </w:rPr>
      </w:pPr>
    </w:p>
    <w:p w:rsidR="00D05F88" w:rsidRDefault="00D05F88" w:rsidP="00474FA1">
      <w:pPr>
        <w:ind w:firstLine="0"/>
        <w:jc w:val="left"/>
        <w:rPr>
          <w:sz w:val="27"/>
          <w:szCs w:val="27"/>
        </w:rPr>
        <w:sectPr w:rsidR="00D05F88" w:rsidSect="001B088D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632016" w:rsidRPr="00D05F88" w:rsidRDefault="00A26E30" w:rsidP="00632016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33" style="position:absolute;left:0;text-align:left;margin-left:239.45pt;margin-top:-26.8pt;width:26.25pt;height:30pt;z-index:251668480" strokecolor="white"/>
        </w:pict>
      </w:r>
      <w:r w:rsidR="00632016" w:rsidRPr="00D05F88">
        <w:rPr>
          <w:szCs w:val="28"/>
        </w:rPr>
        <w:t xml:space="preserve">Приложение </w:t>
      </w:r>
      <w:r w:rsidR="00FA77B4" w:rsidRPr="00D05F88">
        <w:rPr>
          <w:szCs w:val="28"/>
        </w:rPr>
        <w:t>5</w:t>
      </w:r>
    </w:p>
    <w:p w:rsidR="00632016" w:rsidRPr="00D05F88" w:rsidRDefault="00632016" w:rsidP="00632016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05F88">
        <w:rPr>
          <w:szCs w:val="28"/>
        </w:rPr>
        <w:t>к постановлению мэрии</w:t>
      </w:r>
    </w:p>
    <w:p w:rsidR="00632016" w:rsidRPr="00D05F88" w:rsidRDefault="00632016" w:rsidP="00632016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05F88">
        <w:rPr>
          <w:szCs w:val="28"/>
        </w:rPr>
        <w:t>города Новосибирска</w:t>
      </w:r>
    </w:p>
    <w:p w:rsidR="00632016" w:rsidRPr="00D05F88" w:rsidRDefault="00632016" w:rsidP="00632016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05F88">
        <w:rPr>
          <w:szCs w:val="28"/>
        </w:rPr>
        <w:t>от ____________ № ______</w:t>
      </w:r>
    </w:p>
    <w:p w:rsidR="00632016" w:rsidRPr="00BD6FB2" w:rsidRDefault="00632016" w:rsidP="00632016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632016" w:rsidRPr="00BD6FB2" w:rsidRDefault="00632016" w:rsidP="00632016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632016" w:rsidRPr="00BD6FB2" w:rsidRDefault="00632016" w:rsidP="00632016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ПРОЕКТ</w:t>
      </w:r>
    </w:p>
    <w:p w:rsidR="00D05F88" w:rsidRDefault="00632016" w:rsidP="00632016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межевания территории квартала </w:t>
      </w:r>
      <w:r>
        <w:rPr>
          <w:sz w:val="27"/>
          <w:szCs w:val="27"/>
        </w:rPr>
        <w:t>030</w:t>
      </w:r>
      <w:r w:rsidRPr="00BD6FB2">
        <w:rPr>
          <w:sz w:val="27"/>
          <w:szCs w:val="27"/>
        </w:rPr>
        <w:t>.</w:t>
      </w:r>
      <w:r w:rsidR="00FA77B4" w:rsidRPr="00FA77B4">
        <w:rPr>
          <w:sz w:val="27"/>
          <w:szCs w:val="27"/>
        </w:rPr>
        <w:t>02.01.05</w:t>
      </w:r>
      <w:r w:rsidRPr="00BD6FB2">
        <w:rPr>
          <w:sz w:val="27"/>
          <w:szCs w:val="27"/>
        </w:rPr>
        <w:t xml:space="preserve"> в границах проекта планировки территории, </w:t>
      </w:r>
      <w:r>
        <w:rPr>
          <w:sz w:val="27"/>
          <w:szCs w:val="27"/>
        </w:rPr>
        <w:t xml:space="preserve">прилегающей к парку культуры и отдыха «Березовая роща», </w:t>
      </w:r>
    </w:p>
    <w:p w:rsidR="00632016" w:rsidRPr="00BD6FB2" w:rsidRDefault="00632016" w:rsidP="00632016">
      <w:pPr>
        <w:widowControl w:val="0"/>
        <w:suppressAutoHyphens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в Центральном и Дзержинском районах</w:t>
      </w:r>
    </w:p>
    <w:p w:rsidR="00632016" w:rsidRPr="00BD6FB2" w:rsidRDefault="00632016" w:rsidP="00632016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632016" w:rsidRPr="00BD6FB2" w:rsidRDefault="00632016" w:rsidP="00632016">
      <w:pPr>
        <w:autoSpaceDE w:val="0"/>
        <w:autoSpaceDN w:val="0"/>
        <w:adjustRightInd w:val="0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632016" w:rsidRPr="00BD6FB2" w:rsidRDefault="00632016" w:rsidP="00632016">
      <w:pPr>
        <w:ind w:firstLine="0"/>
        <w:rPr>
          <w:sz w:val="27"/>
          <w:szCs w:val="27"/>
        </w:rPr>
      </w:pPr>
    </w:p>
    <w:p w:rsidR="00632016" w:rsidRPr="00132931" w:rsidRDefault="00632016" w:rsidP="00632016">
      <w:pPr>
        <w:ind w:firstLine="0"/>
        <w:rPr>
          <w:sz w:val="18"/>
          <w:szCs w:val="18"/>
        </w:rPr>
      </w:pPr>
    </w:p>
    <w:p w:rsidR="00632016" w:rsidRDefault="00632016" w:rsidP="00632016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32016" w:rsidRDefault="00632016" w:rsidP="0063201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05F88" w:rsidRDefault="00D05F88" w:rsidP="00632016">
      <w:pPr>
        <w:ind w:firstLine="0"/>
        <w:jc w:val="left"/>
        <w:rPr>
          <w:sz w:val="24"/>
        </w:rPr>
      </w:pPr>
    </w:p>
    <w:p w:rsidR="00D05F88" w:rsidRDefault="00D05F88" w:rsidP="00632016">
      <w:pPr>
        <w:ind w:firstLine="0"/>
        <w:jc w:val="left"/>
        <w:rPr>
          <w:sz w:val="24"/>
        </w:rPr>
      </w:pPr>
    </w:p>
    <w:p w:rsidR="00D05F88" w:rsidRDefault="00D05F88" w:rsidP="00632016">
      <w:pPr>
        <w:ind w:firstLine="0"/>
        <w:jc w:val="left"/>
        <w:rPr>
          <w:sz w:val="24"/>
        </w:rPr>
      </w:pPr>
    </w:p>
    <w:p w:rsidR="00D05F88" w:rsidRDefault="00D05F88" w:rsidP="00632016">
      <w:pPr>
        <w:ind w:firstLine="0"/>
        <w:jc w:val="left"/>
        <w:rPr>
          <w:sz w:val="27"/>
          <w:szCs w:val="27"/>
        </w:rPr>
        <w:sectPr w:rsidR="00D05F88" w:rsidSect="001B088D"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8E6C36" w:rsidRDefault="00CB27A6" w:rsidP="008E6C36">
      <w:pPr>
        <w:pStyle w:val="a8"/>
        <w:ind w:firstLine="0"/>
        <w:jc w:val="center"/>
        <w:rPr>
          <w:sz w:val="24"/>
        </w:rPr>
        <w:sectPr w:rsidR="008E6C36" w:rsidSect="006F4E00">
          <w:headerReference w:type="even" r:id="rId23"/>
          <w:headerReference w:type="default" r:id="rId24"/>
          <w:headerReference w:type="first" r:id="rId25"/>
          <w:pgSz w:w="23814" w:h="16840" w:orient="landscape" w:code="8"/>
          <w:pgMar w:top="1135" w:right="567" w:bottom="567" w:left="567" w:header="709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0685417" cy="7563394"/>
            <wp:effectExtent l="19050" t="0" r="1633" b="0"/>
            <wp:docPr id="3" name="Рисунок 2" descr="Приложение_1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правки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417" cy="756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E00" w:rsidRPr="008E662B" w:rsidRDefault="006F4E00" w:rsidP="005669DD">
      <w:pPr>
        <w:pStyle w:val="a8"/>
        <w:ind w:left="567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</w:p>
    <w:p w:rsidR="006F4E00" w:rsidRPr="008E662B" w:rsidRDefault="006F4E00" w:rsidP="005669DD">
      <w:pPr>
        <w:pStyle w:val="a8"/>
        <w:ind w:left="567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6F4E00" w:rsidRPr="008E662B" w:rsidRDefault="006F4E00" w:rsidP="006F4E00">
      <w:pPr>
        <w:pStyle w:val="a8"/>
        <w:ind w:firstLine="0"/>
        <w:jc w:val="right"/>
        <w:rPr>
          <w:sz w:val="24"/>
          <w:szCs w:val="24"/>
        </w:rPr>
      </w:pPr>
    </w:p>
    <w:p w:rsidR="006F4E00" w:rsidRPr="008E662B" w:rsidRDefault="006F4E00" w:rsidP="006F4E00">
      <w:pPr>
        <w:pStyle w:val="a8"/>
        <w:ind w:firstLine="0"/>
        <w:jc w:val="right"/>
        <w:rPr>
          <w:sz w:val="24"/>
          <w:szCs w:val="24"/>
        </w:rPr>
      </w:pPr>
    </w:p>
    <w:p w:rsidR="006F4E00" w:rsidRPr="008E662B" w:rsidRDefault="006F4E00" w:rsidP="006F4E00">
      <w:pPr>
        <w:pStyle w:val="a8"/>
        <w:ind w:left="-142" w:firstLine="142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6F4E00" w:rsidRPr="009C7BA2" w:rsidRDefault="006F4E00" w:rsidP="006F4E00">
      <w:pPr>
        <w:pStyle w:val="S9"/>
        <w:ind w:firstLine="0"/>
        <w:jc w:val="center"/>
        <w:rPr>
          <w:sz w:val="24"/>
        </w:rPr>
      </w:pPr>
      <w:r w:rsidRPr="009C7BA2">
        <w:rPr>
          <w:sz w:val="24"/>
        </w:rPr>
        <w:t xml:space="preserve">об образуемых и изменяемых земельных участках на кадастровом плане территории и </w:t>
      </w:r>
    </w:p>
    <w:p w:rsidR="006F4E00" w:rsidRPr="009C7BA2" w:rsidRDefault="006F4E00" w:rsidP="006F4E00">
      <w:pPr>
        <w:pStyle w:val="S9"/>
        <w:ind w:firstLine="0"/>
        <w:jc w:val="center"/>
        <w:rPr>
          <w:sz w:val="24"/>
        </w:rPr>
      </w:pPr>
      <w:r w:rsidRPr="009C7BA2">
        <w:rPr>
          <w:sz w:val="24"/>
        </w:rPr>
        <w:t>об образуемом земельном участке, который после образования будет относиться</w:t>
      </w:r>
      <w:r w:rsidRPr="009C7BA2">
        <w:rPr>
          <w:sz w:val="24"/>
        </w:rPr>
        <w:br/>
        <w:t>к территориям общего пользования или имуществу общего пользования</w:t>
      </w:r>
    </w:p>
    <w:p w:rsidR="006F4E00" w:rsidRPr="008E662B" w:rsidRDefault="006F4E00" w:rsidP="006F4E00">
      <w:pPr>
        <w:pStyle w:val="a8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559"/>
        <w:gridCol w:w="2836"/>
        <w:gridCol w:w="1699"/>
        <w:gridCol w:w="2658"/>
      </w:tblGrid>
      <w:tr w:rsidR="006F4E00" w:rsidRPr="008E662B" w:rsidTr="00D05F88">
        <w:tc>
          <w:tcPr>
            <w:tcW w:w="683" w:type="pct"/>
          </w:tcPr>
          <w:p w:rsidR="00D05F88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 з</w:t>
            </w:r>
            <w:r w:rsidRPr="008E662B">
              <w:rPr>
                <w:sz w:val="24"/>
                <w:szCs w:val="24"/>
              </w:rPr>
              <w:t>е</w:t>
            </w:r>
            <w:r w:rsidRPr="008E662B">
              <w:rPr>
                <w:sz w:val="24"/>
                <w:szCs w:val="24"/>
              </w:rPr>
              <w:t>мельного участка на чертеже</w:t>
            </w:r>
          </w:p>
        </w:tc>
        <w:tc>
          <w:tcPr>
            <w:tcW w:w="769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>го квартала</w:t>
            </w:r>
          </w:p>
        </w:tc>
        <w:tc>
          <w:tcPr>
            <w:tcW w:w="1399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земельного участка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838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и изменяемого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 и его частей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11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6F4E00" w:rsidRPr="008E662B" w:rsidRDefault="006F4E00" w:rsidP="006F4E00">
      <w:pPr>
        <w:pStyle w:val="a8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559"/>
        <w:gridCol w:w="2838"/>
        <w:gridCol w:w="1699"/>
        <w:gridCol w:w="2656"/>
      </w:tblGrid>
      <w:tr w:rsidR="006F4E00" w:rsidRPr="008E662B" w:rsidTr="00D05F88">
        <w:trPr>
          <w:tblHeader/>
        </w:trPr>
        <w:tc>
          <w:tcPr>
            <w:tcW w:w="683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769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00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838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310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992086" w:rsidRDefault="006F4E00" w:rsidP="006F4E00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r w:rsidRPr="0041046B">
              <w:rPr>
                <w:sz w:val="24"/>
              </w:rPr>
              <w:t>Бытовое обслуживание</w:t>
            </w:r>
          </w:p>
        </w:tc>
        <w:tc>
          <w:tcPr>
            <w:tcW w:w="838" w:type="pct"/>
          </w:tcPr>
          <w:p w:rsidR="006F4E00" w:rsidRPr="00F03C49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1,000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Кошурник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</w:t>
            </w:r>
            <w:proofErr w:type="spellEnd"/>
            <w:r>
              <w:rPr>
                <w:sz w:val="24"/>
                <w:szCs w:val="24"/>
              </w:rPr>
              <w:t>, 5а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2</w:t>
            </w:r>
            <w:proofErr w:type="gramEnd"/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proofErr w:type="spellStart"/>
            <w:r w:rsidRPr="0041046B">
              <w:rPr>
                <w:sz w:val="24"/>
              </w:rPr>
              <w:t>Среднеэтажная</w:t>
            </w:r>
            <w:proofErr w:type="spellEnd"/>
            <w:r w:rsidRPr="0041046B">
              <w:rPr>
                <w:sz w:val="24"/>
              </w:rPr>
              <w:t xml:space="preserve"> жилая застройка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0,4164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Гоголя, 180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ЗУ3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proofErr w:type="spellStart"/>
            <w:r w:rsidRPr="0041046B">
              <w:rPr>
                <w:sz w:val="24"/>
              </w:rPr>
              <w:t>Среднеэтажная</w:t>
            </w:r>
            <w:proofErr w:type="spellEnd"/>
            <w:r w:rsidRPr="0041046B">
              <w:rPr>
                <w:sz w:val="24"/>
              </w:rPr>
              <w:t xml:space="preserve"> жилая застройка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0,3378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Гоголя, 182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4</w:t>
            </w:r>
            <w:proofErr w:type="gramEnd"/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r w:rsidRPr="0041046B">
              <w:rPr>
                <w:sz w:val="24"/>
              </w:rPr>
              <w:t>Земельные участки (те</w:t>
            </w:r>
            <w:r w:rsidRPr="0041046B">
              <w:rPr>
                <w:sz w:val="24"/>
              </w:rPr>
              <w:t>р</w:t>
            </w:r>
            <w:r w:rsidRPr="0041046B">
              <w:rPr>
                <w:sz w:val="24"/>
              </w:rPr>
              <w:t>ритории) общего польз</w:t>
            </w:r>
            <w:r w:rsidRPr="0041046B">
              <w:rPr>
                <w:sz w:val="24"/>
              </w:rPr>
              <w:t>о</w:t>
            </w:r>
            <w:r w:rsidRPr="0041046B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0,1211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Кошурник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</w:t>
            </w:r>
            <w:proofErr w:type="spellEnd"/>
            <w:r>
              <w:rPr>
                <w:sz w:val="24"/>
                <w:szCs w:val="24"/>
              </w:rPr>
              <w:t>, 5/2а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ЗУ5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7F4AAA" w:rsidRDefault="006F4E00" w:rsidP="006F4E00">
            <w:pPr>
              <w:pStyle w:val="S9"/>
              <w:ind w:firstLine="0"/>
              <w:rPr>
                <w:sz w:val="24"/>
              </w:rPr>
            </w:pPr>
            <w:r w:rsidRPr="007F4AAA">
              <w:rPr>
                <w:sz w:val="24"/>
              </w:rPr>
              <w:t>Многоэтажная жилая з</w:t>
            </w:r>
            <w:r w:rsidRPr="007F4AAA">
              <w:rPr>
                <w:sz w:val="24"/>
              </w:rPr>
              <w:t>а</w:t>
            </w:r>
            <w:r w:rsidRPr="007F4AAA">
              <w:rPr>
                <w:sz w:val="24"/>
              </w:rPr>
              <w:t>стройка (высотная з</w:t>
            </w:r>
            <w:r w:rsidRPr="007F4AAA">
              <w:rPr>
                <w:sz w:val="24"/>
              </w:rPr>
              <w:t>а</w:t>
            </w:r>
            <w:r w:rsidRPr="007F4AAA">
              <w:rPr>
                <w:sz w:val="24"/>
              </w:rPr>
              <w:t>стройка)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0,5556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Гоголя, 186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>
              <w:rPr>
                <w:rFonts w:eastAsia="Calibri"/>
                <w:sz w:val="24"/>
                <w:szCs w:val="26"/>
                <w:lang w:eastAsia="en-US"/>
              </w:rPr>
              <w:t>6</w:t>
            </w:r>
            <w:proofErr w:type="gramEnd"/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proofErr w:type="spellStart"/>
            <w:r w:rsidRPr="0041046B">
              <w:rPr>
                <w:sz w:val="24"/>
              </w:rPr>
              <w:t>Среднеэтажная</w:t>
            </w:r>
            <w:proofErr w:type="spellEnd"/>
            <w:r w:rsidRPr="0041046B">
              <w:rPr>
                <w:sz w:val="24"/>
              </w:rPr>
              <w:t xml:space="preserve"> жилая застройка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0,4790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Гоголя, 188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>
              <w:rPr>
                <w:rFonts w:eastAsia="Calibri"/>
                <w:sz w:val="24"/>
                <w:szCs w:val="26"/>
                <w:lang w:eastAsia="en-US"/>
              </w:rPr>
              <w:t>7</w:t>
            </w:r>
            <w:proofErr w:type="gramEnd"/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proofErr w:type="spellStart"/>
            <w:r w:rsidRPr="0041046B">
              <w:rPr>
                <w:sz w:val="24"/>
              </w:rPr>
              <w:t>Среднеэтажная</w:t>
            </w:r>
            <w:proofErr w:type="spellEnd"/>
            <w:r w:rsidRPr="0041046B">
              <w:rPr>
                <w:sz w:val="24"/>
              </w:rPr>
              <w:t xml:space="preserve"> жилая застройка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0,4767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Гоголя, 190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ЗУ8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proofErr w:type="spellStart"/>
            <w:r w:rsidRPr="0041046B">
              <w:rPr>
                <w:sz w:val="24"/>
              </w:rPr>
              <w:t>Среднеэтажная</w:t>
            </w:r>
            <w:proofErr w:type="spellEnd"/>
            <w:r w:rsidRPr="0041046B">
              <w:rPr>
                <w:sz w:val="24"/>
              </w:rPr>
              <w:t xml:space="preserve"> жилая застройка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0,4875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Гоголя, 192</w:t>
            </w:r>
          </w:p>
        </w:tc>
      </w:tr>
      <w:tr w:rsidR="006F4E00" w:rsidRPr="008E662B" w:rsidTr="00D05F88">
        <w:trPr>
          <w:cantSplit/>
        </w:trPr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lastRenderedPageBreak/>
              <w:t>ЗУ</w:t>
            </w:r>
            <w:proofErr w:type="gramStart"/>
            <w:r>
              <w:rPr>
                <w:rFonts w:eastAsia="Calibri"/>
                <w:sz w:val="24"/>
                <w:szCs w:val="26"/>
                <w:lang w:eastAsia="en-US"/>
              </w:rPr>
              <w:t>9</w:t>
            </w:r>
            <w:proofErr w:type="gramEnd"/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7F4AAA" w:rsidRDefault="006F4E00" w:rsidP="006F4E00">
            <w:pPr>
              <w:pStyle w:val="S9"/>
              <w:ind w:firstLine="0"/>
              <w:rPr>
                <w:sz w:val="24"/>
              </w:rPr>
            </w:pPr>
            <w:proofErr w:type="spellStart"/>
            <w:r w:rsidRPr="0041046B">
              <w:rPr>
                <w:sz w:val="24"/>
              </w:rPr>
              <w:t>Среднеэтажная</w:t>
            </w:r>
            <w:proofErr w:type="spellEnd"/>
            <w:r w:rsidRPr="0041046B">
              <w:rPr>
                <w:sz w:val="24"/>
              </w:rPr>
              <w:t xml:space="preserve"> жилая застройка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0,3617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Кошурник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</w:t>
            </w:r>
            <w:proofErr w:type="spellEnd"/>
            <w:r>
              <w:rPr>
                <w:sz w:val="24"/>
                <w:szCs w:val="24"/>
              </w:rPr>
              <w:t>, 3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ЗУ10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r w:rsidRPr="0041046B">
              <w:rPr>
                <w:sz w:val="24"/>
              </w:rPr>
              <w:t>Земельные участки (те</w:t>
            </w:r>
            <w:r w:rsidRPr="0041046B">
              <w:rPr>
                <w:sz w:val="24"/>
              </w:rPr>
              <w:t>р</w:t>
            </w:r>
            <w:r w:rsidRPr="0041046B">
              <w:rPr>
                <w:sz w:val="24"/>
              </w:rPr>
              <w:t>ритории) общего польз</w:t>
            </w:r>
            <w:r w:rsidRPr="0041046B">
              <w:rPr>
                <w:sz w:val="24"/>
              </w:rPr>
              <w:t>о</w:t>
            </w:r>
            <w:r w:rsidRPr="0041046B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0,0432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Кошурник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</w:t>
            </w:r>
            <w:proofErr w:type="spellEnd"/>
            <w:r>
              <w:rPr>
                <w:sz w:val="24"/>
                <w:szCs w:val="24"/>
              </w:rPr>
              <w:t>, 5/3а</w:t>
            </w:r>
          </w:p>
        </w:tc>
      </w:tr>
      <w:tr w:rsidR="006F4E00" w:rsidRPr="008E662B" w:rsidTr="00D05F88">
        <w:trPr>
          <w:cantSplit/>
        </w:trPr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ЗУ11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7F4AAA" w:rsidRDefault="006F4E00" w:rsidP="006F4E00">
            <w:pPr>
              <w:pStyle w:val="S9"/>
              <w:ind w:firstLine="0"/>
              <w:rPr>
                <w:sz w:val="24"/>
              </w:rPr>
            </w:pPr>
            <w:proofErr w:type="spellStart"/>
            <w:r w:rsidRPr="0041046B">
              <w:rPr>
                <w:sz w:val="24"/>
              </w:rPr>
              <w:t>Среднеэтажная</w:t>
            </w:r>
            <w:proofErr w:type="spellEnd"/>
            <w:r w:rsidRPr="0041046B">
              <w:rPr>
                <w:sz w:val="24"/>
              </w:rPr>
              <w:t xml:space="preserve"> жилая застройка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0,5467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Кошурник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</w:t>
            </w:r>
            <w:proofErr w:type="spellEnd"/>
            <w:r>
              <w:rPr>
                <w:sz w:val="24"/>
                <w:szCs w:val="24"/>
              </w:rPr>
              <w:t>, 9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ЗУ12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3D1C62" w:rsidRDefault="006F4E00" w:rsidP="006F4E00">
            <w:pPr>
              <w:pStyle w:val="S9"/>
              <w:ind w:firstLine="0"/>
              <w:rPr>
                <w:sz w:val="24"/>
              </w:rPr>
            </w:pPr>
            <w:r w:rsidRPr="003D1C62">
              <w:rPr>
                <w:sz w:val="24"/>
              </w:rPr>
              <w:t>Образование и просв</w:t>
            </w:r>
            <w:r w:rsidRPr="003D1C62">
              <w:rPr>
                <w:sz w:val="24"/>
              </w:rPr>
              <w:t>е</w:t>
            </w:r>
            <w:r w:rsidRPr="003D1C62">
              <w:rPr>
                <w:sz w:val="24"/>
              </w:rPr>
              <w:t>щение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2,1007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ля, 188/1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ЗУ13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7F4AAA" w:rsidRDefault="006F4E00" w:rsidP="006F4E00">
            <w:pPr>
              <w:pStyle w:val="S9"/>
              <w:ind w:firstLine="0"/>
              <w:rPr>
                <w:sz w:val="24"/>
              </w:rPr>
            </w:pPr>
            <w:r>
              <w:rPr>
                <w:sz w:val="24"/>
              </w:rPr>
              <w:t>Деловое управление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0,1379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>бирск, ул.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Кошурник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</w:t>
            </w:r>
            <w:proofErr w:type="spellEnd"/>
            <w:r>
              <w:rPr>
                <w:sz w:val="24"/>
                <w:szCs w:val="24"/>
              </w:rPr>
              <w:t>, 11/1</w:t>
            </w:r>
          </w:p>
        </w:tc>
      </w:tr>
      <w:tr w:rsidR="006F4E00" w:rsidRPr="008E662B" w:rsidTr="00D05F88">
        <w:tc>
          <w:tcPr>
            <w:tcW w:w="683" w:type="pct"/>
          </w:tcPr>
          <w:p w:rsidR="006F4E00" w:rsidRPr="00205671" w:rsidRDefault="006F4E00" w:rsidP="006F4E00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>
              <w:rPr>
                <w:rFonts w:eastAsia="Calibri"/>
                <w:sz w:val="24"/>
                <w:szCs w:val="26"/>
                <w:lang w:eastAsia="en-US"/>
              </w:rPr>
              <w:t>ЗУ14</w:t>
            </w:r>
          </w:p>
        </w:tc>
        <w:tc>
          <w:tcPr>
            <w:tcW w:w="769" w:type="pct"/>
          </w:tcPr>
          <w:p w:rsidR="006F4E00" w:rsidRPr="007F4AAA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9C7BA2">
              <w:rPr>
                <w:sz w:val="24"/>
                <w:szCs w:val="24"/>
              </w:rPr>
              <w:t>54:35:014100</w:t>
            </w:r>
          </w:p>
        </w:tc>
        <w:tc>
          <w:tcPr>
            <w:tcW w:w="1400" w:type="pct"/>
          </w:tcPr>
          <w:p w:rsidR="006F4E00" w:rsidRPr="0041046B" w:rsidRDefault="006F4E00" w:rsidP="006F4E00">
            <w:pPr>
              <w:pStyle w:val="S9"/>
              <w:ind w:firstLine="0"/>
              <w:rPr>
                <w:sz w:val="24"/>
              </w:rPr>
            </w:pPr>
            <w:r w:rsidRPr="0041046B">
              <w:rPr>
                <w:sz w:val="24"/>
              </w:rPr>
              <w:t>Земельные участки (те</w:t>
            </w:r>
            <w:r w:rsidRPr="0041046B">
              <w:rPr>
                <w:sz w:val="24"/>
              </w:rPr>
              <w:t>р</w:t>
            </w:r>
            <w:r w:rsidRPr="0041046B">
              <w:rPr>
                <w:sz w:val="24"/>
              </w:rPr>
              <w:t>ритории) общего польз</w:t>
            </w:r>
            <w:r w:rsidRPr="0041046B">
              <w:rPr>
                <w:sz w:val="24"/>
              </w:rPr>
              <w:t>о</w:t>
            </w:r>
            <w:r w:rsidRPr="0041046B">
              <w:rPr>
                <w:sz w:val="24"/>
              </w:rPr>
              <w:t>вания</w:t>
            </w:r>
          </w:p>
        </w:tc>
        <w:tc>
          <w:tcPr>
            <w:tcW w:w="838" w:type="pct"/>
          </w:tcPr>
          <w:p w:rsidR="006F4E00" w:rsidRDefault="006F4E00" w:rsidP="006F4E00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0,1459</w:t>
            </w:r>
          </w:p>
        </w:tc>
        <w:tc>
          <w:tcPr>
            <w:tcW w:w="1310" w:type="pct"/>
          </w:tcPr>
          <w:p w:rsidR="006F4E00" w:rsidRPr="007F4AAA" w:rsidRDefault="006F4E00" w:rsidP="006F4E00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Федерация, Новосибирская о</w:t>
            </w:r>
            <w:r w:rsidRPr="007F4AAA">
              <w:rPr>
                <w:sz w:val="24"/>
                <w:szCs w:val="24"/>
              </w:rPr>
              <w:t>б</w:t>
            </w:r>
            <w:r w:rsidRPr="007F4AAA">
              <w:rPr>
                <w:sz w:val="24"/>
                <w:szCs w:val="24"/>
              </w:rPr>
              <w:t>ласть, город Новос</w:t>
            </w:r>
            <w:r w:rsidRPr="007F4AAA">
              <w:rPr>
                <w:sz w:val="24"/>
                <w:szCs w:val="24"/>
              </w:rPr>
              <w:t>и</w:t>
            </w:r>
            <w:r w:rsidRPr="007F4AAA">
              <w:rPr>
                <w:sz w:val="24"/>
                <w:szCs w:val="24"/>
              </w:rPr>
              <w:t xml:space="preserve">бирск, ул. </w:t>
            </w:r>
            <w:r>
              <w:rPr>
                <w:sz w:val="24"/>
                <w:szCs w:val="24"/>
              </w:rPr>
              <w:t>Гоголя, 184а</w:t>
            </w:r>
          </w:p>
        </w:tc>
      </w:tr>
      <w:tr w:rsidR="006F4E00" w:rsidRPr="008E662B" w:rsidTr="006F4E00">
        <w:trPr>
          <w:trHeight w:val="287"/>
        </w:trPr>
        <w:tc>
          <w:tcPr>
            <w:tcW w:w="2852" w:type="pct"/>
            <w:gridSpan w:val="3"/>
          </w:tcPr>
          <w:p w:rsidR="006F4E00" w:rsidRPr="008E662B" w:rsidRDefault="00497908" w:rsidP="006F4E00">
            <w:pPr>
              <w:pStyle w:val="a8"/>
              <w:ind w:firstLine="11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6F4E00"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838" w:type="pct"/>
          </w:tcPr>
          <w:p w:rsidR="006F4E00" w:rsidRPr="008E662B" w:rsidRDefault="006F4E00" w:rsidP="006F4E00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6"/>
                <w:lang w:eastAsia="en-US"/>
              </w:rPr>
              <w:t>6,3102</w:t>
            </w:r>
          </w:p>
        </w:tc>
        <w:tc>
          <w:tcPr>
            <w:tcW w:w="1310" w:type="pct"/>
          </w:tcPr>
          <w:p w:rsidR="006F4E00" w:rsidRPr="008E662B" w:rsidRDefault="006F4E00" w:rsidP="006F4E00">
            <w:pPr>
              <w:pStyle w:val="a8"/>
              <w:jc w:val="center"/>
              <w:rPr>
                <w:sz w:val="24"/>
                <w:szCs w:val="24"/>
              </w:rPr>
            </w:pPr>
          </w:p>
        </w:tc>
      </w:tr>
    </w:tbl>
    <w:p w:rsidR="006F4E00" w:rsidRDefault="006F4E00" w:rsidP="006F4E00">
      <w:pPr>
        <w:pStyle w:val="a8"/>
        <w:rPr>
          <w:sz w:val="24"/>
          <w:szCs w:val="24"/>
        </w:rPr>
      </w:pPr>
    </w:p>
    <w:p w:rsidR="006F4E00" w:rsidRPr="00264415" w:rsidRDefault="006F4E00" w:rsidP="006F4E00">
      <w:pPr>
        <w:pStyle w:val="a8"/>
        <w:rPr>
          <w:sz w:val="16"/>
          <w:szCs w:val="16"/>
        </w:rPr>
      </w:pPr>
    </w:p>
    <w:p w:rsidR="006F4E00" w:rsidRDefault="006F4E00" w:rsidP="006F4E00">
      <w:pPr>
        <w:pStyle w:val="a8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pStyle w:val="a8"/>
        <w:ind w:left="5670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B15209" w:rsidRDefault="00B15209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D05F88" w:rsidRDefault="00D05F88" w:rsidP="00FA77B4">
      <w:pPr>
        <w:ind w:firstLine="0"/>
        <w:jc w:val="left"/>
        <w:rPr>
          <w:sz w:val="24"/>
        </w:rPr>
      </w:pPr>
    </w:p>
    <w:p w:rsidR="00D05F88" w:rsidRPr="00CA65A1" w:rsidRDefault="00D05F88" w:rsidP="00FA77B4">
      <w:pPr>
        <w:ind w:firstLine="0"/>
        <w:jc w:val="left"/>
        <w:rPr>
          <w:sz w:val="24"/>
          <w:szCs w:val="24"/>
        </w:rPr>
        <w:sectPr w:rsidR="00D05F88" w:rsidRPr="00CA65A1" w:rsidSect="006639E5">
          <w:headerReference w:type="default" r:id="rId27"/>
          <w:footerReference w:type="first" r:id="rId28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6F4E00" w:rsidRPr="00497908" w:rsidRDefault="00A26E30" w:rsidP="006F4E0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9.45pt;margin-top:-26.8pt;width:26.25pt;height:30pt;z-index:251660288" strokecolor="white"/>
        </w:pict>
      </w:r>
      <w:r w:rsidR="006F4E00" w:rsidRPr="00497908">
        <w:rPr>
          <w:szCs w:val="28"/>
        </w:rPr>
        <w:t>Приложение</w:t>
      </w:r>
      <w:r w:rsidR="007C65B8" w:rsidRPr="00497908">
        <w:rPr>
          <w:szCs w:val="28"/>
        </w:rPr>
        <w:t xml:space="preserve"> </w:t>
      </w:r>
      <w:r w:rsidR="00FA77B4" w:rsidRPr="00497908">
        <w:rPr>
          <w:szCs w:val="28"/>
        </w:rPr>
        <w:t>6</w:t>
      </w:r>
    </w:p>
    <w:p w:rsidR="006F4E00" w:rsidRPr="00497908" w:rsidRDefault="006F4E00" w:rsidP="006F4E0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97908">
        <w:rPr>
          <w:szCs w:val="28"/>
        </w:rPr>
        <w:t>к постановлению мэрии</w:t>
      </w:r>
    </w:p>
    <w:p w:rsidR="006F4E00" w:rsidRPr="00497908" w:rsidRDefault="006F4E00" w:rsidP="006F4E0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97908">
        <w:rPr>
          <w:szCs w:val="28"/>
        </w:rPr>
        <w:t>города Новосибирска</w:t>
      </w:r>
    </w:p>
    <w:p w:rsidR="006F4E00" w:rsidRPr="00497908" w:rsidRDefault="00C169D9" w:rsidP="006F4E0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>от ________</w:t>
      </w:r>
      <w:r w:rsidR="006F4E00" w:rsidRPr="00497908">
        <w:rPr>
          <w:szCs w:val="28"/>
        </w:rPr>
        <w:t>___ № ______</w:t>
      </w:r>
    </w:p>
    <w:p w:rsidR="006F4E00" w:rsidRPr="00497908" w:rsidRDefault="006F4E00" w:rsidP="006F4E00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6F4E00" w:rsidRPr="00BD6FB2" w:rsidRDefault="006F4E00" w:rsidP="006F4E00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6F4E00" w:rsidRPr="00BD6FB2" w:rsidRDefault="006F4E00" w:rsidP="006F4E0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ПРОЕКТ</w:t>
      </w:r>
    </w:p>
    <w:p w:rsidR="00497908" w:rsidRDefault="006F4E00" w:rsidP="006F4E00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6FB2">
        <w:rPr>
          <w:sz w:val="27"/>
          <w:szCs w:val="27"/>
        </w:rPr>
        <w:t>межевания территории квартала </w:t>
      </w:r>
      <w:r>
        <w:rPr>
          <w:sz w:val="27"/>
          <w:szCs w:val="27"/>
        </w:rPr>
        <w:t>030</w:t>
      </w:r>
      <w:r w:rsidRPr="00BD6FB2">
        <w:rPr>
          <w:sz w:val="27"/>
          <w:szCs w:val="27"/>
        </w:rPr>
        <w:t>.0</w:t>
      </w:r>
      <w:r>
        <w:rPr>
          <w:sz w:val="27"/>
          <w:szCs w:val="27"/>
        </w:rPr>
        <w:t>2</w:t>
      </w:r>
      <w:r w:rsidRPr="00BD6FB2">
        <w:rPr>
          <w:sz w:val="27"/>
          <w:szCs w:val="27"/>
        </w:rPr>
        <w:t>.0</w:t>
      </w:r>
      <w:r>
        <w:rPr>
          <w:sz w:val="27"/>
          <w:szCs w:val="27"/>
        </w:rPr>
        <w:t>1</w:t>
      </w:r>
      <w:r w:rsidRPr="00BD6FB2">
        <w:rPr>
          <w:sz w:val="27"/>
          <w:szCs w:val="27"/>
        </w:rPr>
        <w:t>.0</w:t>
      </w:r>
      <w:r>
        <w:rPr>
          <w:sz w:val="27"/>
          <w:szCs w:val="27"/>
        </w:rPr>
        <w:t>7</w:t>
      </w:r>
      <w:r w:rsidRPr="00BD6FB2">
        <w:rPr>
          <w:sz w:val="27"/>
          <w:szCs w:val="27"/>
        </w:rPr>
        <w:t xml:space="preserve"> в границах проекта планировки территории, </w:t>
      </w:r>
      <w:r>
        <w:rPr>
          <w:sz w:val="27"/>
          <w:szCs w:val="27"/>
        </w:rPr>
        <w:t xml:space="preserve">прилегающей к парку культуры и отдыха «Березовая роща», </w:t>
      </w:r>
    </w:p>
    <w:p w:rsidR="006F4E00" w:rsidRPr="00BD6FB2" w:rsidRDefault="006F4E00" w:rsidP="006F4E00">
      <w:pPr>
        <w:widowControl w:val="0"/>
        <w:suppressAutoHyphens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в Центральном и Дзержинском районах</w:t>
      </w:r>
    </w:p>
    <w:p w:rsidR="006F4E00" w:rsidRPr="00BD6FB2" w:rsidRDefault="006F4E00" w:rsidP="006F4E00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6F4E00" w:rsidRPr="00BD6FB2" w:rsidRDefault="006F4E00" w:rsidP="006F4E00">
      <w:pPr>
        <w:autoSpaceDE w:val="0"/>
        <w:autoSpaceDN w:val="0"/>
        <w:adjustRightInd w:val="0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6F4E00" w:rsidRPr="00BD6FB2" w:rsidRDefault="006F4E00" w:rsidP="006F4E00">
      <w:pPr>
        <w:ind w:firstLine="0"/>
        <w:rPr>
          <w:sz w:val="27"/>
          <w:szCs w:val="27"/>
        </w:rPr>
      </w:pPr>
    </w:p>
    <w:p w:rsidR="006F4E00" w:rsidRPr="00132931" w:rsidRDefault="006F4E00" w:rsidP="006F4E00">
      <w:pPr>
        <w:ind w:firstLine="0"/>
        <w:rPr>
          <w:sz w:val="18"/>
          <w:szCs w:val="18"/>
        </w:rPr>
      </w:pPr>
    </w:p>
    <w:p w:rsidR="006F4E00" w:rsidRDefault="006F4E00" w:rsidP="006F4E00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15209" w:rsidRDefault="00B15209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F4E00" w:rsidRDefault="006F4E00" w:rsidP="006F4E00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93731" w:rsidRDefault="00093731" w:rsidP="00093731">
      <w:pPr>
        <w:pStyle w:val="a8"/>
        <w:ind w:left="5670" w:firstLine="1701"/>
        <w:jc w:val="left"/>
        <w:rPr>
          <w:sz w:val="24"/>
          <w:szCs w:val="24"/>
        </w:rPr>
      </w:pPr>
    </w:p>
    <w:p w:rsidR="00497908" w:rsidRDefault="00497908" w:rsidP="00093731">
      <w:pPr>
        <w:pStyle w:val="a8"/>
        <w:ind w:left="5670" w:firstLine="1701"/>
        <w:jc w:val="left"/>
        <w:rPr>
          <w:sz w:val="24"/>
          <w:szCs w:val="24"/>
        </w:rPr>
      </w:pPr>
    </w:p>
    <w:p w:rsidR="00497908" w:rsidRDefault="00497908" w:rsidP="00093731">
      <w:pPr>
        <w:pStyle w:val="a8"/>
        <w:ind w:left="5670" w:firstLine="1701"/>
        <w:jc w:val="left"/>
        <w:rPr>
          <w:sz w:val="24"/>
          <w:szCs w:val="24"/>
        </w:rPr>
      </w:pPr>
    </w:p>
    <w:p w:rsidR="00497908" w:rsidRDefault="00497908" w:rsidP="00093731">
      <w:pPr>
        <w:pStyle w:val="a8"/>
        <w:ind w:left="5670" w:firstLine="1701"/>
        <w:jc w:val="left"/>
        <w:rPr>
          <w:sz w:val="24"/>
          <w:szCs w:val="24"/>
        </w:rPr>
        <w:sectPr w:rsidR="00497908" w:rsidSect="006F4E00">
          <w:pgSz w:w="11906" w:h="16838" w:code="9"/>
          <w:pgMar w:top="1134" w:right="709" w:bottom="1134" w:left="1418" w:header="567" w:footer="74" w:gutter="0"/>
          <w:pgNumType w:start="1"/>
          <w:cols w:space="708"/>
          <w:titlePg/>
          <w:docGrid w:linePitch="381"/>
        </w:sectPr>
      </w:pPr>
    </w:p>
    <w:p w:rsidR="007C65B8" w:rsidRDefault="007C65B8" w:rsidP="00C169D9">
      <w:pPr>
        <w:pStyle w:val="a8"/>
        <w:ind w:left="6379" w:hanging="142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</w:t>
      </w:r>
    </w:p>
    <w:p w:rsidR="007C65B8" w:rsidRPr="008E662B" w:rsidRDefault="007C65B8" w:rsidP="00C169D9">
      <w:pPr>
        <w:pStyle w:val="a8"/>
        <w:ind w:left="6379" w:hanging="142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7C65B8" w:rsidRPr="008E662B" w:rsidRDefault="007C65B8" w:rsidP="007C65B8">
      <w:pPr>
        <w:pStyle w:val="a8"/>
        <w:ind w:firstLine="0"/>
        <w:jc w:val="right"/>
        <w:rPr>
          <w:sz w:val="24"/>
          <w:szCs w:val="24"/>
        </w:rPr>
      </w:pPr>
    </w:p>
    <w:p w:rsidR="007C65B8" w:rsidRPr="008E662B" w:rsidRDefault="007C65B8" w:rsidP="007C65B8">
      <w:pPr>
        <w:pStyle w:val="a8"/>
        <w:ind w:firstLine="0"/>
        <w:jc w:val="right"/>
        <w:rPr>
          <w:sz w:val="24"/>
          <w:szCs w:val="24"/>
        </w:rPr>
      </w:pPr>
    </w:p>
    <w:p w:rsidR="007C65B8" w:rsidRPr="008E662B" w:rsidRDefault="007C65B8" w:rsidP="007C65B8">
      <w:pPr>
        <w:pStyle w:val="a8"/>
        <w:ind w:left="-142" w:firstLine="142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7C65B8" w:rsidRPr="008E662B" w:rsidRDefault="007C65B8" w:rsidP="007C65B8">
      <w:pPr>
        <w:pStyle w:val="a8"/>
        <w:ind w:left="-142" w:firstLine="142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ых и изменяемых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7C65B8" w:rsidRPr="008E662B" w:rsidRDefault="007C65B8" w:rsidP="007C65B8">
      <w:pPr>
        <w:pStyle w:val="a8"/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3"/>
        <w:gridCol w:w="1701"/>
        <w:gridCol w:w="2837"/>
        <w:gridCol w:w="1699"/>
        <w:gridCol w:w="2375"/>
      </w:tblGrid>
      <w:tr w:rsidR="007C65B8" w:rsidRPr="008E662B" w:rsidTr="00497908">
        <w:tc>
          <w:tcPr>
            <w:tcW w:w="692" w:type="pct"/>
          </w:tcPr>
          <w:p w:rsidR="00497908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51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19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</w:t>
            </w:r>
          </w:p>
          <w:p w:rsidR="007C65B8" w:rsidRPr="008E662B" w:rsidRDefault="007C65B8" w:rsidP="00497908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земельного участка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  <w:r w:rsidR="00497908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с проектом планировки</w:t>
            </w:r>
            <w:r w:rsidR="00497908"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850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образуемого и изменяемого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>ого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 и его частей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188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7C65B8" w:rsidRPr="008E662B" w:rsidRDefault="007C65B8" w:rsidP="007C65B8">
      <w:pPr>
        <w:pStyle w:val="a8"/>
        <w:ind w:firstLine="0"/>
        <w:jc w:val="center"/>
        <w:rPr>
          <w:sz w:val="2"/>
          <w:szCs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3"/>
        <w:gridCol w:w="1701"/>
        <w:gridCol w:w="2837"/>
        <w:gridCol w:w="1699"/>
        <w:gridCol w:w="2375"/>
      </w:tblGrid>
      <w:tr w:rsidR="007C65B8" w:rsidRPr="008E662B" w:rsidTr="00497908">
        <w:trPr>
          <w:tblHeader/>
        </w:trPr>
        <w:tc>
          <w:tcPr>
            <w:tcW w:w="692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851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419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850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188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7C65B8" w:rsidRPr="008E662B" w:rsidTr="00497908">
        <w:tc>
          <w:tcPr>
            <w:tcW w:w="692" w:type="pct"/>
          </w:tcPr>
          <w:p w:rsidR="007C65B8" w:rsidRPr="00992086" w:rsidRDefault="007C65B8" w:rsidP="00F404E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92086">
              <w:rPr>
                <w:rFonts w:eastAsia="Calibri"/>
                <w:sz w:val="24"/>
              </w:rPr>
              <w:t>ЗУ</w:t>
            </w:r>
            <w:proofErr w:type="gramStart"/>
            <w:r w:rsidRPr="00992086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851" w:type="pct"/>
          </w:tcPr>
          <w:p w:rsidR="007C65B8" w:rsidRPr="007F4AAA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7F4AAA">
              <w:rPr>
                <w:sz w:val="24"/>
                <w:szCs w:val="24"/>
              </w:rPr>
              <w:t>54:35:</w:t>
            </w:r>
            <w:r w:rsidRPr="007F4AAA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:rsidR="007C65B8" w:rsidRPr="007F4AAA" w:rsidRDefault="007C65B8" w:rsidP="00F404E4">
            <w:pPr>
              <w:pStyle w:val="S9"/>
              <w:ind w:firstLine="0"/>
              <w:rPr>
                <w:sz w:val="24"/>
              </w:rPr>
            </w:pPr>
            <w:r w:rsidRPr="007F4AAA">
              <w:rPr>
                <w:sz w:val="24"/>
              </w:rPr>
              <w:t>Многоэтажная жилая з</w:t>
            </w:r>
            <w:r w:rsidRPr="007F4AAA">
              <w:rPr>
                <w:sz w:val="24"/>
              </w:rPr>
              <w:t>а</w:t>
            </w:r>
            <w:r w:rsidRPr="007F4AAA">
              <w:rPr>
                <w:sz w:val="24"/>
              </w:rPr>
              <w:t>стройка (высотная з</w:t>
            </w:r>
            <w:r w:rsidRPr="007F4AAA">
              <w:rPr>
                <w:sz w:val="24"/>
              </w:rPr>
              <w:t>а</w:t>
            </w:r>
            <w:r w:rsidRPr="007F4AAA">
              <w:rPr>
                <w:sz w:val="24"/>
              </w:rPr>
              <w:t>стройка)</w:t>
            </w:r>
          </w:p>
        </w:tc>
        <w:tc>
          <w:tcPr>
            <w:tcW w:w="850" w:type="pct"/>
          </w:tcPr>
          <w:p w:rsidR="007C65B8" w:rsidRPr="00F03C49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0,8392</w:t>
            </w:r>
          </w:p>
        </w:tc>
        <w:tc>
          <w:tcPr>
            <w:tcW w:w="1188" w:type="pct"/>
          </w:tcPr>
          <w:p w:rsidR="007C65B8" w:rsidRPr="007F4AAA" w:rsidRDefault="007C65B8" w:rsidP="00F404E4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</w:t>
            </w:r>
            <w:r w:rsidRPr="007F4AAA">
              <w:rPr>
                <w:sz w:val="24"/>
                <w:szCs w:val="24"/>
              </w:rPr>
              <w:t>а</w:t>
            </w:r>
            <w:r w:rsidRPr="007F4AAA">
              <w:rPr>
                <w:sz w:val="24"/>
                <w:szCs w:val="24"/>
              </w:rPr>
              <w:t>ция, Новосибирская область, город Н</w:t>
            </w:r>
            <w:r w:rsidRPr="007F4AAA">
              <w:rPr>
                <w:sz w:val="24"/>
                <w:szCs w:val="24"/>
              </w:rPr>
              <w:t>о</w:t>
            </w:r>
            <w:r w:rsidRPr="007F4AAA">
              <w:rPr>
                <w:sz w:val="24"/>
                <w:szCs w:val="24"/>
              </w:rPr>
              <w:t>восибирск, ул.</w:t>
            </w:r>
            <w:r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ролева, 10/1</w:t>
            </w:r>
          </w:p>
        </w:tc>
      </w:tr>
      <w:tr w:rsidR="007C65B8" w:rsidRPr="008E662B" w:rsidTr="00497908">
        <w:tc>
          <w:tcPr>
            <w:tcW w:w="692" w:type="pct"/>
          </w:tcPr>
          <w:p w:rsidR="007C65B8" w:rsidRPr="00205671" w:rsidRDefault="007C65B8" w:rsidP="00F404E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2</w:t>
            </w:r>
            <w:proofErr w:type="gramEnd"/>
          </w:p>
        </w:tc>
        <w:tc>
          <w:tcPr>
            <w:tcW w:w="851" w:type="pct"/>
          </w:tcPr>
          <w:p w:rsidR="007C65B8" w:rsidRPr="007F4AAA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54:35:</w:t>
            </w:r>
            <w:r w:rsidRPr="007F4AAA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:rsidR="007C65B8" w:rsidRPr="007F4AAA" w:rsidRDefault="007C65B8" w:rsidP="00F404E4">
            <w:pPr>
              <w:pStyle w:val="S9"/>
              <w:ind w:firstLine="0"/>
              <w:rPr>
                <w:sz w:val="24"/>
              </w:rPr>
            </w:pPr>
            <w:r w:rsidRPr="007F4AAA">
              <w:rPr>
                <w:sz w:val="24"/>
              </w:rPr>
              <w:t>Дошкольное, начальное и среднее общее образ</w:t>
            </w:r>
            <w:r w:rsidRPr="007F4AAA">
              <w:rPr>
                <w:sz w:val="24"/>
              </w:rPr>
              <w:t>о</w:t>
            </w:r>
            <w:r w:rsidRPr="007F4AAA">
              <w:rPr>
                <w:sz w:val="24"/>
              </w:rPr>
              <w:t>вание</w:t>
            </w:r>
          </w:p>
        </w:tc>
        <w:tc>
          <w:tcPr>
            <w:tcW w:w="850" w:type="pct"/>
          </w:tcPr>
          <w:p w:rsidR="007C65B8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1,0012</w:t>
            </w:r>
          </w:p>
        </w:tc>
        <w:tc>
          <w:tcPr>
            <w:tcW w:w="1188" w:type="pct"/>
          </w:tcPr>
          <w:p w:rsidR="007C65B8" w:rsidRPr="007F4AAA" w:rsidRDefault="007C65B8" w:rsidP="00F404E4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</w:t>
            </w:r>
            <w:r w:rsidRPr="007F4AAA">
              <w:rPr>
                <w:sz w:val="24"/>
                <w:szCs w:val="24"/>
              </w:rPr>
              <w:t>а</w:t>
            </w:r>
            <w:r w:rsidRPr="007F4AAA">
              <w:rPr>
                <w:sz w:val="24"/>
                <w:szCs w:val="24"/>
              </w:rPr>
              <w:t>ция, Новосибирская область, город Н</w:t>
            </w:r>
            <w:r w:rsidRPr="007F4AAA">
              <w:rPr>
                <w:sz w:val="24"/>
                <w:szCs w:val="24"/>
              </w:rPr>
              <w:t>о</w:t>
            </w:r>
            <w:r w:rsidRPr="007F4AAA">
              <w:rPr>
                <w:sz w:val="24"/>
                <w:szCs w:val="24"/>
              </w:rPr>
              <w:t xml:space="preserve">восибирск, ул. </w:t>
            </w:r>
            <w:r>
              <w:rPr>
                <w:sz w:val="24"/>
                <w:szCs w:val="24"/>
              </w:rPr>
              <w:t>Гог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ля, 204/3</w:t>
            </w:r>
          </w:p>
        </w:tc>
      </w:tr>
      <w:tr w:rsidR="007C65B8" w:rsidRPr="008E662B" w:rsidTr="00497908">
        <w:tc>
          <w:tcPr>
            <w:tcW w:w="692" w:type="pct"/>
          </w:tcPr>
          <w:p w:rsidR="007C65B8" w:rsidRPr="00205671" w:rsidRDefault="007C65B8" w:rsidP="00F404E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ЗУ3</w:t>
            </w:r>
          </w:p>
        </w:tc>
        <w:tc>
          <w:tcPr>
            <w:tcW w:w="851" w:type="pct"/>
          </w:tcPr>
          <w:p w:rsidR="007C65B8" w:rsidRPr="007F4AAA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54:35:</w:t>
            </w:r>
            <w:r w:rsidRPr="007F4AAA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:rsidR="007C65B8" w:rsidRPr="007F4AAA" w:rsidRDefault="007C65B8" w:rsidP="00F404E4">
            <w:pPr>
              <w:pStyle w:val="S9"/>
              <w:ind w:firstLine="0"/>
              <w:rPr>
                <w:sz w:val="24"/>
              </w:rPr>
            </w:pPr>
            <w:r w:rsidRPr="007F4AAA">
              <w:rPr>
                <w:sz w:val="24"/>
              </w:rPr>
              <w:t>Дошкольное, начальное и среднее общее образ</w:t>
            </w:r>
            <w:r w:rsidRPr="007F4AAA">
              <w:rPr>
                <w:sz w:val="24"/>
              </w:rPr>
              <w:t>о</w:t>
            </w:r>
            <w:r w:rsidRPr="007F4AAA">
              <w:rPr>
                <w:sz w:val="24"/>
              </w:rPr>
              <w:t>вание</w:t>
            </w:r>
          </w:p>
        </w:tc>
        <w:tc>
          <w:tcPr>
            <w:tcW w:w="850" w:type="pct"/>
          </w:tcPr>
          <w:p w:rsidR="007C65B8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1,8338</w:t>
            </w:r>
          </w:p>
        </w:tc>
        <w:tc>
          <w:tcPr>
            <w:tcW w:w="1188" w:type="pct"/>
          </w:tcPr>
          <w:p w:rsidR="007C65B8" w:rsidRPr="007F4AAA" w:rsidRDefault="007C65B8" w:rsidP="00F404E4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</w:t>
            </w:r>
            <w:r w:rsidRPr="007F4AAA">
              <w:rPr>
                <w:sz w:val="24"/>
                <w:szCs w:val="24"/>
              </w:rPr>
              <w:t>а</w:t>
            </w:r>
            <w:r w:rsidRPr="007F4AAA">
              <w:rPr>
                <w:sz w:val="24"/>
                <w:szCs w:val="24"/>
              </w:rPr>
              <w:t>ция, Новосибирская область, город Н</w:t>
            </w:r>
            <w:r w:rsidRPr="007F4AAA">
              <w:rPr>
                <w:sz w:val="24"/>
                <w:szCs w:val="24"/>
              </w:rPr>
              <w:t>о</w:t>
            </w:r>
            <w:r w:rsidRPr="007F4AAA">
              <w:rPr>
                <w:sz w:val="24"/>
                <w:szCs w:val="24"/>
              </w:rPr>
              <w:t xml:space="preserve">восибирск, ул. </w:t>
            </w:r>
            <w:r>
              <w:rPr>
                <w:sz w:val="24"/>
                <w:szCs w:val="24"/>
              </w:rPr>
              <w:t>Гог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ля, 204/4</w:t>
            </w:r>
          </w:p>
        </w:tc>
      </w:tr>
      <w:tr w:rsidR="007C65B8" w:rsidRPr="008E662B" w:rsidTr="00497908">
        <w:tc>
          <w:tcPr>
            <w:tcW w:w="692" w:type="pct"/>
          </w:tcPr>
          <w:p w:rsidR="007C65B8" w:rsidRPr="00205671" w:rsidRDefault="007C65B8" w:rsidP="00F404E4">
            <w:pPr>
              <w:ind w:firstLine="0"/>
              <w:jc w:val="center"/>
              <w:rPr>
                <w:rFonts w:eastAsia="Calibri"/>
                <w:sz w:val="24"/>
                <w:szCs w:val="26"/>
                <w:lang w:eastAsia="en-US"/>
              </w:rPr>
            </w:pPr>
            <w:r w:rsidRPr="00205671">
              <w:rPr>
                <w:rFonts w:eastAsia="Calibri"/>
                <w:sz w:val="24"/>
                <w:szCs w:val="26"/>
                <w:lang w:eastAsia="en-US"/>
              </w:rPr>
              <w:t>ЗУ</w:t>
            </w:r>
            <w:proofErr w:type="gramStart"/>
            <w:r w:rsidRPr="00205671">
              <w:rPr>
                <w:rFonts w:eastAsia="Calibri"/>
                <w:sz w:val="24"/>
                <w:szCs w:val="26"/>
                <w:lang w:eastAsia="en-US"/>
              </w:rPr>
              <w:t>4</w:t>
            </w:r>
            <w:proofErr w:type="gramEnd"/>
          </w:p>
        </w:tc>
        <w:tc>
          <w:tcPr>
            <w:tcW w:w="851" w:type="pct"/>
          </w:tcPr>
          <w:p w:rsidR="007C65B8" w:rsidRPr="007F4AAA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54:35:</w:t>
            </w:r>
            <w:r w:rsidRPr="007F4AAA">
              <w:rPr>
                <w:sz w:val="24"/>
                <w:szCs w:val="24"/>
                <w:lang w:val="en-US"/>
              </w:rPr>
              <w:t>013980</w:t>
            </w:r>
          </w:p>
        </w:tc>
        <w:tc>
          <w:tcPr>
            <w:tcW w:w="1419" w:type="pct"/>
          </w:tcPr>
          <w:p w:rsidR="007C65B8" w:rsidRPr="007F4AAA" w:rsidRDefault="007C65B8" w:rsidP="00F404E4">
            <w:pPr>
              <w:pStyle w:val="S9"/>
              <w:ind w:firstLine="0"/>
              <w:rPr>
                <w:sz w:val="24"/>
              </w:rPr>
            </w:pPr>
            <w:r w:rsidRPr="007F4AAA">
              <w:rPr>
                <w:sz w:val="24"/>
              </w:rPr>
              <w:t>Спорт</w:t>
            </w:r>
          </w:p>
        </w:tc>
        <w:tc>
          <w:tcPr>
            <w:tcW w:w="850" w:type="pct"/>
          </w:tcPr>
          <w:p w:rsidR="007C65B8" w:rsidRDefault="007C65B8" w:rsidP="00F404E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0,1179</w:t>
            </w:r>
          </w:p>
        </w:tc>
        <w:tc>
          <w:tcPr>
            <w:tcW w:w="1188" w:type="pct"/>
          </w:tcPr>
          <w:p w:rsidR="007C65B8" w:rsidRPr="007F4AAA" w:rsidRDefault="007C65B8" w:rsidP="00F404E4">
            <w:pPr>
              <w:ind w:firstLine="0"/>
              <w:rPr>
                <w:sz w:val="24"/>
                <w:szCs w:val="24"/>
              </w:rPr>
            </w:pPr>
            <w:r w:rsidRPr="007F4AAA">
              <w:rPr>
                <w:sz w:val="24"/>
                <w:szCs w:val="24"/>
              </w:rPr>
              <w:t>Российская Федер</w:t>
            </w:r>
            <w:r w:rsidRPr="007F4AAA">
              <w:rPr>
                <w:sz w:val="24"/>
                <w:szCs w:val="24"/>
              </w:rPr>
              <w:t>а</w:t>
            </w:r>
            <w:r w:rsidRPr="007F4AAA">
              <w:rPr>
                <w:sz w:val="24"/>
                <w:szCs w:val="24"/>
              </w:rPr>
              <w:t>ция, Новосибирская область, город Н</w:t>
            </w:r>
            <w:r w:rsidRPr="007F4AAA">
              <w:rPr>
                <w:sz w:val="24"/>
                <w:szCs w:val="24"/>
              </w:rPr>
              <w:t>о</w:t>
            </w:r>
            <w:r w:rsidRPr="007F4AAA">
              <w:rPr>
                <w:sz w:val="24"/>
                <w:szCs w:val="24"/>
              </w:rPr>
              <w:t>восибирск, ул.</w:t>
            </w:r>
            <w:r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ролева, 10/1а</w:t>
            </w:r>
          </w:p>
        </w:tc>
      </w:tr>
      <w:tr w:rsidR="007C65B8" w:rsidRPr="008E662B" w:rsidTr="00497908">
        <w:trPr>
          <w:trHeight w:val="287"/>
        </w:trPr>
        <w:tc>
          <w:tcPr>
            <w:tcW w:w="2962" w:type="pct"/>
            <w:gridSpan w:val="3"/>
          </w:tcPr>
          <w:p w:rsidR="007C65B8" w:rsidRPr="008E662B" w:rsidRDefault="00497908" w:rsidP="00F404E4">
            <w:pPr>
              <w:pStyle w:val="a8"/>
              <w:ind w:firstLine="11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7C65B8" w:rsidRPr="008E662B">
              <w:rPr>
                <w:sz w:val="24"/>
                <w:szCs w:val="24"/>
              </w:rPr>
              <w:t>Итого:</w:t>
            </w:r>
          </w:p>
        </w:tc>
        <w:tc>
          <w:tcPr>
            <w:tcW w:w="850" w:type="pct"/>
          </w:tcPr>
          <w:p w:rsidR="007C65B8" w:rsidRPr="008E662B" w:rsidRDefault="007C65B8" w:rsidP="00F404E4">
            <w:pPr>
              <w:pStyle w:val="a8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6"/>
                <w:lang w:eastAsia="en-US"/>
              </w:rPr>
              <w:t>3,7921</w:t>
            </w:r>
          </w:p>
        </w:tc>
        <w:tc>
          <w:tcPr>
            <w:tcW w:w="1188" w:type="pct"/>
          </w:tcPr>
          <w:p w:rsidR="007C65B8" w:rsidRPr="008E662B" w:rsidRDefault="007C65B8" w:rsidP="00F404E4">
            <w:pPr>
              <w:pStyle w:val="a8"/>
              <w:jc w:val="center"/>
              <w:rPr>
                <w:sz w:val="24"/>
                <w:szCs w:val="24"/>
              </w:rPr>
            </w:pPr>
          </w:p>
        </w:tc>
      </w:tr>
    </w:tbl>
    <w:p w:rsidR="007C65B8" w:rsidRDefault="007C65B8" w:rsidP="007C65B8">
      <w:pPr>
        <w:pStyle w:val="a8"/>
        <w:rPr>
          <w:sz w:val="24"/>
          <w:szCs w:val="24"/>
        </w:rPr>
      </w:pPr>
    </w:p>
    <w:p w:rsidR="007C65B8" w:rsidRPr="00264415" w:rsidRDefault="007C65B8" w:rsidP="007C65B8">
      <w:pPr>
        <w:pStyle w:val="a8"/>
        <w:rPr>
          <w:sz w:val="16"/>
          <w:szCs w:val="16"/>
        </w:rPr>
      </w:pPr>
    </w:p>
    <w:p w:rsidR="007C65B8" w:rsidRDefault="007C65B8" w:rsidP="007C65B8">
      <w:pPr>
        <w:pStyle w:val="a8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7C65B8" w:rsidRDefault="007C65B8" w:rsidP="007C65B8">
      <w:pPr>
        <w:pStyle w:val="a8"/>
        <w:ind w:left="5670" w:firstLine="0"/>
        <w:rPr>
          <w:sz w:val="24"/>
          <w:szCs w:val="24"/>
        </w:rPr>
      </w:pPr>
    </w:p>
    <w:p w:rsidR="007C65B8" w:rsidRDefault="007C65B8" w:rsidP="007C65B8">
      <w:pPr>
        <w:pStyle w:val="a8"/>
        <w:ind w:left="5670" w:firstLine="0"/>
        <w:rPr>
          <w:sz w:val="24"/>
          <w:szCs w:val="24"/>
        </w:rPr>
      </w:pPr>
    </w:p>
    <w:p w:rsidR="007C65B8" w:rsidRDefault="007C65B8" w:rsidP="007C65B8">
      <w:pPr>
        <w:pStyle w:val="a8"/>
        <w:ind w:left="5670" w:firstLine="0"/>
        <w:rPr>
          <w:sz w:val="24"/>
          <w:szCs w:val="24"/>
        </w:rPr>
      </w:pPr>
    </w:p>
    <w:p w:rsidR="007C65B8" w:rsidRDefault="007C65B8" w:rsidP="007C65B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E22A49" w:rsidRDefault="00E22A49" w:rsidP="007C65B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B15209" w:rsidRDefault="00B15209" w:rsidP="00093731">
      <w:pPr>
        <w:ind w:firstLine="0"/>
        <w:jc w:val="left"/>
        <w:rPr>
          <w:sz w:val="24"/>
        </w:rPr>
      </w:pPr>
    </w:p>
    <w:p w:rsidR="00B15209" w:rsidRDefault="00B15209" w:rsidP="00093731">
      <w:pPr>
        <w:ind w:firstLine="0"/>
        <w:jc w:val="left"/>
        <w:rPr>
          <w:sz w:val="24"/>
        </w:rPr>
      </w:pPr>
    </w:p>
    <w:p w:rsidR="00CB27A6" w:rsidRDefault="00CB27A6" w:rsidP="008E6C36">
      <w:pPr>
        <w:widowControl w:val="0"/>
        <w:ind w:left="5529" w:firstLine="0"/>
        <w:jc w:val="left"/>
      </w:pPr>
    </w:p>
    <w:p w:rsidR="00497908" w:rsidRDefault="00497908" w:rsidP="008E6C36">
      <w:pPr>
        <w:widowControl w:val="0"/>
        <w:ind w:left="5529" w:firstLine="0"/>
        <w:jc w:val="left"/>
      </w:pPr>
    </w:p>
    <w:p w:rsidR="00497908" w:rsidRDefault="00497908" w:rsidP="008E6C36">
      <w:pPr>
        <w:widowControl w:val="0"/>
        <w:ind w:left="5529" w:firstLine="0"/>
        <w:jc w:val="left"/>
        <w:sectPr w:rsidR="00497908" w:rsidSect="006F4E00">
          <w:pgSz w:w="11906" w:h="16838" w:code="9"/>
          <w:pgMar w:top="1134" w:right="709" w:bottom="1134" w:left="1418" w:header="567" w:footer="74" w:gutter="0"/>
          <w:pgNumType w:start="1"/>
          <w:cols w:space="708"/>
          <w:titlePg/>
          <w:docGrid w:linePitch="381"/>
        </w:sectPr>
      </w:pPr>
    </w:p>
    <w:p w:rsidR="007C65B8" w:rsidRDefault="00CB27A6" w:rsidP="00CB27A6">
      <w:pPr>
        <w:widowControl w:val="0"/>
        <w:ind w:firstLine="0"/>
        <w:jc w:val="left"/>
        <w:sectPr w:rsidR="007C65B8" w:rsidSect="00CB27A6">
          <w:pgSz w:w="16838" w:h="11906" w:orient="landscape" w:code="9"/>
          <w:pgMar w:top="1418" w:right="1134" w:bottom="709" w:left="1134" w:header="567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8930005" cy="6209665"/>
            <wp:effectExtent l="19050" t="0" r="4445" b="0"/>
            <wp:docPr id="4" name="Рисунок 3" descr="приложение 030.02.01.07_2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030.02.01.07_27.0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00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B8" w:rsidRPr="00497908" w:rsidRDefault="00A26E30" w:rsidP="007C65B8">
      <w:pPr>
        <w:suppressAutoHyphens/>
        <w:ind w:left="6379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62336" strokecolor="white"/>
        </w:pict>
      </w:r>
      <w:r w:rsidR="007C65B8" w:rsidRPr="00497908">
        <w:rPr>
          <w:szCs w:val="28"/>
        </w:rPr>
        <w:t xml:space="preserve">Приложение </w:t>
      </w:r>
      <w:r w:rsidR="00FA77B4" w:rsidRPr="00497908">
        <w:rPr>
          <w:szCs w:val="28"/>
        </w:rPr>
        <w:t>7</w:t>
      </w:r>
    </w:p>
    <w:p w:rsidR="007C65B8" w:rsidRPr="00497908" w:rsidRDefault="007C65B8" w:rsidP="007C65B8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97908">
        <w:rPr>
          <w:szCs w:val="28"/>
        </w:rPr>
        <w:t>к постановлению мэрии</w:t>
      </w:r>
    </w:p>
    <w:p w:rsidR="007C65B8" w:rsidRPr="00497908" w:rsidRDefault="007C65B8" w:rsidP="007C65B8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97908">
        <w:rPr>
          <w:szCs w:val="28"/>
        </w:rPr>
        <w:t>города Новосибирска</w:t>
      </w:r>
    </w:p>
    <w:p w:rsidR="007C65B8" w:rsidRPr="00497908" w:rsidRDefault="007C65B8" w:rsidP="007C65B8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97908">
        <w:rPr>
          <w:szCs w:val="28"/>
        </w:rPr>
        <w:t>от ___________ № _______</w:t>
      </w:r>
    </w:p>
    <w:p w:rsidR="007C65B8" w:rsidRPr="00497908" w:rsidRDefault="007C65B8" w:rsidP="007C65B8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:rsidR="007C65B8" w:rsidRPr="00BD7B23" w:rsidRDefault="007C65B8" w:rsidP="007C65B8">
      <w:pPr>
        <w:widowControl w:val="0"/>
        <w:tabs>
          <w:tab w:val="left" w:pos="6379"/>
        </w:tabs>
        <w:ind w:left="6379" w:right="264" w:firstLine="0"/>
        <w:rPr>
          <w:sz w:val="27"/>
          <w:szCs w:val="27"/>
        </w:rPr>
      </w:pPr>
    </w:p>
    <w:p w:rsidR="007C65B8" w:rsidRPr="00BD7B23" w:rsidRDefault="007C65B8" w:rsidP="007C65B8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7B23">
        <w:rPr>
          <w:sz w:val="27"/>
          <w:szCs w:val="27"/>
        </w:rPr>
        <w:t>ПРОЕКТ</w:t>
      </w:r>
    </w:p>
    <w:p w:rsidR="00497908" w:rsidRDefault="007C65B8" w:rsidP="007C65B8">
      <w:pPr>
        <w:widowControl w:val="0"/>
        <w:suppressAutoHyphens/>
        <w:ind w:firstLine="0"/>
        <w:jc w:val="center"/>
        <w:rPr>
          <w:sz w:val="27"/>
          <w:szCs w:val="27"/>
        </w:rPr>
      </w:pPr>
      <w:r w:rsidRPr="00BD7B23">
        <w:rPr>
          <w:sz w:val="27"/>
          <w:szCs w:val="27"/>
        </w:rPr>
        <w:t>межевания территории</w:t>
      </w:r>
      <w:r>
        <w:rPr>
          <w:sz w:val="27"/>
          <w:szCs w:val="27"/>
        </w:rPr>
        <w:t xml:space="preserve"> квартала 030.03.01.04 в границах проекта планировки территории, прилегающей к парку культуры и отдых «Березовая роща», </w:t>
      </w:r>
    </w:p>
    <w:p w:rsidR="007C65B8" w:rsidRPr="00BD7B23" w:rsidRDefault="007C65B8" w:rsidP="007C65B8">
      <w:pPr>
        <w:widowControl w:val="0"/>
        <w:suppressAutoHyphens/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в Центральном и Дзержинском районах</w:t>
      </w:r>
    </w:p>
    <w:p w:rsidR="007C65B8" w:rsidRPr="00BD7B23" w:rsidRDefault="007C65B8" w:rsidP="007C65B8">
      <w:pPr>
        <w:widowControl w:val="0"/>
        <w:suppressAutoHyphens/>
        <w:ind w:firstLine="0"/>
        <w:jc w:val="center"/>
        <w:rPr>
          <w:sz w:val="27"/>
          <w:szCs w:val="27"/>
        </w:rPr>
      </w:pPr>
    </w:p>
    <w:p w:rsidR="007C65B8" w:rsidRPr="00BD7B23" w:rsidRDefault="007C65B8" w:rsidP="007C65B8">
      <w:pPr>
        <w:autoSpaceDE w:val="0"/>
        <w:autoSpaceDN w:val="0"/>
        <w:adjustRightInd w:val="0"/>
        <w:rPr>
          <w:sz w:val="27"/>
          <w:szCs w:val="27"/>
        </w:rPr>
      </w:pPr>
      <w:r w:rsidRPr="00BD7B23">
        <w:rPr>
          <w:sz w:val="27"/>
          <w:szCs w:val="27"/>
        </w:rPr>
        <w:t>Чертеж межевания территории (приложение).</w:t>
      </w:r>
    </w:p>
    <w:p w:rsidR="007C65B8" w:rsidRPr="00BD7B23" w:rsidRDefault="007C65B8" w:rsidP="007C65B8">
      <w:pPr>
        <w:ind w:firstLine="0"/>
        <w:rPr>
          <w:sz w:val="27"/>
          <w:szCs w:val="27"/>
        </w:rPr>
      </w:pPr>
    </w:p>
    <w:p w:rsidR="007C65B8" w:rsidRPr="00BD7B23" w:rsidRDefault="007C65B8" w:rsidP="007C65B8">
      <w:pPr>
        <w:ind w:firstLine="0"/>
        <w:rPr>
          <w:sz w:val="27"/>
          <w:szCs w:val="27"/>
        </w:rPr>
      </w:pPr>
    </w:p>
    <w:p w:rsidR="007C65B8" w:rsidRPr="00BD7B23" w:rsidRDefault="007C65B8" w:rsidP="007C65B8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BD7B23">
        <w:rPr>
          <w:sz w:val="27"/>
          <w:szCs w:val="27"/>
        </w:rPr>
        <w:t>_____________</w:t>
      </w:r>
    </w:p>
    <w:p w:rsidR="007C65B8" w:rsidRPr="00BD7B23" w:rsidRDefault="007C65B8" w:rsidP="007C65B8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B15209" w:rsidRDefault="00B15209" w:rsidP="007C65B8">
      <w:pPr>
        <w:rPr>
          <w:sz w:val="27"/>
          <w:szCs w:val="27"/>
        </w:rPr>
      </w:pPr>
    </w:p>
    <w:p w:rsidR="007C65B8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rPr>
          <w:sz w:val="27"/>
          <w:szCs w:val="27"/>
        </w:rPr>
      </w:pPr>
    </w:p>
    <w:p w:rsidR="007C65B8" w:rsidRPr="00BD7B23" w:rsidRDefault="007C65B8" w:rsidP="007C65B8">
      <w:pPr>
        <w:ind w:firstLine="0"/>
        <w:rPr>
          <w:sz w:val="27"/>
          <w:szCs w:val="27"/>
        </w:rPr>
      </w:pPr>
    </w:p>
    <w:p w:rsidR="00497908" w:rsidRPr="00200410" w:rsidRDefault="00497908" w:rsidP="00FA77B4">
      <w:pPr>
        <w:spacing w:before="120"/>
        <w:ind w:firstLine="0"/>
        <w:rPr>
          <w:sz w:val="24"/>
          <w:szCs w:val="24"/>
        </w:rPr>
      </w:pPr>
    </w:p>
    <w:p w:rsidR="007C65B8" w:rsidRPr="00BD7B23" w:rsidRDefault="007C65B8" w:rsidP="007C65B8">
      <w:pPr>
        <w:ind w:firstLine="0"/>
        <w:jc w:val="left"/>
        <w:rPr>
          <w:sz w:val="27"/>
          <w:szCs w:val="27"/>
        </w:rPr>
        <w:sectPr w:rsidR="007C65B8" w:rsidRPr="00BD7B23" w:rsidSect="00F404E4">
          <w:headerReference w:type="default" r:id="rId30"/>
          <w:pgSz w:w="11906" w:h="16838" w:code="9"/>
          <w:pgMar w:top="993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7C65B8" w:rsidRPr="00BD7B23" w:rsidRDefault="00286BF5" w:rsidP="007C65B8">
      <w:pPr>
        <w:ind w:firstLine="0"/>
        <w:rPr>
          <w:sz w:val="27"/>
          <w:szCs w:val="27"/>
        </w:rPr>
        <w:sectPr w:rsidR="007C65B8" w:rsidRPr="00BD7B23" w:rsidSect="00286BF5">
          <w:headerReference w:type="default" r:id="rId31"/>
          <w:headerReference w:type="first" r:id="rId32"/>
          <w:pgSz w:w="16839" w:h="11907" w:orient="landscape" w:code="9"/>
          <w:pgMar w:top="567" w:right="567" w:bottom="567" w:left="1134" w:header="680" w:footer="624" w:gutter="0"/>
          <w:pgNumType w:start="1"/>
          <w:cols w:space="708"/>
          <w:titlePg/>
          <w:docGrid w:linePitch="381"/>
        </w:sect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9210675" cy="6512211"/>
            <wp:effectExtent l="19050" t="0" r="9525" b="0"/>
            <wp:docPr id="7" name="Рисунок 6" descr="Чертеж межевания исправленный 030.03.0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исправленный 030.03.01.0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651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B8" w:rsidRPr="00AE0DD4" w:rsidRDefault="007C65B8" w:rsidP="00C169D9">
      <w:pPr>
        <w:ind w:left="6379" w:firstLine="0"/>
        <w:jc w:val="left"/>
        <w:rPr>
          <w:sz w:val="24"/>
          <w:szCs w:val="24"/>
          <w:lang w:eastAsia="en-US"/>
        </w:rPr>
      </w:pPr>
      <w:r w:rsidRPr="00AE0DD4">
        <w:rPr>
          <w:sz w:val="24"/>
          <w:szCs w:val="24"/>
          <w:lang w:eastAsia="en-US"/>
        </w:rPr>
        <w:lastRenderedPageBreak/>
        <w:t xml:space="preserve">Приложение </w:t>
      </w:r>
    </w:p>
    <w:p w:rsidR="007C65B8" w:rsidRPr="00AE0DD4" w:rsidRDefault="007C65B8" w:rsidP="00C169D9">
      <w:pPr>
        <w:ind w:left="6379" w:firstLine="0"/>
        <w:rPr>
          <w:sz w:val="24"/>
          <w:szCs w:val="24"/>
          <w:lang w:eastAsia="en-US"/>
        </w:rPr>
      </w:pPr>
      <w:r w:rsidRPr="00AE0DD4">
        <w:rPr>
          <w:sz w:val="24"/>
          <w:szCs w:val="24"/>
          <w:lang w:eastAsia="en-US"/>
        </w:rPr>
        <w:t xml:space="preserve">к чертежу межевания территории </w:t>
      </w:r>
    </w:p>
    <w:p w:rsidR="007C65B8" w:rsidRPr="00AE0DD4" w:rsidRDefault="007C65B8" w:rsidP="00497908">
      <w:pPr>
        <w:pStyle w:val="S9"/>
        <w:ind w:left="7088" w:right="-3" w:firstLine="0"/>
        <w:jc w:val="center"/>
        <w:rPr>
          <w:sz w:val="24"/>
        </w:rPr>
      </w:pPr>
    </w:p>
    <w:p w:rsidR="007C65B8" w:rsidRPr="00BD7B23" w:rsidRDefault="007C65B8" w:rsidP="007C65B8">
      <w:pPr>
        <w:pStyle w:val="S9"/>
        <w:ind w:right="-3" w:firstLine="0"/>
        <w:jc w:val="center"/>
        <w:rPr>
          <w:sz w:val="27"/>
          <w:szCs w:val="27"/>
        </w:rPr>
      </w:pPr>
    </w:p>
    <w:p w:rsidR="007C65B8" w:rsidRPr="00BD7B23" w:rsidRDefault="007C65B8" w:rsidP="007C65B8">
      <w:pPr>
        <w:pStyle w:val="S9"/>
        <w:ind w:right="-3" w:firstLine="0"/>
        <w:jc w:val="center"/>
        <w:rPr>
          <w:sz w:val="27"/>
          <w:szCs w:val="27"/>
        </w:rPr>
      </w:pPr>
      <w:r w:rsidRPr="00BD7B23">
        <w:rPr>
          <w:sz w:val="27"/>
          <w:szCs w:val="27"/>
        </w:rPr>
        <w:t>СВЕДЕНИЯ</w:t>
      </w:r>
    </w:p>
    <w:p w:rsidR="007C65B8" w:rsidRPr="00BD7B23" w:rsidRDefault="007C65B8" w:rsidP="007C65B8">
      <w:pPr>
        <w:pStyle w:val="S9"/>
        <w:suppressAutoHyphens/>
        <w:ind w:right="-6" w:firstLine="0"/>
        <w:jc w:val="center"/>
        <w:rPr>
          <w:sz w:val="27"/>
          <w:szCs w:val="27"/>
        </w:rPr>
      </w:pPr>
      <w:r w:rsidRPr="00BD7B23">
        <w:rPr>
          <w:sz w:val="27"/>
          <w:szCs w:val="27"/>
        </w:rPr>
        <w:t>об образуемом земельном участке на кадастровом плане территории</w:t>
      </w:r>
    </w:p>
    <w:p w:rsidR="007C65B8" w:rsidRPr="00BD7B23" w:rsidRDefault="007C65B8" w:rsidP="007C65B8">
      <w:pPr>
        <w:pStyle w:val="S9"/>
        <w:ind w:right="-3" w:firstLine="0"/>
        <w:jc w:val="right"/>
        <w:rPr>
          <w:sz w:val="27"/>
          <w:szCs w:val="27"/>
        </w:rPr>
      </w:pPr>
    </w:p>
    <w:p w:rsidR="007C65B8" w:rsidRDefault="007C65B8" w:rsidP="007C65B8">
      <w:pPr>
        <w:ind w:firstLine="0"/>
        <w:jc w:val="center"/>
        <w:rPr>
          <w:sz w:val="27"/>
          <w:szCs w:val="2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33"/>
        <w:gridCol w:w="1559"/>
        <w:gridCol w:w="3261"/>
        <w:gridCol w:w="1275"/>
        <w:gridCol w:w="2410"/>
      </w:tblGrid>
      <w:tr w:rsidR="007C65B8" w:rsidTr="00497908"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Условный </w:t>
            </w:r>
          </w:p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номер </w:t>
            </w:r>
          </w:p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земельного участка на чертеже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Учетный </w:t>
            </w:r>
          </w:p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z w:val="24"/>
              </w:rPr>
              <w:br/>
              <w:t>кадастрового квартала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497908" w:rsidRDefault="007C65B8" w:rsidP="00497908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Вид </w:t>
            </w:r>
            <w:proofErr w:type="gramStart"/>
            <w:r>
              <w:rPr>
                <w:sz w:val="24"/>
              </w:rPr>
              <w:t>разрешенного</w:t>
            </w:r>
            <w:proofErr w:type="gramEnd"/>
            <w:r>
              <w:rPr>
                <w:sz w:val="24"/>
              </w:rPr>
              <w:t xml:space="preserve"> </w:t>
            </w:r>
          </w:p>
          <w:p w:rsidR="00497908" w:rsidRDefault="007C65B8" w:rsidP="00497908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использования образуемого </w:t>
            </w:r>
          </w:p>
          <w:p w:rsidR="00497908" w:rsidRDefault="007C65B8" w:rsidP="00497908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земельного участка </w:t>
            </w:r>
          </w:p>
          <w:p w:rsidR="007C65B8" w:rsidRDefault="007C65B8" w:rsidP="00497908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в соответствии с проектом планировки территории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Площадь земельного участка, </w:t>
            </w:r>
          </w:p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z w:val="24"/>
              </w:rPr>
              <w:br/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  <w:r>
              <w:rPr>
                <w:sz w:val="24"/>
              </w:rPr>
              <w:t xml:space="preserve"> </w:t>
            </w:r>
          </w:p>
          <w:p w:rsidR="007C65B8" w:rsidRDefault="007C65B8" w:rsidP="00F404E4">
            <w:pPr>
              <w:pStyle w:val="S9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7C65B8" w:rsidRDefault="007C65B8" w:rsidP="007C65B8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33"/>
        <w:gridCol w:w="1559"/>
        <w:gridCol w:w="3261"/>
        <w:gridCol w:w="1275"/>
        <w:gridCol w:w="2410"/>
      </w:tblGrid>
      <w:tr w:rsidR="007C65B8" w:rsidTr="00497908">
        <w:trPr>
          <w:tblHeader/>
        </w:trPr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C65B8" w:rsidTr="00497908">
        <w:trPr>
          <w:trHeight w:val="472"/>
        </w:trPr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ЗУ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54:35: 014110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65B8" w:rsidRDefault="007C65B8" w:rsidP="00F404E4">
            <w:pPr>
              <w:pStyle w:val="S9"/>
              <w:ind w:right="-3" w:firstLine="0"/>
              <w:rPr>
                <w:sz w:val="24"/>
              </w:rPr>
            </w:pPr>
            <w:r>
              <w:rPr>
                <w:sz w:val="24"/>
              </w:rPr>
              <w:t>Многоэтажная жилая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стройка (высотная застройка)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0,4339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65B8" w:rsidRDefault="007C65B8" w:rsidP="00F404E4">
            <w:pPr>
              <w:pStyle w:val="S9"/>
              <w:ind w:right="-3" w:firstLine="0"/>
              <w:rPr>
                <w:sz w:val="24"/>
              </w:rPr>
            </w:pPr>
            <w:r>
              <w:rPr>
                <w:sz w:val="24"/>
              </w:rPr>
              <w:t>Российская Федер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ция, Новосибирская область, город Нов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сибирск, ул. </w:t>
            </w:r>
            <w:proofErr w:type="spellStart"/>
            <w:r>
              <w:rPr>
                <w:sz w:val="24"/>
              </w:rPr>
              <w:t>Кошу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никова</w:t>
            </w:r>
            <w:proofErr w:type="spellEnd"/>
            <w:r>
              <w:rPr>
                <w:sz w:val="24"/>
              </w:rPr>
              <w:t>, 22 </w:t>
            </w:r>
          </w:p>
        </w:tc>
      </w:tr>
      <w:tr w:rsidR="007C65B8" w:rsidTr="00497908"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C65B8" w:rsidRDefault="007C65B8" w:rsidP="00F404E4">
            <w:pPr>
              <w:pStyle w:val="S9"/>
              <w:ind w:right="-3" w:firstLine="0"/>
              <w:jc w:val="left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Итого: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65B8" w:rsidRDefault="007C65B8" w:rsidP="00F404E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0,4339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5B8" w:rsidRDefault="007C65B8" w:rsidP="00F404E4">
            <w:pPr>
              <w:pStyle w:val="S9"/>
              <w:ind w:right="-3" w:firstLine="0"/>
              <w:rPr>
                <w:sz w:val="24"/>
              </w:rPr>
            </w:pPr>
          </w:p>
        </w:tc>
      </w:tr>
    </w:tbl>
    <w:p w:rsidR="007C65B8" w:rsidRDefault="007C65B8" w:rsidP="007C65B8">
      <w:pPr>
        <w:ind w:firstLine="0"/>
        <w:jc w:val="center"/>
        <w:rPr>
          <w:sz w:val="27"/>
          <w:szCs w:val="27"/>
        </w:rPr>
      </w:pPr>
    </w:p>
    <w:p w:rsidR="00497908" w:rsidRPr="00BD7B23" w:rsidRDefault="00497908" w:rsidP="007C65B8">
      <w:pPr>
        <w:ind w:firstLine="0"/>
        <w:jc w:val="center"/>
        <w:rPr>
          <w:sz w:val="27"/>
          <w:szCs w:val="27"/>
        </w:rPr>
      </w:pPr>
    </w:p>
    <w:p w:rsidR="007C65B8" w:rsidRDefault="007C65B8" w:rsidP="007C65B8">
      <w:pPr>
        <w:ind w:firstLine="0"/>
        <w:jc w:val="center"/>
        <w:rPr>
          <w:sz w:val="27"/>
          <w:szCs w:val="27"/>
        </w:rPr>
      </w:pPr>
      <w:r>
        <w:rPr>
          <w:sz w:val="27"/>
          <w:szCs w:val="27"/>
        </w:rPr>
        <w:t>____________</w:t>
      </w: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Default="007C65B8" w:rsidP="007C65B8">
      <w:pPr>
        <w:ind w:firstLine="0"/>
        <w:rPr>
          <w:sz w:val="27"/>
          <w:szCs w:val="27"/>
        </w:rPr>
      </w:pPr>
    </w:p>
    <w:p w:rsidR="007C65B8" w:rsidRPr="00BD7B23" w:rsidRDefault="007C65B8" w:rsidP="007C65B8">
      <w:pPr>
        <w:ind w:firstLine="0"/>
        <w:rPr>
          <w:sz w:val="27"/>
          <w:szCs w:val="27"/>
        </w:rPr>
      </w:pPr>
    </w:p>
    <w:sectPr w:rsidR="007C65B8" w:rsidRPr="00BD7B23" w:rsidSect="00F404E4">
      <w:pgSz w:w="11907" w:h="16839" w:code="9"/>
      <w:pgMar w:top="1134" w:right="567" w:bottom="567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812" w:rsidRDefault="00E33812" w:rsidP="007B56B1">
      <w:r>
        <w:separator/>
      </w:r>
    </w:p>
    <w:p w:rsidR="00E33812" w:rsidRDefault="00E33812"/>
  </w:endnote>
  <w:endnote w:type="continuationSeparator" w:id="0">
    <w:p w:rsidR="00E33812" w:rsidRDefault="00E33812" w:rsidP="007B56B1">
      <w:r>
        <w:continuationSeparator/>
      </w:r>
    </w:p>
    <w:p w:rsidR="00E33812" w:rsidRDefault="00E3381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Default="00E3381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Default="00E3381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Default="00E3381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812" w:rsidRDefault="00E33812" w:rsidP="007B56B1">
      <w:r>
        <w:separator/>
      </w:r>
    </w:p>
    <w:p w:rsidR="00E33812" w:rsidRDefault="00E33812"/>
  </w:footnote>
  <w:footnote w:type="continuationSeparator" w:id="0">
    <w:p w:rsidR="00E33812" w:rsidRDefault="00E33812" w:rsidP="007B56B1">
      <w:r>
        <w:continuationSeparator/>
      </w:r>
    </w:p>
    <w:p w:rsidR="00E33812" w:rsidRDefault="00E3381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Default="00A26E3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3381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33812">
      <w:rPr>
        <w:rStyle w:val="a5"/>
        <w:noProof/>
      </w:rPr>
      <w:t>18</w:t>
    </w:r>
    <w:r>
      <w:rPr>
        <w:rStyle w:val="a5"/>
      </w:rPr>
      <w:fldChar w:fldCharType="end"/>
    </w:r>
  </w:p>
  <w:p w:rsidR="00E33812" w:rsidRDefault="00E33812">
    <w:pPr>
      <w:pStyle w:val="a4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Default="00E33812">
    <w:pPr>
      <w:pStyle w:val="a4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E33812" w:rsidRPr="00555293" w:rsidRDefault="00E33812">
    <w:pPr>
      <w:pStyle w:val="a4"/>
      <w:jc w:val="center"/>
      <w:rPr>
        <w:sz w:val="24"/>
        <w:szCs w:val="24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Pr="003574AD" w:rsidRDefault="00E33812" w:rsidP="00F404E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Default="00A26E30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E33812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6512E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1386"/>
      <w:docPartObj>
        <w:docPartGallery w:val="Page Numbers (Top of Page)"/>
        <w:docPartUnique/>
      </w:docPartObj>
    </w:sdtPr>
    <w:sdtContent>
      <w:p w:rsidR="00E33812" w:rsidRDefault="00A26E30" w:rsidP="0022213A">
        <w:pPr>
          <w:pStyle w:val="a4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33812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E33812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87942"/>
      <w:docPartObj>
        <w:docPartGallery w:val="Page Numbers (Top of Page)"/>
        <w:docPartUnique/>
      </w:docPartObj>
    </w:sdtPr>
    <w:sdtContent>
      <w:p w:rsidR="00E33812" w:rsidRDefault="00A26E30" w:rsidP="0022213A">
        <w:pPr>
          <w:pStyle w:val="a4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33812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C6512E">
          <w:rPr>
            <w:noProof/>
            <w:sz w:val="24"/>
            <w:szCs w:val="24"/>
          </w:rPr>
          <w:t>18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Pr="00132931" w:rsidRDefault="00E33812" w:rsidP="006F4E00">
    <w:pPr>
      <w:pStyle w:val="a4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E33812" w:rsidRDefault="00E33812" w:rsidP="006F4E00">
    <w:pPr>
      <w:pStyle w:val="a4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E33812" w:rsidRDefault="00A26E30">
        <w:pPr>
          <w:pStyle w:val="a4"/>
          <w:jc w:val="center"/>
        </w:pPr>
        <w:fldSimple w:instr=" PAGE   \* MERGEFORMAT ">
          <w:r w:rsidR="00E33812">
            <w:rPr>
              <w:noProof/>
            </w:rPr>
            <w:t>2</w:t>
          </w:r>
        </w:fldSimple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Pr="004722AC" w:rsidRDefault="00E33812" w:rsidP="006F4E00">
    <w:pPr>
      <w:pStyle w:val="a4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87943"/>
      <w:docPartObj>
        <w:docPartGallery w:val="Page Numbers (Top of Page)"/>
        <w:docPartUnique/>
      </w:docPartObj>
    </w:sdtPr>
    <w:sdtContent>
      <w:p w:rsidR="00E33812" w:rsidRDefault="00A26E30" w:rsidP="0022213A">
        <w:pPr>
          <w:pStyle w:val="a4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33812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C6512E">
          <w:rPr>
            <w:noProof/>
            <w:sz w:val="24"/>
            <w:szCs w:val="24"/>
          </w:rPr>
          <w:t>2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812" w:rsidRPr="000E35E1" w:rsidRDefault="00A26E30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33812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33812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5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8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">
    <w:nsid w:val="39F11538"/>
    <w:multiLevelType w:val="hybridMultilevel"/>
    <w:tmpl w:val="82464C74"/>
    <w:lvl w:ilvl="0" w:tplc="FFFFFFFF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1E9532F"/>
    <w:multiLevelType w:val="hybridMultilevel"/>
    <w:tmpl w:val="111A67F2"/>
    <w:styleLink w:val="1ai1"/>
    <w:lvl w:ilvl="0" w:tplc="2B18BB68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12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3"/>
  </w:num>
  <w:num w:numId="5">
    <w:abstractNumId w:val="5"/>
  </w:num>
  <w:num w:numId="6">
    <w:abstractNumId w:val="11"/>
  </w:num>
  <w:num w:numId="7">
    <w:abstractNumId w:val="10"/>
  </w:num>
  <w:num w:numId="8">
    <w:abstractNumId w:val="2"/>
  </w:num>
  <w:num w:numId="9">
    <w:abstractNumId w:val="4"/>
  </w:num>
  <w:num w:numId="10">
    <w:abstractNumId w:val="13"/>
  </w:num>
  <w:num w:numId="11">
    <w:abstractNumId w:val="9"/>
  </w:num>
  <w:num w:numId="12">
    <w:abstractNumId w:val="6"/>
  </w:num>
  <w:num w:numId="13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defaultTabStop w:val="720"/>
  <w:autoHyphenation/>
  <w:consecutiveHyphenLimit w:val="20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107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082"/>
    <w:rsid w:val="00005D02"/>
    <w:rsid w:val="000063B5"/>
    <w:rsid w:val="0000669D"/>
    <w:rsid w:val="00006E74"/>
    <w:rsid w:val="00006E98"/>
    <w:rsid w:val="000074F1"/>
    <w:rsid w:val="000075B6"/>
    <w:rsid w:val="00007A7E"/>
    <w:rsid w:val="000100AB"/>
    <w:rsid w:val="00011AEA"/>
    <w:rsid w:val="000120C5"/>
    <w:rsid w:val="00012254"/>
    <w:rsid w:val="00012BC2"/>
    <w:rsid w:val="00013F14"/>
    <w:rsid w:val="00014D4F"/>
    <w:rsid w:val="0001500C"/>
    <w:rsid w:val="000167F3"/>
    <w:rsid w:val="000168AD"/>
    <w:rsid w:val="00017CD2"/>
    <w:rsid w:val="00017DC0"/>
    <w:rsid w:val="000201A5"/>
    <w:rsid w:val="00020E33"/>
    <w:rsid w:val="00021DFF"/>
    <w:rsid w:val="00023CC8"/>
    <w:rsid w:val="0002407E"/>
    <w:rsid w:val="000241D9"/>
    <w:rsid w:val="000246E7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1F6"/>
    <w:rsid w:val="00033375"/>
    <w:rsid w:val="000333CB"/>
    <w:rsid w:val="00034E1B"/>
    <w:rsid w:val="00035246"/>
    <w:rsid w:val="00036900"/>
    <w:rsid w:val="000372F4"/>
    <w:rsid w:val="000374C2"/>
    <w:rsid w:val="00037937"/>
    <w:rsid w:val="000401D7"/>
    <w:rsid w:val="0004062F"/>
    <w:rsid w:val="00041C1F"/>
    <w:rsid w:val="00042F32"/>
    <w:rsid w:val="00042F68"/>
    <w:rsid w:val="000448FC"/>
    <w:rsid w:val="00044994"/>
    <w:rsid w:val="00045234"/>
    <w:rsid w:val="00046182"/>
    <w:rsid w:val="000465BB"/>
    <w:rsid w:val="00047CF1"/>
    <w:rsid w:val="00050117"/>
    <w:rsid w:val="00050901"/>
    <w:rsid w:val="000512F0"/>
    <w:rsid w:val="00053F17"/>
    <w:rsid w:val="00054916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76F8F"/>
    <w:rsid w:val="00081A8A"/>
    <w:rsid w:val="000826F9"/>
    <w:rsid w:val="00082CF7"/>
    <w:rsid w:val="00083339"/>
    <w:rsid w:val="00084BE0"/>
    <w:rsid w:val="00084D69"/>
    <w:rsid w:val="00084DFA"/>
    <w:rsid w:val="0008539F"/>
    <w:rsid w:val="00085A9D"/>
    <w:rsid w:val="00086655"/>
    <w:rsid w:val="0008717C"/>
    <w:rsid w:val="00087B60"/>
    <w:rsid w:val="00087C9F"/>
    <w:rsid w:val="000917C8"/>
    <w:rsid w:val="00091B47"/>
    <w:rsid w:val="00092076"/>
    <w:rsid w:val="00092D47"/>
    <w:rsid w:val="00093731"/>
    <w:rsid w:val="00093DC7"/>
    <w:rsid w:val="00095932"/>
    <w:rsid w:val="00095C66"/>
    <w:rsid w:val="000966D7"/>
    <w:rsid w:val="00096BA6"/>
    <w:rsid w:val="00097169"/>
    <w:rsid w:val="000977E8"/>
    <w:rsid w:val="00097D8D"/>
    <w:rsid w:val="000A075A"/>
    <w:rsid w:val="000A108F"/>
    <w:rsid w:val="000A1EEC"/>
    <w:rsid w:val="000A2049"/>
    <w:rsid w:val="000A3976"/>
    <w:rsid w:val="000A4147"/>
    <w:rsid w:val="000A4359"/>
    <w:rsid w:val="000A58BF"/>
    <w:rsid w:val="000A68B1"/>
    <w:rsid w:val="000A6DE1"/>
    <w:rsid w:val="000B04E9"/>
    <w:rsid w:val="000B1404"/>
    <w:rsid w:val="000B14A2"/>
    <w:rsid w:val="000B1EE8"/>
    <w:rsid w:val="000B26CE"/>
    <w:rsid w:val="000B27B1"/>
    <w:rsid w:val="000B3663"/>
    <w:rsid w:val="000B394F"/>
    <w:rsid w:val="000B440B"/>
    <w:rsid w:val="000B6772"/>
    <w:rsid w:val="000C0910"/>
    <w:rsid w:val="000C1C6B"/>
    <w:rsid w:val="000C3E0E"/>
    <w:rsid w:val="000C4393"/>
    <w:rsid w:val="000C486C"/>
    <w:rsid w:val="000C4AB8"/>
    <w:rsid w:val="000C5391"/>
    <w:rsid w:val="000C5E0A"/>
    <w:rsid w:val="000C7170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3B16"/>
    <w:rsid w:val="000F4321"/>
    <w:rsid w:val="000F5518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1073D"/>
    <w:rsid w:val="001114F0"/>
    <w:rsid w:val="001133FD"/>
    <w:rsid w:val="00113B18"/>
    <w:rsid w:val="001141D2"/>
    <w:rsid w:val="00115EB6"/>
    <w:rsid w:val="0011665B"/>
    <w:rsid w:val="00117802"/>
    <w:rsid w:val="00117E9B"/>
    <w:rsid w:val="00120699"/>
    <w:rsid w:val="001215FA"/>
    <w:rsid w:val="001217D3"/>
    <w:rsid w:val="001232A4"/>
    <w:rsid w:val="00123F65"/>
    <w:rsid w:val="001246D9"/>
    <w:rsid w:val="00124ED8"/>
    <w:rsid w:val="00125086"/>
    <w:rsid w:val="001255E7"/>
    <w:rsid w:val="00125A52"/>
    <w:rsid w:val="0012733A"/>
    <w:rsid w:val="001273F1"/>
    <w:rsid w:val="0012766F"/>
    <w:rsid w:val="00130328"/>
    <w:rsid w:val="00131A20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0C5"/>
    <w:rsid w:val="001463AF"/>
    <w:rsid w:val="001467C3"/>
    <w:rsid w:val="00146D51"/>
    <w:rsid w:val="001470A6"/>
    <w:rsid w:val="001470A7"/>
    <w:rsid w:val="00147A91"/>
    <w:rsid w:val="0015004A"/>
    <w:rsid w:val="00152E53"/>
    <w:rsid w:val="00153529"/>
    <w:rsid w:val="0015383F"/>
    <w:rsid w:val="00157201"/>
    <w:rsid w:val="00157EB2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6FCC"/>
    <w:rsid w:val="00167AA8"/>
    <w:rsid w:val="00170327"/>
    <w:rsid w:val="00170648"/>
    <w:rsid w:val="00171561"/>
    <w:rsid w:val="00171972"/>
    <w:rsid w:val="00172354"/>
    <w:rsid w:val="001727CA"/>
    <w:rsid w:val="001734C8"/>
    <w:rsid w:val="00176AB3"/>
    <w:rsid w:val="00177976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651B"/>
    <w:rsid w:val="00196FFE"/>
    <w:rsid w:val="001973B1"/>
    <w:rsid w:val="00197CD2"/>
    <w:rsid w:val="001A0D68"/>
    <w:rsid w:val="001A21D5"/>
    <w:rsid w:val="001A2ABA"/>
    <w:rsid w:val="001A2D9E"/>
    <w:rsid w:val="001A3518"/>
    <w:rsid w:val="001A4243"/>
    <w:rsid w:val="001A4D18"/>
    <w:rsid w:val="001A50E3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5462"/>
    <w:rsid w:val="001B5E19"/>
    <w:rsid w:val="001B628B"/>
    <w:rsid w:val="001B6445"/>
    <w:rsid w:val="001B6FD8"/>
    <w:rsid w:val="001B7AB3"/>
    <w:rsid w:val="001B7B6F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1C8"/>
    <w:rsid w:val="001D2627"/>
    <w:rsid w:val="001D3B81"/>
    <w:rsid w:val="001D553A"/>
    <w:rsid w:val="001D7572"/>
    <w:rsid w:val="001D7B31"/>
    <w:rsid w:val="001E0085"/>
    <w:rsid w:val="001E1672"/>
    <w:rsid w:val="001E3B57"/>
    <w:rsid w:val="001E4D4D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454"/>
    <w:rsid w:val="00201283"/>
    <w:rsid w:val="002014A2"/>
    <w:rsid w:val="00201B08"/>
    <w:rsid w:val="00201C00"/>
    <w:rsid w:val="0020373F"/>
    <w:rsid w:val="002049B8"/>
    <w:rsid w:val="00204F2F"/>
    <w:rsid w:val="00205C70"/>
    <w:rsid w:val="002069DB"/>
    <w:rsid w:val="0020762E"/>
    <w:rsid w:val="00207F47"/>
    <w:rsid w:val="00210750"/>
    <w:rsid w:val="00211253"/>
    <w:rsid w:val="00211CB7"/>
    <w:rsid w:val="00211F51"/>
    <w:rsid w:val="0021203D"/>
    <w:rsid w:val="00212B4A"/>
    <w:rsid w:val="00213F11"/>
    <w:rsid w:val="00213F9D"/>
    <w:rsid w:val="002148DC"/>
    <w:rsid w:val="00215372"/>
    <w:rsid w:val="00216519"/>
    <w:rsid w:val="00216FE5"/>
    <w:rsid w:val="002171C5"/>
    <w:rsid w:val="00217706"/>
    <w:rsid w:val="0022213A"/>
    <w:rsid w:val="0022231A"/>
    <w:rsid w:val="0022335E"/>
    <w:rsid w:val="00224861"/>
    <w:rsid w:val="00225882"/>
    <w:rsid w:val="00226C55"/>
    <w:rsid w:val="00226CEB"/>
    <w:rsid w:val="00226E72"/>
    <w:rsid w:val="00230487"/>
    <w:rsid w:val="00231398"/>
    <w:rsid w:val="00232D1E"/>
    <w:rsid w:val="00233022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4B4"/>
    <w:rsid w:val="00236900"/>
    <w:rsid w:val="00237479"/>
    <w:rsid w:val="00237820"/>
    <w:rsid w:val="00237823"/>
    <w:rsid w:val="00237ABA"/>
    <w:rsid w:val="00237EEF"/>
    <w:rsid w:val="00241A63"/>
    <w:rsid w:val="00241A95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404A"/>
    <w:rsid w:val="00254D40"/>
    <w:rsid w:val="00256420"/>
    <w:rsid w:val="00260094"/>
    <w:rsid w:val="0026036C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1585"/>
    <w:rsid w:val="002715C5"/>
    <w:rsid w:val="0027169D"/>
    <w:rsid w:val="00272597"/>
    <w:rsid w:val="00272ABF"/>
    <w:rsid w:val="0027375D"/>
    <w:rsid w:val="0027422B"/>
    <w:rsid w:val="00274997"/>
    <w:rsid w:val="00275872"/>
    <w:rsid w:val="002759E9"/>
    <w:rsid w:val="002766D0"/>
    <w:rsid w:val="0027728F"/>
    <w:rsid w:val="002800C3"/>
    <w:rsid w:val="0028080C"/>
    <w:rsid w:val="00281224"/>
    <w:rsid w:val="00281755"/>
    <w:rsid w:val="0028563D"/>
    <w:rsid w:val="00286BF5"/>
    <w:rsid w:val="00291C88"/>
    <w:rsid w:val="00291DF6"/>
    <w:rsid w:val="00291DF7"/>
    <w:rsid w:val="00291ED8"/>
    <w:rsid w:val="002943E5"/>
    <w:rsid w:val="002961B0"/>
    <w:rsid w:val="002A005A"/>
    <w:rsid w:val="002A1399"/>
    <w:rsid w:val="002A1614"/>
    <w:rsid w:val="002A17C0"/>
    <w:rsid w:val="002A1D15"/>
    <w:rsid w:val="002A3445"/>
    <w:rsid w:val="002A3F22"/>
    <w:rsid w:val="002A4167"/>
    <w:rsid w:val="002A5F17"/>
    <w:rsid w:val="002A6131"/>
    <w:rsid w:val="002A75C5"/>
    <w:rsid w:val="002B0900"/>
    <w:rsid w:val="002B1A6F"/>
    <w:rsid w:val="002B2131"/>
    <w:rsid w:val="002B39AA"/>
    <w:rsid w:val="002B3A74"/>
    <w:rsid w:val="002B4ECE"/>
    <w:rsid w:val="002B525D"/>
    <w:rsid w:val="002B6EEF"/>
    <w:rsid w:val="002B7009"/>
    <w:rsid w:val="002B76F9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6D19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B72"/>
    <w:rsid w:val="002D53E5"/>
    <w:rsid w:val="002D6101"/>
    <w:rsid w:val="002E03AB"/>
    <w:rsid w:val="002E0B94"/>
    <w:rsid w:val="002E136A"/>
    <w:rsid w:val="002E16B3"/>
    <w:rsid w:val="002E2B83"/>
    <w:rsid w:val="002E4F19"/>
    <w:rsid w:val="002F0B62"/>
    <w:rsid w:val="002F1000"/>
    <w:rsid w:val="002F1D74"/>
    <w:rsid w:val="002F304E"/>
    <w:rsid w:val="002F30F9"/>
    <w:rsid w:val="002F3114"/>
    <w:rsid w:val="002F3A12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3194"/>
    <w:rsid w:val="00305274"/>
    <w:rsid w:val="003067B1"/>
    <w:rsid w:val="00307AD8"/>
    <w:rsid w:val="0031034C"/>
    <w:rsid w:val="00312E3C"/>
    <w:rsid w:val="003158D6"/>
    <w:rsid w:val="003166BF"/>
    <w:rsid w:val="00317533"/>
    <w:rsid w:val="003178D5"/>
    <w:rsid w:val="003203A4"/>
    <w:rsid w:val="003204C7"/>
    <w:rsid w:val="003214E1"/>
    <w:rsid w:val="00321D89"/>
    <w:rsid w:val="00322676"/>
    <w:rsid w:val="00322C78"/>
    <w:rsid w:val="00325F2B"/>
    <w:rsid w:val="00326331"/>
    <w:rsid w:val="00326E69"/>
    <w:rsid w:val="0032753E"/>
    <w:rsid w:val="00330C7C"/>
    <w:rsid w:val="003332F4"/>
    <w:rsid w:val="00334131"/>
    <w:rsid w:val="0033420C"/>
    <w:rsid w:val="00334A06"/>
    <w:rsid w:val="00335643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6D4D"/>
    <w:rsid w:val="00347F5E"/>
    <w:rsid w:val="0035010A"/>
    <w:rsid w:val="00350455"/>
    <w:rsid w:val="00350674"/>
    <w:rsid w:val="00353150"/>
    <w:rsid w:val="00353798"/>
    <w:rsid w:val="00355B66"/>
    <w:rsid w:val="00355F15"/>
    <w:rsid w:val="00357391"/>
    <w:rsid w:val="003600DF"/>
    <w:rsid w:val="00362525"/>
    <w:rsid w:val="00362667"/>
    <w:rsid w:val="0036333C"/>
    <w:rsid w:val="0036435F"/>
    <w:rsid w:val="003648DF"/>
    <w:rsid w:val="00365332"/>
    <w:rsid w:val="003654FC"/>
    <w:rsid w:val="0036562A"/>
    <w:rsid w:val="0036590E"/>
    <w:rsid w:val="00370056"/>
    <w:rsid w:val="003702E7"/>
    <w:rsid w:val="003703E8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C36"/>
    <w:rsid w:val="00385D2B"/>
    <w:rsid w:val="003871D8"/>
    <w:rsid w:val="00387454"/>
    <w:rsid w:val="00387E36"/>
    <w:rsid w:val="00391103"/>
    <w:rsid w:val="003918E4"/>
    <w:rsid w:val="00392FB5"/>
    <w:rsid w:val="00393B49"/>
    <w:rsid w:val="00394DCC"/>
    <w:rsid w:val="00395771"/>
    <w:rsid w:val="00395D13"/>
    <w:rsid w:val="00395FFC"/>
    <w:rsid w:val="003964B4"/>
    <w:rsid w:val="00396DB3"/>
    <w:rsid w:val="00397435"/>
    <w:rsid w:val="003A3D8E"/>
    <w:rsid w:val="003A3E15"/>
    <w:rsid w:val="003A46BF"/>
    <w:rsid w:val="003A496C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9F9"/>
    <w:rsid w:val="003B6A6E"/>
    <w:rsid w:val="003B6FC5"/>
    <w:rsid w:val="003B77CC"/>
    <w:rsid w:val="003C05A9"/>
    <w:rsid w:val="003C1646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BFB"/>
    <w:rsid w:val="003D61DE"/>
    <w:rsid w:val="003D6B7A"/>
    <w:rsid w:val="003E0F48"/>
    <w:rsid w:val="003E36D9"/>
    <w:rsid w:val="003E3E25"/>
    <w:rsid w:val="003E4E66"/>
    <w:rsid w:val="003E4EA3"/>
    <w:rsid w:val="003E5AFA"/>
    <w:rsid w:val="003E6B53"/>
    <w:rsid w:val="003E7924"/>
    <w:rsid w:val="003E7BDA"/>
    <w:rsid w:val="003F013F"/>
    <w:rsid w:val="003F0310"/>
    <w:rsid w:val="003F03A5"/>
    <w:rsid w:val="003F052A"/>
    <w:rsid w:val="003F0545"/>
    <w:rsid w:val="003F0685"/>
    <w:rsid w:val="003F17EC"/>
    <w:rsid w:val="003F1BB5"/>
    <w:rsid w:val="003F1D3D"/>
    <w:rsid w:val="003F21C4"/>
    <w:rsid w:val="003F3027"/>
    <w:rsid w:val="003F3767"/>
    <w:rsid w:val="003F424C"/>
    <w:rsid w:val="003F4686"/>
    <w:rsid w:val="003F531C"/>
    <w:rsid w:val="003F5E98"/>
    <w:rsid w:val="003F7813"/>
    <w:rsid w:val="00400538"/>
    <w:rsid w:val="00400ADB"/>
    <w:rsid w:val="00401EA9"/>
    <w:rsid w:val="00402364"/>
    <w:rsid w:val="00402ED3"/>
    <w:rsid w:val="004035E4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32A8"/>
    <w:rsid w:val="00414592"/>
    <w:rsid w:val="004158F9"/>
    <w:rsid w:val="00416350"/>
    <w:rsid w:val="00416941"/>
    <w:rsid w:val="00420E06"/>
    <w:rsid w:val="0042112D"/>
    <w:rsid w:val="004212F6"/>
    <w:rsid w:val="0042167D"/>
    <w:rsid w:val="004217FE"/>
    <w:rsid w:val="00421D3E"/>
    <w:rsid w:val="00421DF2"/>
    <w:rsid w:val="00424B11"/>
    <w:rsid w:val="00425BB3"/>
    <w:rsid w:val="004262E6"/>
    <w:rsid w:val="00426321"/>
    <w:rsid w:val="0043288F"/>
    <w:rsid w:val="0043330C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375A0"/>
    <w:rsid w:val="00440C5D"/>
    <w:rsid w:val="0044172F"/>
    <w:rsid w:val="004418D6"/>
    <w:rsid w:val="004432E8"/>
    <w:rsid w:val="004439F7"/>
    <w:rsid w:val="0044425E"/>
    <w:rsid w:val="004442C9"/>
    <w:rsid w:val="00444C19"/>
    <w:rsid w:val="0044602E"/>
    <w:rsid w:val="00446C02"/>
    <w:rsid w:val="00447E72"/>
    <w:rsid w:val="00450E82"/>
    <w:rsid w:val="004512EC"/>
    <w:rsid w:val="0045245C"/>
    <w:rsid w:val="00452ED3"/>
    <w:rsid w:val="0045399F"/>
    <w:rsid w:val="00453DA9"/>
    <w:rsid w:val="004543A1"/>
    <w:rsid w:val="00454F2F"/>
    <w:rsid w:val="0045542C"/>
    <w:rsid w:val="004555E7"/>
    <w:rsid w:val="004558ED"/>
    <w:rsid w:val="00455D43"/>
    <w:rsid w:val="004577DB"/>
    <w:rsid w:val="00457928"/>
    <w:rsid w:val="00457DF4"/>
    <w:rsid w:val="00457E68"/>
    <w:rsid w:val="00461A47"/>
    <w:rsid w:val="004633E6"/>
    <w:rsid w:val="004636CD"/>
    <w:rsid w:val="00463BDB"/>
    <w:rsid w:val="00464926"/>
    <w:rsid w:val="00464AC2"/>
    <w:rsid w:val="004665F8"/>
    <w:rsid w:val="0046703F"/>
    <w:rsid w:val="00467147"/>
    <w:rsid w:val="00467DFC"/>
    <w:rsid w:val="00474466"/>
    <w:rsid w:val="00474FA1"/>
    <w:rsid w:val="00474FB2"/>
    <w:rsid w:val="00475B1B"/>
    <w:rsid w:val="0047626C"/>
    <w:rsid w:val="00476E47"/>
    <w:rsid w:val="004775CF"/>
    <w:rsid w:val="00477AA4"/>
    <w:rsid w:val="0048135E"/>
    <w:rsid w:val="0048136D"/>
    <w:rsid w:val="004815B7"/>
    <w:rsid w:val="004823CC"/>
    <w:rsid w:val="004828A2"/>
    <w:rsid w:val="00483BAA"/>
    <w:rsid w:val="004847DC"/>
    <w:rsid w:val="00484D80"/>
    <w:rsid w:val="0048603B"/>
    <w:rsid w:val="00486923"/>
    <w:rsid w:val="00486E05"/>
    <w:rsid w:val="00487307"/>
    <w:rsid w:val="004876D6"/>
    <w:rsid w:val="00491F56"/>
    <w:rsid w:val="00493BA5"/>
    <w:rsid w:val="00495807"/>
    <w:rsid w:val="0049593F"/>
    <w:rsid w:val="00496F4E"/>
    <w:rsid w:val="004972AA"/>
    <w:rsid w:val="00497432"/>
    <w:rsid w:val="0049746D"/>
    <w:rsid w:val="00497908"/>
    <w:rsid w:val="004A1D3D"/>
    <w:rsid w:val="004A1F1F"/>
    <w:rsid w:val="004A2047"/>
    <w:rsid w:val="004A216C"/>
    <w:rsid w:val="004A3300"/>
    <w:rsid w:val="004A4205"/>
    <w:rsid w:val="004A5075"/>
    <w:rsid w:val="004A5E0C"/>
    <w:rsid w:val="004B0A5A"/>
    <w:rsid w:val="004B1435"/>
    <w:rsid w:val="004B177F"/>
    <w:rsid w:val="004B17CC"/>
    <w:rsid w:val="004B2B54"/>
    <w:rsid w:val="004B442F"/>
    <w:rsid w:val="004B70A5"/>
    <w:rsid w:val="004B73FF"/>
    <w:rsid w:val="004C074F"/>
    <w:rsid w:val="004C1833"/>
    <w:rsid w:val="004C1CF0"/>
    <w:rsid w:val="004C1DDC"/>
    <w:rsid w:val="004C2943"/>
    <w:rsid w:val="004C2B70"/>
    <w:rsid w:val="004C2E28"/>
    <w:rsid w:val="004C2ECA"/>
    <w:rsid w:val="004C4885"/>
    <w:rsid w:val="004C6546"/>
    <w:rsid w:val="004C7BEC"/>
    <w:rsid w:val="004D1FD8"/>
    <w:rsid w:val="004D28C5"/>
    <w:rsid w:val="004D3607"/>
    <w:rsid w:val="004D49A9"/>
    <w:rsid w:val="004D5A1E"/>
    <w:rsid w:val="004D693B"/>
    <w:rsid w:val="004D6C5D"/>
    <w:rsid w:val="004D7726"/>
    <w:rsid w:val="004E019A"/>
    <w:rsid w:val="004E02DC"/>
    <w:rsid w:val="004E06DD"/>
    <w:rsid w:val="004E0BC5"/>
    <w:rsid w:val="004E0F60"/>
    <w:rsid w:val="004E14F8"/>
    <w:rsid w:val="004E28F5"/>
    <w:rsid w:val="004E3830"/>
    <w:rsid w:val="004E3F47"/>
    <w:rsid w:val="004E54CA"/>
    <w:rsid w:val="004E6445"/>
    <w:rsid w:val="004E6491"/>
    <w:rsid w:val="004E6D7B"/>
    <w:rsid w:val="004E73AD"/>
    <w:rsid w:val="004E7704"/>
    <w:rsid w:val="004E7E00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1FD0"/>
    <w:rsid w:val="00502309"/>
    <w:rsid w:val="00502C65"/>
    <w:rsid w:val="005034E0"/>
    <w:rsid w:val="005035DE"/>
    <w:rsid w:val="0050398D"/>
    <w:rsid w:val="00503EDB"/>
    <w:rsid w:val="00504FA8"/>
    <w:rsid w:val="005068B4"/>
    <w:rsid w:val="0051252E"/>
    <w:rsid w:val="00513287"/>
    <w:rsid w:val="005139EB"/>
    <w:rsid w:val="005139F9"/>
    <w:rsid w:val="00513EF2"/>
    <w:rsid w:val="00513FB6"/>
    <w:rsid w:val="00514E4F"/>
    <w:rsid w:val="00515411"/>
    <w:rsid w:val="0051589B"/>
    <w:rsid w:val="005171CC"/>
    <w:rsid w:val="00517A6E"/>
    <w:rsid w:val="00517E05"/>
    <w:rsid w:val="005207A1"/>
    <w:rsid w:val="00520DDE"/>
    <w:rsid w:val="005212FC"/>
    <w:rsid w:val="005216B2"/>
    <w:rsid w:val="00521E91"/>
    <w:rsid w:val="00522690"/>
    <w:rsid w:val="005227A0"/>
    <w:rsid w:val="00522B20"/>
    <w:rsid w:val="00523972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1B91"/>
    <w:rsid w:val="0053280E"/>
    <w:rsid w:val="005331C7"/>
    <w:rsid w:val="005339A9"/>
    <w:rsid w:val="005348FF"/>
    <w:rsid w:val="00534B33"/>
    <w:rsid w:val="00535C99"/>
    <w:rsid w:val="00536A4C"/>
    <w:rsid w:val="005378BF"/>
    <w:rsid w:val="005401AE"/>
    <w:rsid w:val="00541172"/>
    <w:rsid w:val="0054179B"/>
    <w:rsid w:val="00542E4B"/>
    <w:rsid w:val="005434DE"/>
    <w:rsid w:val="005442E6"/>
    <w:rsid w:val="0054530C"/>
    <w:rsid w:val="0054564B"/>
    <w:rsid w:val="00545B8E"/>
    <w:rsid w:val="00545C0F"/>
    <w:rsid w:val="005474E8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69DD"/>
    <w:rsid w:val="00567A73"/>
    <w:rsid w:val="005717B7"/>
    <w:rsid w:val="00571F3C"/>
    <w:rsid w:val="00572965"/>
    <w:rsid w:val="00572AC7"/>
    <w:rsid w:val="00573C97"/>
    <w:rsid w:val="00574D3F"/>
    <w:rsid w:val="00576CA6"/>
    <w:rsid w:val="00580022"/>
    <w:rsid w:val="0058035C"/>
    <w:rsid w:val="00580982"/>
    <w:rsid w:val="00581ECA"/>
    <w:rsid w:val="00582C58"/>
    <w:rsid w:val="00582C8A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DA7"/>
    <w:rsid w:val="00594348"/>
    <w:rsid w:val="0059566B"/>
    <w:rsid w:val="00595FD0"/>
    <w:rsid w:val="00595FF9"/>
    <w:rsid w:val="005968B3"/>
    <w:rsid w:val="00597527"/>
    <w:rsid w:val="00597B4E"/>
    <w:rsid w:val="005A0301"/>
    <w:rsid w:val="005A0B1B"/>
    <w:rsid w:val="005A0C76"/>
    <w:rsid w:val="005A14A3"/>
    <w:rsid w:val="005A1EEE"/>
    <w:rsid w:val="005A2942"/>
    <w:rsid w:val="005A32D2"/>
    <w:rsid w:val="005A3549"/>
    <w:rsid w:val="005A4B4D"/>
    <w:rsid w:val="005A5391"/>
    <w:rsid w:val="005A6406"/>
    <w:rsid w:val="005A6D7C"/>
    <w:rsid w:val="005A73E8"/>
    <w:rsid w:val="005B15D0"/>
    <w:rsid w:val="005B196D"/>
    <w:rsid w:val="005B198B"/>
    <w:rsid w:val="005B2E77"/>
    <w:rsid w:val="005B2EA2"/>
    <w:rsid w:val="005B34AE"/>
    <w:rsid w:val="005B43B5"/>
    <w:rsid w:val="005B5267"/>
    <w:rsid w:val="005B5563"/>
    <w:rsid w:val="005B67AF"/>
    <w:rsid w:val="005B7C72"/>
    <w:rsid w:val="005B7EFB"/>
    <w:rsid w:val="005C0AC8"/>
    <w:rsid w:val="005C16AC"/>
    <w:rsid w:val="005C18D7"/>
    <w:rsid w:val="005C1C57"/>
    <w:rsid w:val="005C2152"/>
    <w:rsid w:val="005C3855"/>
    <w:rsid w:val="005C3959"/>
    <w:rsid w:val="005C3B47"/>
    <w:rsid w:val="005C3FAF"/>
    <w:rsid w:val="005C4198"/>
    <w:rsid w:val="005C71B7"/>
    <w:rsid w:val="005C756F"/>
    <w:rsid w:val="005D0281"/>
    <w:rsid w:val="005D0AD7"/>
    <w:rsid w:val="005D11CA"/>
    <w:rsid w:val="005D2A95"/>
    <w:rsid w:val="005D2CAB"/>
    <w:rsid w:val="005D4D20"/>
    <w:rsid w:val="005D5DFA"/>
    <w:rsid w:val="005D5F80"/>
    <w:rsid w:val="005D6265"/>
    <w:rsid w:val="005D6C85"/>
    <w:rsid w:val="005D7573"/>
    <w:rsid w:val="005E169B"/>
    <w:rsid w:val="005E1CED"/>
    <w:rsid w:val="005E1EF4"/>
    <w:rsid w:val="005E2BDF"/>
    <w:rsid w:val="005E2D65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E68"/>
    <w:rsid w:val="006005EB"/>
    <w:rsid w:val="006011B6"/>
    <w:rsid w:val="00603A4C"/>
    <w:rsid w:val="006043C0"/>
    <w:rsid w:val="006049CD"/>
    <w:rsid w:val="00605DD7"/>
    <w:rsid w:val="00605DE9"/>
    <w:rsid w:val="00606D89"/>
    <w:rsid w:val="006116E8"/>
    <w:rsid w:val="006122BE"/>
    <w:rsid w:val="00612925"/>
    <w:rsid w:val="00612DB5"/>
    <w:rsid w:val="006135FA"/>
    <w:rsid w:val="006141B8"/>
    <w:rsid w:val="00614E01"/>
    <w:rsid w:val="00614E2C"/>
    <w:rsid w:val="00615D71"/>
    <w:rsid w:val="00615E46"/>
    <w:rsid w:val="006172A1"/>
    <w:rsid w:val="00620128"/>
    <w:rsid w:val="00620FF6"/>
    <w:rsid w:val="00621055"/>
    <w:rsid w:val="00623624"/>
    <w:rsid w:val="00623670"/>
    <w:rsid w:val="00623AF2"/>
    <w:rsid w:val="00624133"/>
    <w:rsid w:val="00624646"/>
    <w:rsid w:val="00625A5B"/>
    <w:rsid w:val="00625A92"/>
    <w:rsid w:val="00625EA9"/>
    <w:rsid w:val="00625F5B"/>
    <w:rsid w:val="00626C86"/>
    <w:rsid w:val="006300E0"/>
    <w:rsid w:val="006305D3"/>
    <w:rsid w:val="00630D22"/>
    <w:rsid w:val="00631549"/>
    <w:rsid w:val="00632016"/>
    <w:rsid w:val="00632249"/>
    <w:rsid w:val="00632299"/>
    <w:rsid w:val="006326B6"/>
    <w:rsid w:val="00633974"/>
    <w:rsid w:val="00633F44"/>
    <w:rsid w:val="00634ECF"/>
    <w:rsid w:val="006351A0"/>
    <w:rsid w:val="006374E3"/>
    <w:rsid w:val="0064300B"/>
    <w:rsid w:val="0064408C"/>
    <w:rsid w:val="006450B2"/>
    <w:rsid w:val="006452A0"/>
    <w:rsid w:val="00646F22"/>
    <w:rsid w:val="00647096"/>
    <w:rsid w:val="0065042F"/>
    <w:rsid w:val="00655A3B"/>
    <w:rsid w:val="00656516"/>
    <w:rsid w:val="006572A7"/>
    <w:rsid w:val="00657529"/>
    <w:rsid w:val="006600E7"/>
    <w:rsid w:val="00660F65"/>
    <w:rsid w:val="006612FA"/>
    <w:rsid w:val="00661456"/>
    <w:rsid w:val="00661E71"/>
    <w:rsid w:val="006628D2"/>
    <w:rsid w:val="006639E5"/>
    <w:rsid w:val="00663B41"/>
    <w:rsid w:val="0066437F"/>
    <w:rsid w:val="006651D1"/>
    <w:rsid w:val="0066625B"/>
    <w:rsid w:val="006666C9"/>
    <w:rsid w:val="00667871"/>
    <w:rsid w:val="0067109D"/>
    <w:rsid w:val="006711C8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90084"/>
    <w:rsid w:val="006911B8"/>
    <w:rsid w:val="00693D59"/>
    <w:rsid w:val="00695234"/>
    <w:rsid w:val="006959A0"/>
    <w:rsid w:val="00696207"/>
    <w:rsid w:val="00696473"/>
    <w:rsid w:val="00697EBB"/>
    <w:rsid w:val="006A0355"/>
    <w:rsid w:val="006A1CD4"/>
    <w:rsid w:val="006A2E2C"/>
    <w:rsid w:val="006A40A5"/>
    <w:rsid w:val="006A4AB1"/>
    <w:rsid w:val="006A4FAA"/>
    <w:rsid w:val="006A5BEB"/>
    <w:rsid w:val="006A5F72"/>
    <w:rsid w:val="006A620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A10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D7071"/>
    <w:rsid w:val="006E07A3"/>
    <w:rsid w:val="006E0B5D"/>
    <w:rsid w:val="006E2C91"/>
    <w:rsid w:val="006E2CC5"/>
    <w:rsid w:val="006E77EF"/>
    <w:rsid w:val="006F0469"/>
    <w:rsid w:val="006F1841"/>
    <w:rsid w:val="006F1A2D"/>
    <w:rsid w:val="006F2309"/>
    <w:rsid w:val="006F2CBE"/>
    <w:rsid w:val="006F2F23"/>
    <w:rsid w:val="006F3AA9"/>
    <w:rsid w:val="006F4BD2"/>
    <w:rsid w:val="006F4E00"/>
    <w:rsid w:val="006F4EB0"/>
    <w:rsid w:val="006F557B"/>
    <w:rsid w:val="006F5C4B"/>
    <w:rsid w:val="00700B2B"/>
    <w:rsid w:val="00701370"/>
    <w:rsid w:val="0070164C"/>
    <w:rsid w:val="007024E2"/>
    <w:rsid w:val="00703255"/>
    <w:rsid w:val="00703790"/>
    <w:rsid w:val="007051A2"/>
    <w:rsid w:val="00705869"/>
    <w:rsid w:val="00706DEE"/>
    <w:rsid w:val="00710702"/>
    <w:rsid w:val="0071093A"/>
    <w:rsid w:val="00711F5D"/>
    <w:rsid w:val="00711F86"/>
    <w:rsid w:val="00713444"/>
    <w:rsid w:val="007149F5"/>
    <w:rsid w:val="00714E24"/>
    <w:rsid w:val="007152DD"/>
    <w:rsid w:val="007162E5"/>
    <w:rsid w:val="00720A1A"/>
    <w:rsid w:val="007213BB"/>
    <w:rsid w:val="00721B33"/>
    <w:rsid w:val="00722705"/>
    <w:rsid w:val="00722A1D"/>
    <w:rsid w:val="00723101"/>
    <w:rsid w:val="0072391F"/>
    <w:rsid w:val="007253F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87"/>
    <w:rsid w:val="007417E0"/>
    <w:rsid w:val="00741E1B"/>
    <w:rsid w:val="007427EC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4739"/>
    <w:rsid w:val="00764776"/>
    <w:rsid w:val="00764DF8"/>
    <w:rsid w:val="007654A3"/>
    <w:rsid w:val="00765BE1"/>
    <w:rsid w:val="00766FF0"/>
    <w:rsid w:val="00772AAA"/>
    <w:rsid w:val="00773B35"/>
    <w:rsid w:val="00775A94"/>
    <w:rsid w:val="00776A20"/>
    <w:rsid w:val="007776D4"/>
    <w:rsid w:val="00777F65"/>
    <w:rsid w:val="00780277"/>
    <w:rsid w:val="007813FC"/>
    <w:rsid w:val="007828AA"/>
    <w:rsid w:val="00782A70"/>
    <w:rsid w:val="00783024"/>
    <w:rsid w:val="007831F2"/>
    <w:rsid w:val="00783213"/>
    <w:rsid w:val="00783B40"/>
    <w:rsid w:val="007844DC"/>
    <w:rsid w:val="0078478B"/>
    <w:rsid w:val="00784A24"/>
    <w:rsid w:val="00784CC1"/>
    <w:rsid w:val="00785873"/>
    <w:rsid w:val="0078591E"/>
    <w:rsid w:val="00786418"/>
    <w:rsid w:val="0078736E"/>
    <w:rsid w:val="00787B72"/>
    <w:rsid w:val="00787D04"/>
    <w:rsid w:val="0079022D"/>
    <w:rsid w:val="0079073E"/>
    <w:rsid w:val="00791504"/>
    <w:rsid w:val="00791B5E"/>
    <w:rsid w:val="00791D1A"/>
    <w:rsid w:val="00792CE0"/>
    <w:rsid w:val="00793EB9"/>
    <w:rsid w:val="0079414E"/>
    <w:rsid w:val="00795A0A"/>
    <w:rsid w:val="00795C6C"/>
    <w:rsid w:val="00795F64"/>
    <w:rsid w:val="00796378"/>
    <w:rsid w:val="007964C6"/>
    <w:rsid w:val="00796811"/>
    <w:rsid w:val="00797E77"/>
    <w:rsid w:val="007A1954"/>
    <w:rsid w:val="007A4A61"/>
    <w:rsid w:val="007A50F0"/>
    <w:rsid w:val="007A68D7"/>
    <w:rsid w:val="007A7718"/>
    <w:rsid w:val="007B077C"/>
    <w:rsid w:val="007B0A7A"/>
    <w:rsid w:val="007B1FEA"/>
    <w:rsid w:val="007B28DF"/>
    <w:rsid w:val="007B4433"/>
    <w:rsid w:val="007B5243"/>
    <w:rsid w:val="007B56B1"/>
    <w:rsid w:val="007B64FE"/>
    <w:rsid w:val="007B6B5C"/>
    <w:rsid w:val="007C01F5"/>
    <w:rsid w:val="007C15D4"/>
    <w:rsid w:val="007C278C"/>
    <w:rsid w:val="007C293B"/>
    <w:rsid w:val="007C2B95"/>
    <w:rsid w:val="007C2DF6"/>
    <w:rsid w:val="007C38C5"/>
    <w:rsid w:val="007C3FCB"/>
    <w:rsid w:val="007C4089"/>
    <w:rsid w:val="007C4A80"/>
    <w:rsid w:val="007C5439"/>
    <w:rsid w:val="007C5986"/>
    <w:rsid w:val="007C5D8B"/>
    <w:rsid w:val="007C617D"/>
    <w:rsid w:val="007C65B8"/>
    <w:rsid w:val="007C6F1B"/>
    <w:rsid w:val="007C6FF5"/>
    <w:rsid w:val="007C7688"/>
    <w:rsid w:val="007C7C64"/>
    <w:rsid w:val="007C7CFD"/>
    <w:rsid w:val="007D22B4"/>
    <w:rsid w:val="007D36E4"/>
    <w:rsid w:val="007D385C"/>
    <w:rsid w:val="007D3A30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4"/>
    <w:rsid w:val="007E3D68"/>
    <w:rsid w:val="007E55AC"/>
    <w:rsid w:val="007E6EF6"/>
    <w:rsid w:val="007E78B2"/>
    <w:rsid w:val="007F0043"/>
    <w:rsid w:val="007F2618"/>
    <w:rsid w:val="007F2673"/>
    <w:rsid w:val="007F2798"/>
    <w:rsid w:val="007F3C20"/>
    <w:rsid w:val="007F44CA"/>
    <w:rsid w:val="007F5028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589B"/>
    <w:rsid w:val="0082084A"/>
    <w:rsid w:val="00821A47"/>
    <w:rsid w:val="00825581"/>
    <w:rsid w:val="00825749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CE3"/>
    <w:rsid w:val="00832F8A"/>
    <w:rsid w:val="00833C4C"/>
    <w:rsid w:val="008355DB"/>
    <w:rsid w:val="00835C5B"/>
    <w:rsid w:val="00835FCF"/>
    <w:rsid w:val="00837072"/>
    <w:rsid w:val="00837A2D"/>
    <w:rsid w:val="00840844"/>
    <w:rsid w:val="0084277B"/>
    <w:rsid w:val="00842A35"/>
    <w:rsid w:val="00843EC2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C22"/>
    <w:rsid w:val="00856F1D"/>
    <w:rsid w:val="00856FBE"/>
    <w:rsid w:val="0085723F"/>
    <w:rsid w:val="00857437"/>
    <w:rsid w:val="00860323"/>
    <w:rsid w:val="00860493"/>
    <w:rsid w:val="0086124B"/>
    <w:rsid w:val="00861524"/>
    <w:rsid w:val="0086240E"/>
    <w:rsid w:val="00862A1D"/>
    <w:rsid w:val="00862B19"/>
    <w:rsid w:val="00862C3C"/>
    <w:rsid w:val="00862D88"/>
    <w:rsid w:val="00863EDC"/>
    <w:rsid w:val="00866FFD"/>
    <w:rsid w:val="00867F5B"/>
    <w:rsid w:val="0087132E"/>
    <w:rsid w:val="00871426"/>
    <w:rsid w:val="0087283C"/>
    <w:rsid w:val="00873B74"/>
    <w:rsid w:val="00873B9B"/>
    <w:rsid w:val="00873D59"/>
    <w:rsid w:val="008752D4"/>
    <w:rsid w:val="0087604F"/>
    <w:rsid w:val="008762E8"/>
    <w:rsid w:val="008767CD"/>
    <w:rsid w:val="008768FA"/>
    <w:rsid w:val="00876BCF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219"/>
    <w:rsid w:val="00890E30"/>
    <w:rsid w:val="00891150"/>
    <w:rsid w:val="008919FE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96AB0"/>
    <w:rsid w:val="008A3978"/>
    <w:rsid w:val="008A4EEC"/>
    <w:rsid w:val="008A71F8"/>
    <w:rsid w:val="008A733B"/>
    <w:rsid w:val="008B015D"/>
    <w:rsid w:val="008B0EC1"/>
    <w:rsid w:val="008B1223"/>
    <w:rsid w:val="008B1A39"/>
    <w:rsid w:val="008B327E"/>
    <w:rsid w:val="008B3985"/>
    <w:rsid w:val="008B3B2A"/>
    <w:rsid w:val="008B3C9A"/>
    <w:rsid w:val="008B4407"/>
    <w:rsid w:val="008B46E2"/>
    <w:rsid w:val="008B4FF7"/>
    <w:rsid w:val="008B614F"/>
    <w:rsid w:val="008B76B4"/>
    <w:rsid w:val="008B78DE"/>
    <w:rsid w:val="008C0A39"/>
    <w:rsid w:val="008C2611"/>
    <w:rsid w:val="008C2B5C"/>
    <w:rsid w:val="008C2BF5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4EF"/>
    <w:rsid w:val="008D1A4A"/>
    <w:rsid w:val="008D1C51"/>
    <w:rsid w:val="008D1DA4"/>
    <w:rsid w:val="008D280C"/>
    <w:rsid w:val="008D2859"/>
    <w:rsid w:val="008D2C56"/>
    <w:rsid w:val="008D4761"/>
    <w:rsid w:val="008D5C0A"/>
    <w:rsid w:val="008D6C8E"/>
    <w:rsid w:val="008D7A97"/>
    <w:rsid w:val="008D7AD3"/>
    <w:rsid w:val="008E0E5C"/>
    <w:rsid w:val="008E0ED5"/>
    <w:rsid w:val="008E103C"/>
    <w:rsid w:val="008E1063"/>
    <w:rsid w:val="008E2779"/>
    <w:rsid w:val="008E2CAB"/>
    <w:rsid w:val="008E2FE8"/>
    <w:rsid w:val="008E3A3A"/>
    <w:rsid w:val="008E3FB1"/>
    <w:rsid w:val="008E435B"/>
    <w:rsid w:val="008E4993"/>
    <w:rsid w:val="008E49BA"/>
    <w:rsid w:val="008E4DE9"/>
    <w:rsid w:val="008E5243"/>
    <w:rsid w:val="008E5A47"/>
    <w:rsid w:val="008E5ABB"/>
    <w:rsid w:val="008E5FF7"/>
    <w:rsid w:val="008E64ED"/>
    <w:rsid w:val="008E6527"/>
    <w:rsid w:val="008E6B2A"/>
    <w:rsid w:val="008E6C36"/>
    <w:rsid w:val="008E6E4D"/>
    <w:rsid w:val="008E769B"/>
    <w:rsid w:val="008F0E87"/>
    <w:rsid w:val="008F1009"/>
    <w:rsid w:val="008F10E7"/>
    <w:rsid w:val="008F1310"/>
    <w:rsid w:val="008F2458"/>
    <w:rsid w:val="008F4894"/>
    <w:rsid w:val="008F4941"/>
    <w:rsid w:val="008F5CB3"/>
    <w:rsid w:val="00900AB7"/>
    <w:rsid w:val="00901C17"/>
    <w:rsid w:val="0090213D"/>
    <w:rsid w:val="00902F5E"/>
    <w:rsid w:val="00904BD5"/>
    <w:rsid w:val="00904E18"/>
    <w:rsid w:val="00904E7D"/>
    <w:rsid w:val="00904F50"/>
    <w:rsid w:val="009063DE"/>
    <w:rsid w:val="00907B7E"/>
    <w:rsid w:val="009103AF"/>
    <w:rsid w:val="00910B58"/>
    <w:rsid w:val="00910F4A"/>
    <w:rsid w:val="009112C6"/>
    <w:rsid w:val="009123F7"/>
    <w:rsid w:val="0091280D"/>
    <w:rsid w:val="00912AC0"/>
    <w:rsid w:val="00912C40"/>
    <w:rsid w:val="00912D12"/>
    <w:rsid w:val="00913215"/>
    <w:rsid w:val="0091322A"/>
    <w:rsid w:val="00913379"/>
    <w:rsid w:val="00913F91"/>
    <w:rsid w:val="009147C7"/>
    <w:rsid w:val="00915B81"/>
    <w:rsid w:val="00915F12"/>
    <w:rsid w:val="009178AA"/>
    <w:rsid w:val="00920860"/>
    <w:rsid w:val="00920D00"/>
    <w:rsid w:val="00920D35"/>
    <w:rsid w:val="009210E0"/>
    <w:rsid w:val="00921307"/>
    <w:rsid w:val="009214FE"/>
    <w:rsid w:val="00921B8E"/>
    <w:rsid w:val="00922FCD"/>
    <w:rsid w:val="009235BE"/>
    <w:rsid w:val="0092375A"/>
    <w:rsid w:val="00923F5F"/>
    <w:rsid w:val="00923FC7"/>
    <w:rsid w:val="00924721"/>
    <w:rsid w:val="00924C7D"/>
    <w:rsid w:val="009250A0"/>
    <w:rsid w:val="00926C3B"/>
    <w:rsid w:val="00930254"/>
    <w:rsid w:val="0093050B"/>
    <w:rsid w:val="0093201C"/>
    <w:rsid w:val="00932143"/>
    <w:rsid w:val="00934F43"/>
    <w:rsid w:val="00935BD6"/>
    <w:rsid w:val="00937084"/>
    <w:rsid w:val="009373EA"/>
    <w:rsid w:val="00937CC8"/>
    <w:rsid w:val="00940FFE"/>
    <w:rsid w:val="009413D2"/>
    <w:rsid w:val="00941F82"/>
    <w:rsid w:val="009427D2"/>
    <w:rsid w:val="009428EE"/>
    <w:rsid w:val="009430E4"/>
    <w:rsid w:val="0094357F"/>
    <w:rsid w:val="009449CA"/>
    <w:rsid w:val="009452FA"/>
    <w:rsid w:val="00945AF0"/>
    <w:rsid w:val="00945CBA"/>
    <w:rsid w:val="00946196"/>
    <w:rsid w:val="00947804"/>
    <w:rsid w:val="00947D0A"/>
    <w:rsid w:val="00947D9D"/>
    <w:rsid w:val="00950220"/>
    <w:rsid w:val="009502EF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3EB"/>
    <w:rsid w:val="00954530"/>
    <w:rsid w:val="009552F4"/>
    <w:rsid w:val="009558DF"/>
    <w:rsid w:val="009568F2"/>
    <w:rsid w:val="00956D02"/>
    <w:rsid w:val="0096051F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215E"/>
    <w:rsid w:val="009723AF"/>
    <w:rsid w:val="00972674"/>
    <w:rsid w:val="0097498A"/>
    <w:rsid w:val="00974C77"/>
    <w:rsid w:val="00974FE7"/>
    <w:rsid w:val="009767D2"/>
    <w:rsid w:val="009768A6"/>
    <w:rsid w:val="00977D7B"/>
    <w:rsid w:val="0098055B"/>
    <w:rsid w:val="0098106E"/>
    <w:rsid w:val="009814BC"/>
    <w:rsid w:val="00981A61"/>
    <w:rsid w:val="00982631"/>
    <w:rsid w:val="00982926"/>
    <w:rsid w:val="00983354"/>
    <w:rsid w:val="00984195"/>
    <w:rsid w:val="00984247"/>
    <w:rsid w:val="00985103"/>
    <w:rsid w:val="00985EDA"/>
    <w:rsid w:val="00985F93"/>
    <w:rsid w:val="00987632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AF4"/>
    <w:rsid w:val="00996B96"/>
    <w:rsid w:val="00997B0B"/>
    <w:rsid w:val="00997DF3"/>
    <w:rsid w:val="009A1691"/>
    <w:rsid w:val="009A1734"/>
    <w:rsid w:val="009A1D19"/>
    <w:rsid w:val="009A3DBD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231E"/>
    <w:rsid w:val="009B298B"/>
    <w:rsid w:val="009B2E6B"/>
    <w:rsid w:val="009B4092"/>
    <w:rsid w:val="009B4852"/>
    <w:rsid w:val="009B4CEA"/>
    <w:rsid w:val="009C0546"/>
    <w:rsid w:val="009C22A2"/>
    <w:rsid w:val="009C36BC"/>
    <w:rsid w:val="009C3B12"/>
    <w:rsid w:val="009C44DA"/>
    <w:rsid w:val="009C4B79"/>
    <w:rsid w:val="009C56FC"/>
    <w:rsid w:val="009C5C34"/>
    <w:rsid w:val="009C6E54"/>
    <w:rsid w:val="009C71DC"/>
    <w:rsid w:val="009D0F21"/>
    <w:rsid w:val="009D204B"/>
    <w:rsid w:val="009D2AA7"/>
    <w:rsid w:val="009D2CDF"/>
    <w:rsid w:val="009D3B45"/>
    <w:rsid w:val="009D50E9"/>
    <w:rsid w:val="009D6900"/>
    <w:rsid w:val="009D70DF"/>
    <w:rsid w:val="009D760C"/>
    <w:rsid w:val="009D7C45"/>
    <w:rsid w:val="009E09B1"/>
    <w:rsid w:val="009E0D4D"/>
    <w:rsid w:val="009E0DD1"/>
    <w:rsid w:val="009E0E53"/>
    <w:rsid w:val="009E1DDB"/>
    <w:rsid w:val="009E2038"/>
    <w:rsid w:val="009E2ABE"/>
    <w:rsid w:val="009E3773"/>
    <w:rsid w:val="009E3831"/>
    <w:rsid w:val="009E402E"/>
    <w:rsid w:val="009E46E1"/>
    <w:rsid w:val="009E4B69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3814"/>
    <w:rsid w:val="009F5DAC"/>
    <w:rsid w:val="009F6389"/>
    <w:rsid w:val="009F64D0"/>
    <w:rsid w:val="009F6F1E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7B7"/>
    <w:rsid w:val="00A23A87"/>
    <w:rsid w:val="00A24488"/>
    <w:rsid w:val="00A26E30"/>
    <w:rsid w:val="00A32657"/>
    <w:rsid w:val="00A3297C"/>
    <w:rsid w:val="00A33697"/>
    <w:rsid w:val="00A33991"/>
    <w:rsid w:val="00A3455E"/>
    <w:rsid w:val="00A3531B"/>
    <w:rsid w:val="00A3643D"/>
    <w:rsid w:val="00A367D0"/>
    <w:rsid w:val="00A36ED2"/>
    <w:rsid w:val="00A36F58"/>
    <w:rsid w:val="00A370DC"/>
    <w:rsid w:val="00A40727"/>
    <w:rsid w:val="00A40D31"/>
    <w:rsid w:val="00A42131"/>
    <w:rsid w:val="00A422B6"/>
    <w:rsid w:val="00A42708"/>
    <w:rsid w:val="00A437F5"/>
    <w:rsid w:val="00A4580C"/>
    <w:rsid w:val="00A47772"/>
    <w:rsid w:val="00A477F7"/>
    <w:rsid w:val="00A47968"/>
    <w:rsid w:val="00A50AD5"/>
    <w:rsid w:val="00A512BE"/>
    <w:rsid w:val="00A5136E"/>
    <w:rsid w:val="00A524A5"/>
    <w:rsid w:val="00A537D8"/>
    <w:rsid w:val="00A5425A"/>
    <w:rsid w:val="00A548C6"/>
    <w:rsid w:val="00A54D8D"/>
    <w:rsid w:val="00A55E7F"/>
    <w:rsid w:val="00A562A3"/>
    <w:rsid w:val="00A57B74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40A"/>
    <w:rsid w:val="00A725E8"/>
    <w:rsid w:val="00A73F00"/>
    <w:rsid w:val="00A73FC0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6036"/>
    <w:rsid w:val="00A971BF"/>
    <w:rsid w:val="00AA1516"/>
    <w:rsid w:val="00AA1B94"/>
    <w:rsid w:val="00AA1EEE"/>
    <w:rsid w:val="00AA38AB"/>
    <w:rsid w:val="00AA3AF7"/>
    <w:rsid w:val="00AA41CB"/>
    <w:rsid w:val="00AA43CE"/>
    <w:rsid w:val="00AA5BFD"/>
    <w:rsid w:val="00AA73BD"/>
    <w:rsid w:val="00AA7898"/>
    <w:rsid w:val="00AB1403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0B19"/>
    <w:rsid w:val="00AC1357"/>
    <w:rsid w:val="00AC149B"/>
    <w:rsid w:val="00AC3814"/>
    <w:rsid w:val="00AC3A1D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59D"/>
    <w:rsid w:val="00AD58F4"/>
    <w:rsid w:val="00AD5DD3"/>
    <w:rsid w:val="00AD6F4C"/>
    <w:rsid w:val="00AD7B1E"/>
    <w:rsid w:val="00AE08D9"/>
    <w:rsid w:val="00AE0CD6"/>
    <w:rsid w:val="00AE0DD4"/>
    <w:rsid w:val="00AE13A4"/>
    <w:rsid w:val="00AE23B7"/>
    <w:rsid w:val="00AE261A"/>
    <w:rsid w:val="00AE3590"/>
    <w:rsid w:val="00AE3875"/>
    <w:rsid w:val="00AE4236"/>
    <w:rsid w:val="00AE4319"/>
    <w:rsid w:val="00AE442A"/>
    <w:rsid w:val="00AE4CAF"/>
    <w:rsid w:val="00AE5C83"/>
    <w:rsid w:val="00AE69D5"/>
    <w:rsid w:val="00AE6BA3"/>
    <w:rsid w:val="00AE746E"/>
    <w:rsid w:val="00AE79E2"/>
    <w:rsid w:val="00AF05A3"/>
    <w:rsid w:val="00AF0824"/>
    <w:rsid w:val="00AF0E22"/>
    <w:rsid w:val="00AF1ACE"/>
    <w:rsid w:val="00AF1F1B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53DD"/>
    <w:rsid w:val="00B06B0D"/>
    <w:rsid w:val="00B0787E"/>
    <w:rsid w:val="00B079B6"/>
    <w:rsid w:val="00B1045B"/>
    <w:rsid w:val="00B11711"/>
    <w:rsid w:val="00B12018"/>
    <w:rsid w:val="00B1276D"/>
    <w:rsid w:val="00B12F1C"/>
    <w:rsid w:val="00B13B3D"/>
    <w:rsid w:val="00B1442C"/>
    <w:rsid w:val="00B14909"/>
    <w:rsid w:val="00B14BD4"/>
    <w:rsid w:val="00B14CA6"/>
    <w:rsid w:val="00B14E2A"/>
    <w:rsid w:val="00B15209"/>
    <w:rsid w:val="00B1642A"/>
    <w:rsid w:val="00B16B8B"/>
    <w:rsid w:val="00B17CCB"/>
    <w:rsid w:val="00B20150"/>
    <w:rsid w:val="00B20185"/>
    <w:rsid w:val="00B20462"/>
    <w:rsid w:val="00B209DB"/>
    <w:rsid w:val="00B20A84"/>
    <w:rsid w:val="00B21ED3"/>
    <w:rsid w:val="00B2213C"/>
    <w:rsid w:val="00B23C22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C8"/>
    <w:rsid w:val="00B36C9C"/>
    <w:rsid w:val="00B42305"/>
    <w:rsid w:val="00B426F0"/>
    <w:rsid w:val="00B42828"/>
    <w:rsid w:val="00B42ABD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5D1F"/>
    <w:rsid w:val="00B57276"/>
    <w:rsid w:val="00B57E87"/>
    <w:rsid w:val="00B602B9"/>
    <w:rsid w:val="00B6067F"/>
    <w:rsid w:val="00B6190D"/>
    <w:rsid w:val="00B61B99"/>
    <w:rsid w:val="00B62D6F"/>
    <w:rsid w:val="00B644AC"/>
    <w:rsid w:val="00B65076"/>
    <w:rsid w:val="00B6580C"/>
    <w:rsid w:val="00B659F6"/>
    <w:rsid w:val="00B6675B"/>
    <w:rsid w:val="00B66B44"/>
    <w:rsid w:val="00B66C2E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4234"/>
    <w:rsid w:val="00B95D69"/>
    <w:rsid w:val="00B969D2"/>
    <w:rsid w:val="00BA28E8"/>
    <w:rsid w:val="00BA2DD8"/>
    <w:rsid w:val="00BA3B5A"/>
    <w:rsid w:val="00BA4665"/>
    <w:rsid w:val="00BA502D"/>
    <w:rsid w:val="00BA5225"/>
    <w:rsid w:val="00BA6D26"/>
    <w:rsid w:val="00BB086E"/>
    <w:rsid w:val="00BB2105"/>
    <w:rsid w:val="00BB22F7"/>
    <w:rsid w:val="00BB4951"/>
    <w:rsid w:val="00BB4AC3"/>
    <w:rsid w:val="00BB6EA8"/>
    <w:rsid w:val="00BB72CD"/>
    <w:rsid w:val="00BB7C0E"/>
    <w:rsid w:val="00BB7E00"/>
    <w:rsid w:val="00BC0CD1"/>
    <w:rsid w:val="00BC15FD"/>
    <w:rsid w:val="00BC1CB7"/>
    <w:rsid w:val="00BC21A1"/>
    <w:rsid w:val="00BC342E"/>
    <w:rsid w:val="00BC3BDD"/>
    <w:rsid w:val="00BC4F5C"/>
    <w:rsid w:val="00BC5016"/>
    <w:rsid w:val="00BC5CB0"/>
    <w:rsid w:val="00BD097E"/>
    <w:rsid w:val="00BD0B64"/>
    <w:rsid w:val="00BD0BB8"/>
    <w:rsid w:val="00BD1352"/>
    <w:rsid w:val="00BD1F46"/>
    <w:rsid w:val="00BD3E4D"/>
    <w:rsid w:val="00BD42B0"/>
    <w:rsid w:val="00BD436C"/>
    <w:rsid w:val="00BD4D4D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5207"/>
    <w:rsid w:val="00BE5B55"/>
    <w:rsid w:val="00BE692D"/>
    <w:rsid w:val="00BE6961"/>
    <w:rsid w:val="00BF0967"/>
    <w:rsid w:val="00BF0B12"/>
    <w:rsid w:val="00BF10BE"/>
    <w:rsid w:val="00BF2292"/>
    <w:rsid w:val="00BF23CA"/>
    <w:rsid w:val="00BF297F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3987"/>
    <w:rsid w:val="00C0408E"/>
    <w:rsid w:val="00C04AAD"/>
    <w:rsid w:val="00C079BC"/>
    <w:rsid w:val="00C10069"/>
    <w:rsid w:val="00C105D0"/>
    <w:rsid w:val="00C11092"/>
    <w:rsid w:val="00C12A4C"/>
    <w:rsid w:val="00C13BC7"/>
    <w:rsid w:val="00C16476"/>
    <w:rsid w:val="00C1687E"/>
    <w:rsid w:val="00C169D9"/>
    <w:rsid w:val="00C207D0"/>
    <w:rsid w:val="00C21367"/>
    <w:rsid w:val="00C21D4B"/>
    <w:rsid w:val="00C22B44"/>
    <w:rsid w:val="00C252A8"/>
    <w:rsid w:val="00C31805"/>
    <w:rsid w:val="00C31C40"/>
    <w:rsid w:val="00C32BDC"/>
    <w:rsid w:val="00C334F9"/>
    <w:rsid w:val="00C33C78"/>
    <w:rsid w:val="00C35856"/>
    <w:rsid w:val="00C371A3"/>
    <w:rsid w:val="00C41194"/>
    <w:rsid w:val="00C41308"/>
    <w:rsid w:val="00C41363"/>
    <w:rsid w:val="00C43913"/>
    <w:rsid w:val="00C4577F"/>
    <w:rsid w:val="00C45C3D"/>
    <w:rsid w:val="00C45D68"/>
    <w:rsid w:val="00C5004F"/>
    <w:rsid w:val="00C501BB"/>
    <w:rsid w:val="00C51E61"/>
    <w:rsid w:val="00C52C76"/>
    <w:rsid w:val="00C53F29"/>
    <w:rsid w:val="00C5509E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300C"/>
    <w:rsid w:val="00C63941"/>
    <w:rsid w:val="00C63C8B"/>
    <w:rsid w:val="00C6512E"/>
    <w:rsid w:val="00C6577D"/>
    <w:rsid w:val="00C65F84"/>
    <w:rsid w:val="00C65FEA"/>
    <w:rsid w:val="00C66608"/>
    <w:rsid w:val="00C713C3"/>
    <w:rsid w:val="00C73831"/>
    <w:rsid w:val="00C7427B"/>
    <w:rsid w:val="00C7436D"/>
    <w:rsid w:val="00C77058"/>
    <w:rsid w:val="00C7748B"/>
    <w:rsid w:val="00C8161C"/>
    <w:rsid w:val="00C824B9"/>
    <w:rsid w:val="00C827AA"/>
    <w:rsid w:val="00C828DF"/>
    <w:rsid w:val="00C82BBA"/>
    <w:rsid w:val="00C82E4B"/>
    <w:rsid w:val="00C84047"/>
    <w:rsid w:val="00C8473D"/>
    <w:rsid w:val="00C852B4"/>
    <w:rsid w:val="00C856CA"/>
    <w:rsid w:val="00C85D58"/>
    <w:rsid w:val="00C8782B"/>
    <w:rsid w:val="00C90FFB"/>
    <w:rsid w:val="00C948E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1761"/>
    <w:rsid w:val="00CA1EA1"/>
    <w:rsid w:val="00CA2B95"/>
    <w:rsid w:val="00CA40D0"/>
    <w:rsid w:val="00CA4F46"/>
    <w:rsid w:val="00CA57DB"/>
    <w:rsid w:val="00CA596B"/>
    <w:rsid w:val="00CA6115"/>
    <w:rsid w:val="00CA64FC"/>
    <w:rsid w:val="00CA65A1"/>
    <w:rsid w:val="00CA661E"/>
    <w:rsid w:val="00CA78BF"/>
    <w:rsid w:val="00CB05D9"/>
    <w:rsid w:val="00CB22A8"/>
    <w:rsid w:val="00CB27A6"/>
    <w:rsid w:val="00CB2C0C"/>
    <w:rsid w:val="00CB4A98"/>
    <w:rsid w:val="00CB5CE1"/>
    <w:rsid w:val="00CB6676"/>
    <w:rsid w:val="00CB69EC"/>
    <w:rsid w:val="00CB7D1C"/>
    <w:rsid w:val="00CC0B4B"/>
    <w:rsid w:val="00CC2F70"/>
    <w:rsid w:val="00CC31A5"/>
    <w:rsid w:val="00CC3756"/>
    <w:rsid w:val="00CC3BC8"/>
    <w:rsid w:val="00CC5522"/>
    <w:rsid w:val="00CC5660"/>
    <w:rsid w:val="00CC5CD2"/>
    <w:rsid w:val="00CC75DE"/>
    <w:rsid w:val="00CC7682"/>
    <w:rsid w:val="00CD0682"/>
    <w:rsid w:val="00CD1918"/>
    <w:rsid w:val="00CD3790"/>
    <w:rsid w:val="00CD5243"/>
    <w:rsid w:val="00CD56CF"/>
    <w:rsid w:val="00CD677D"/>
    <w:rsid w:val="00CD67EC"/>
    <w:rsid w:val="00CD6C04"/>
    <w:rsid w:val="00CD719A"/>
    <w:rsid w:val="00CE0A25"/>
    <w:rsid w:val="00CE18ED"/>
    <w:rsid w:val="00CE198B"/>
    <w:rsid w:val="00CE1A7E"/>
    <w:rsid w:val="00CE24A6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96E"/>
    <w:rsid w:val="00CF2B11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5F88"/>
    <w:rsid w:val="00D06304"/>
    <w:rsid w:val="00D06C13"/>
    <w:rsid w:val="00D100F6"/>
    <w:rsid w:val="00D11379"/>
    <w:rsid w:val="00D129A8"/>
    <w:rsid w:val="00D12E39"/>
    <w:rsid w:val="00D133E4"/>
    <w:rsid w:val="00D14A36"/>
    <w:rsid w:val="00D179E0"/>
    <w:rsid w:val="00D2091E"/>
    <w:rsid w:val="00D2237F"/>
    <w:rsid w:val="00D22C16"/>
    <w:rsid w:val="00D23474"/>
    <w:rsid w:val="00D24027"/>
    <w:rsid w:val="00D24533"/>
    <w:rsid w:val="00D258B6"/>
    <w:rsid w:val="00D26083"/>
    <w:rsid w:val="00D265D0"/>
    <w:rsid w:val="00D3011D"/>
    <w:rsid w:val="00D30586"/>
    <w:rsid w:val="00D30E6F"/>
    <w:rsid w:val="00D314EE"/>
    <w:rsid w:val="00D31B1D"/>
    <w:rsid w:val="00D32358"/>
    <w:rsid w:val="00D32534"/>
    <w:rsid w:val="00D326A3"/>
    <w:rsid w:val="00D35787"/>
    <w:rsid w:val="00D35D25"/>
    <w:rsid w:val="00D35EC0"/>
    <w:rsid w:val="00D3697E"/>
    <w:rsid w:val="00D37705"/>
    <w:rsid w:val="00D37E0E"/>
    <w:rsid w:val="00D37F21"/>
    <w:rsid w:val="00D40257"/>
    <w:rsid w:val="00D411D8"/>
    <w:rsid w:val="00D41970"/>
    <w:rsid w:val="00D41FA2"/>
    <w:rsid w:val="00D4279F"/>
    <w:rsid w:val="00D437E5"/>
    <w:rsid w:val="00D447C0"/>
    <w:rsid w:val="00D45D45"/>
    <w:rsid w:val="00D470ED"/>
    <w:rsid w:val="00D473F5"/>
    <w:rsid w:val="00D47A8F"/>
    <w:rsid w:val="00D509E6"/>
    <w:rsid w:val="00D50BBD"/>
    <w:rsid w:val="00D50E9D"/>
    <w:rsid w:val="00D51046"/>
    <w:rsid w:val="00D521B6"/>
    <w:rsid w:val="00D536CD"/>
    <w:rsid w:val="00D53A97"/>
    <w:rsid w:val="00D553BC"/>
    <w:rsid w:val="00D57367"/>
    <w:rsid w:val="00D57A9B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107"/>
    <w:rsid w:val="00D677B5"/>
    <w:rsid w:val="00D67F2F"/>
    <w:rsid w:val="00D704B7"/>
    <w:rsid w:val="00D70A35"/>
    <w:rsid w:val="00D71A6F"/>
    <w:rsid w:val="00D721F7"/>
    <w:rsid w:val="00D72E57"/>
    <w:rsid w:val="00D73F85"/>
    <w:rsid w:val="00D758A7"/>
    <w:rsid w:val="00D758E0"/>
    <w:rsid w:val="00D75A2B"/>
    <w:rsid w:val="00D76E74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EE3"/>
    <w:rsid w:val="00D944A3"/>
    <w:rsid w:val="00D950FE"/>
    <w:rsid w:val="00D9521A"/>
    <w:rsid w:val="00D95EDE"/>
    <w:rsid w:val="00D96045"/>
    <w:rsid w:val="00D974B3"/>
    <w:rsid w:val="00D976BC"/>
    <w:rsid w:val="00DA1427"/>
    <w:rsid w:val="00DA2030"/>
    <w:rsid w:val="00DA4D81"/>
    <w:rsid w:val="00DA5893"/>
    <w:rsid w:val="00DA5A03"/>
    <w:rsid w:val="00DA60CD"/>
    <w:rsid w:val="00DA77E8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B7F2C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A53"/>
    <w:rsid w:val="00DC4F6F"/>
    <w:rsid w:val="00DC56E0"/>
    <w:rsid w:val="00DC5FC2"/>
    <w:rsid w:val="00DC6572"/>
    <w:rsid w:val="00DC7793"/>
    <w:rsid w:val="00DC7845"/>
    <w:rsid w:val="00DC7B49"/>
    <w:rsid w:val="00DD3DA1"/>
    <w:rsid w:val="00DD4119"/>
    <w:rsid w:val="00DD4F14"/>
    <w:rsid w:val="00DD73EC"/>
    <w:rsid w:val="00DD7841"/>
    <w:rsid w:val="00DE08BD"/>
    <w:rsid w:val="00DE09CD"/>
    <w:rsid w:val="00DE12F0"/>
    <w:rsid w:val="00DE43F6"/>
    <w:rsid w:val="00DE4426"/>
    <w:rsid w:val="00DE52D1"/>
    <w:rsid w:val="00DE53E7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59B"/>
    <w:rsid w:val="00DF3774"/>
    <w:rsid w:val="00DF6CE6"/>
    <w:rsid w:val="00DF7552"/>
    <w:rsid w:val="00DF77B7"/>
    <w:rsid w:val="00DF77CB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1CC7"/>
    <w:rsid w:val="00E12B6F"/>
    <w:rsid w:val="00E12E28"/>
    <w:rsid w:val="00E13BE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EA0"/>
    <w:rsid w:val="00E22A49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AB"/>
    <w:rsid w:val="00E27A63"/>
    <w:rsid w:val="00E27F3B"/>
    <w:rsid w:val="00E30430"/>
    <w:rsid w:val="00E3126F"/>
    <w:rsid w:val="00E31A9C"/>
    <w:rsid w:val="00E31B05"/>
    <w:rsid w:val="00E32147"/>
    <w:rsid w:val="00E33623"/>
    <w:rsid w:val="00E33812"/>
    <w:rsid w:val="00E33FEB"/>
    <w:rsid w:val="00E34645"/>
    <w:rsid w:val="00E349CB"/>
    <w:rsid w:val="00E40B06"/>
    <w:rsid w:val="00E41157"/>
    <w:rsid w:val="00E4207D"/>
    <w:rsid w:val="00E4231B"/>
    <w:rsid w:val="00E427EB"/>
    <w:rsid w:val="00E45463"/>
    <w:rsid w:val="00E45BB1"/>
    <w:rsid w:val="00E45EB3"/>
    <w:rsid w:val="00E463A0"/>
    <w:rsid w:val="00E50AE6"/>
    <w:rsid w:val="00E51A9A"/>
    <w:rsid w:val="00E5279C"/>
    <w:rsid w:val="00E578AF"/>
    <w:rsid w:val="00E60DE6"/>
    <w:rsid w:val="00E61D5E"/>
    <w:rsid w:val="00E6318B"/>
    <w:rsid w:val="00E64A6C"/>
    <w:rsid w:val="00E65693"/>
    <w:rsid w:val="00E65E4B"/>
    <w:rsid w:val="00E67CDC"/>
    <w:rsid w:val="00E701D8"/>
    <w:rsid w:val="00E70CB2"/>
    <w:rsid w:val="00E716BB"/>
    <w:rsid w:val="00E71948"/>
    <w:rsid w:val="00E7197E"/>
    <w:rsid w:val="00E7260F"/>
    <w:rsid w:val="00E73E6B"/>
    <w:rsid w:val="00E7431E"/>
    <w:rsid w:val="00E754C8"/>
    <w:rsid w:val="00E7600A"/>
    <w:rsid w:val="00E76346"/>
    <w:rsid w:val="00E7657F"/>
    <w:rsid w:val="00E767C8"/>
    <w:rsid w:val="00E77C4A"/>
    <w:rsid w:val="00E806CC"/>
    <w:rsid w:val="00E816A8"/>
    <w:rsid w:val="00E822E8"/>
    <w:rsid w:val="00E85346"/>
    <w:rsid w:val="00E8547E"/>
    <w:rsid w:val="00E87529"/>
    <w:rsid w:val="00E87AFD"/>
    <w:rsid w:val="00E911A7"/>
    <w:rsid w:val="00E919FB"/>
    <w:rsid w:val="00E93539"/>
    <w:rsid w:val="00E96070"/>
    <w:rsid w:val="00E96BD6"/>
    <w:rsid w:val="00E96BE7"/>
    <w:rsid w:val="00E96F7B"/>
    <w:rsid w:val="00E97DD1"/>
    <w:rsid w:val="00EA0E51"/>
    <w:rsid w:val="00EA23F1"/>
    <w:rsid w:val="00EA2F0E"/>
    <w:rsid w:val="00EA3E6E"/>
    <w:rsid w:val="00EA45F6"/>
    <w:rsid w:val="00EA4FF4"/>
    <w:rsid w:val="00EA51EB"/>
    <w:rsid w:val="00EA577D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C00B6"/>
    <w:rsid w:val="00EC1FD4"/>
    <w:rsid w:val="00EC2147"/>
    <w:rsid w:val="00EC2233"/>
    <w:rsid w:val="00EC2BE2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11B8"/>
    <w:rsid w:val="00ED271B"/>
    <w:rsid w:val="00ED2ACB"/>
    <w:rsid w:val="00ED2BE5"/>
    <w:rsid w:val="00ED2C98"/>
    <w:rsid w:val="00ED3100"/>
    <w:rsid w:val="00ED337F"/>
    <w:rsid w:val="00ED361F"/>
    <w:rsid w:val="00ED3703"/>
    <w:rsid w:val="00ED3D78"/>
    <w:rsid w:val="00ED75BB"/>
    <w:rsid w:val="00ED7894"/>
    <w:rsid w:val="00ED7D5F"/>
    <w:rsid w:val="00EE1BA5"/>
    <w:rsid w:val="00EE3638"/>
    <w:rsid w:val="00EE36E2"/>
    <w:rsid w:val="00EE3F11"/>
    <w:rsid w:val="00EE5699"/>
    <w:rsid w:val="00EE5979"/>
    <w:rsid w:val="00EE5FBC"/>
    <w:rsid w:val="00EE61D1"/>
    <w:rsid w:val="00EF00D2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F009F9"/>
    <w:rsid w:val="00F00E79"/>
    <w:rsid w:val="00F02280"/>
    <w:rsid w:val="00F0354F"/>
    <w:rsid w:val="00F04AC5"/>
    <w:rsid w:val="00F04D8D"/>
    <w:rsid w:val="00F06203"/>
    <w:rsid w:val="00F067C7"/>
    <w:rsid w:val="00F06B1A"/>
    <w:rsid w:val="00F11221"/>
    <w:rsid w:val="00F12276"/>
    <w:rsid w:val="00F12F0C"/>
    <w:rsid w:val="00F13647"/>
    <w:rsid w:val="00F14BF0"/>
    <w:rsid w:val="00F17B79"/>
    <w:rsid w:val="00F203F4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577E"/>
    <w:rsid w:val="00F262DB"/>
    <w:rsid w:val="00F305B0"/>
    <w:rsid w:val="00F30BC2"/>
    <w:rsid w:val="00F311EC"/>
    <w:rsid w:val="00F32D23"/>
    <w:rsid w:val="00F33912"/>
    <w:rsid w:val="00F35075"/>
    <w:rsid w:val="00F36E81"/>
    <w:rsid w:val="00F401E8"/>
    <w:rsid w:val="00F404E4"/>
    <w:rsid w:val="00F40EA8"/>
    <w:rsid w:val="00F410C1"/>
    <w:rsid w:val="00F4259D"/>
    <w:rsid w:val="00F4360F"/>
    <w:rsid w:val="00F43A61"/>
    <w:rsid w:val="00F43D3A"/>
    <w:rsid w:val="00F44A34"/>
    <w:rsid w:val="00F457CE"/>
    <w:rsid w:val="00F46844"/>
    <w:rsid w:val="00F471D6"/>
    <w:rsid w:val="00F5136E"/>
    <w:rsid w:val="00F51B2C"/>
    <w:rsid w:val="00F52A7A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165F"/>
    <w:rsid w:val="00F62A57"/>
    <w:rsid w:val="00F62BFC"/>
    <w:rsid w:val="00F62E50"/>
    <w:rsid w:val="00F632AA"/>
    <w:rsid w:val="00F64AEA"/>
    <w:rsid w:val="00F656D6"/>
    <w:rsid w:val="00F6570A"/>
    <w:rsid w:val="00F66054"/>
    <w:rsid w:val="00F70177"/>
    <w:rsid w:val="00F70337"/>
    <w:rsid w:val="00F70904"/>
    <w:rsid w:val="00F70D37"/>
    <w:rsid w:val="00F70D4C"/>
    <w:rsid w:val="00F71D9F"/>
    <w:rsid w:val="00F74EEA"/>
    <w:rsid w:val="00F761D2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3A33"/>
    <w:rsid w:val="00F85E25"/>
    <w:rsid w:val="00F86AE8"/>
    <w:rsid w:val="00F87A9A"/>
    <w:rsid w:val="00F917FC"/>
    <w:rsid w:val="00F9196D"/>
    <w:rsid w:val="00F93493"/>
    <w:rsid w:val="00F9398F"/>
    <w:rsid w:val="00F94D9C"/>
    <w:rsid w:val="00F9534B"/>
    <w:rsid w:val="00F96446"/>
    <w:rsid w:val="00F96C75"/>
    <w:rsid w:val="00F96DE2"/>
    <w:rsid w:val="00F975AE"/>
    <w:rsid w:val="00F97BDA"/>
    <w:rsid w:val="00FA1793"/>
    <w:rsid w:val="00FA1C56"/>
    <w:rsid w:val="00FA4070"/>
    <w:rsid w:val="00FA4706"/>
    <w:rsid w:val="00FA4869"/>
    <w:rsid w:val="00FA49C3"/>
    <w:rsid w:val="00FA621D"/>
    <w:rsid w:val="00FA67C6"/>
    <w:rsid w:val="00FA77B4"/>
    <w:rsid w:val="00FB152F"/>
    <w:rsid w:val="00FB22D8"/>
    <w:rsid w:val="00FB3303"/>
    <w:rsid w:val="00FB3FB0"/>
    <w:rsid w:val="00FB470C"/>
    <w:rsid w:val="00FB4C59"/>
    <w:rsid w:val="00FB584C"/>
    <w:rsid w:val="00FB60CF"/>
    <w:rsid w:val="00FB634B"/>
    <w:rsid w:val="00FB6440"/>
    <w:rsid w:val="00FB6E4A"/>
    <w:rsid w:val="00FB74ED"/>
    <w:rsid w:val="00FB7F32"/>
    <w:rsid w:val="00FC0AF5"/>
    <w:rsid w:val="00FC1081"/>
    <w:rsid w:val="00FC1B2B"/>
    <w:rsid w:val="00FC1F4E"/>
    <w:rsid w:val="00FC3EA8"/>
    <w:rsid w:val="00FC6719"/>
    <w:rsid w:val="00FC70AC"/>
    <w:rsid w:val="00FD0E8F"/>
    <w:rsid w:val="00FD102C"/>
    <w:rsid w:val="00FD20F6"/>
    <w:rsid w:val="00FD2104"/>
    <w:rsid w:val="00FD2442"/>
    <w:rsid w:val="00FD324A"/>
    <w:rsid w:val="00FD3C33"/>
    <w:rsid w:val="00FD5882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55E5"/>
    <w:rsid w:val="00FE60EE"/>
    <w:rsid w:val="00FE76A4"/>
    <w:rsid w:val="00FE7DD2"/>
    <w:rsid w:val="00FF02A3"/>
    <w:rsid w:val="00FF0573"/>
    <w:rsid w:val="00FF1B23"/>
    <w:rsid w:val="00FF25CF"/>
    <w:rsid w:val="00FF28BA"/>
    <w:rsid w:val="00FF2A2B"/>
    <w:rsid w:val="00FF2DC8"/>
    <w:rsid w:val="00FF30F6"/>
    <w:rsid w:val="00FF4575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header" w:uiPriority="99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endnote reference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Table Grid" w:semiHidden="0" w:uiPriority="99" w:unhideWhenUsed="0"/>
    <w:lsdException w:name="Placeholder Text" w:locked="0" w:uiPriority="99" w:unhideWhenUsed="0"/>
    <w:lsdException w:name="No Spacing" w:locked="0" w:semiHidden="0" w:uiPriority="99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aliases w:val="ВерхКолонтитул Знак"/>
    <w:link w:val="a4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uiPriority w:val="99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34"/>
    <w:qFormat/>
    <w:rsid w:val="004E0F60"/>
    <w:pPr>
      <w:ind w:left="708"/>
    </w:pPr>
  </w:style>
  <w:style w:type="character" w:styleId="af5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locked/>
    <w:rsid w:val="006E2C91"/>
    <w:rPr>
      <w:rFonts w:cs="Times New Roman"/>
    </w:rPr>
  </w:style>
  <w:style w:type="character" w:styleId="afc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link w:val="aff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1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ocked/>
    <w:rsid w:val="00A42708"/>
    <w:rPr>
      <w:rFonts w:ascii="Cambria" w:hAnsi="Cambria" w:cs="Times New Roman"/>
    </w:rPr>
  </w:style>
  <w:style w:type="character" w:customStyle="1" w:styleId="aff2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5">
    <w:name w:val="Схема документа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aff6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Подзаголовок Знак"/>
    <w:aliases w:val="Обычный таблица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8">
    <w:name w:val="Обычный (веб) Знак"/>
    <w:basedOn w:val="a1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9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a">
    <w:name w:val="Текст выноски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b">
    <w:name w:val="Символ сноски"/>
    <w:rsid w:val="00B52C38"/>
    <w:rPr>
      <w:vertAlign w:val="superscript"/>
    </w:rPr>
  </w:style>
  <w:style w:type="character" w:customStyle="1" w:styleId="affc">
    <w:name w:val="Символы концевой сноски"/>
    <w:rsid w:val="00B52C38"/>
    <w:rPr>
      <w:vertAlign w:val="superscript"/>
    </w:rPr>
  </w:style>
  <w:style w:type="paragraph" w:customStyle="1" w:styleId="affd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e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f">
    <w:name w:val="endnote text"/>
    <w:basedOn w:val="a0"/>
    <w:link w:val="afff0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0">
    <w:name w:val="Текст концевой сноски Знак"/>
    <w:basedOn w:val="a1"/>
    <w:link w:val="afff"/>
    <w:semiHidden/>
    <w:rsid w:val="00B52C38"/>
    <w:rPr>
      <w:lang w:eastAsia="ar-SA"/>
    </w:rPr>
  </w:style>
  <w:style w:type="paragraph" w:customStyle="1" w:styleId="afff1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2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3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4">
    <w:name w:val="_ТЕКСТОВАЯ ЧАСТЬ"/>
    <w:basedOn w:val="a0"/>
    <w:link w:val="afff5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5">
    <w:name w:val="_ТЕКСТОВАЯ ЧАСТЬ Знак"/>
    <w:basedOn w:val="a1"/>
    <w:link w:val="afff4"/>
    <w:rsid w:val="00D76E74"/>
    <w:rPr>
      <w:sz w:val="24"/>
    </w:rPr>
  </w:style>
  <w:style w:type="table" w:customStyle="1" w:styleId="1f7">
    <w:name w:val="Сетка таблицы1"/>
    <w:basedOn w:val="a2"/>
    <w:next w:val="ab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6">
    <w:name w:val="ТАБЛИЦА_ЦЕНТР"/>
    <w:basedOn w:val="afff4"/>
    <w:link w:val="afff7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8">
    <w:name w:val="ТАБЛИЦА _ЛЕВО"/>
    <w:basedOn w:val="a0"/>
    <w:next w:val="afff4"/>
    <w:link w:val="afff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7">
    <w:name w:val="ТАБЛИЦА_ЦЕНТР Знак"/>
    <w:basedOn w:val="afff5"/>
    <w:link w:val="afff6"/>
    <w:rsid w:val="00D76E74"/>
    <w:rPr>
      <w:noProof/>
      <w:sz w:val="22"/>
    </w:rPr>
  </w:style>
  <w:style w:type="character" w:customStyle="1" w:styleId="afff9">
    <w:name w:val="ТАБЛИЦА _ЛЕВО Знак"/>
    <w:basedOn w:val="afff7"/>
    <w:link w:val="afff8"/>
    <w:rsid w:val="00D76E74"/>
    <w:rPr>
      <w:bCs/>
      <w:noProof/>
      <w:sz w:val="22"/>
    </w:rPr>
  </w:style>
  <w:style w:type="paragraph" w:customStyle="1" w:styleId="afffa">
    <w:name w:val="ТАБЛ ТЕКСТ БЕЗ ОТСТУПА"/>
    <w:basedOn w:val="a0"/>
    <w:qFormat/>
    <w:rsid w:val="00D76E74"/>
    <w:pPr>
      <w:ind w:firstLine="0"/>
    </w:pPr>
    <w:rPr>
      <w:sz w:val="24"/>
    </w:rPr>
  </w:style>
  <w:style w:type="paragraph" w:customStyle="1" w:styleId="afffb">
    <w:name w:val="Подзаголовок главы"/>
    <w:basedOn w:val="ac"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204F2F"/>
  </w:style>
  <w:style w:type="character" w:customStyle="1" w:styleId="aff0">
    <w:name w:val="Абзац списка Знак"/>
    <w:basedOn w:val="a1"/>
    <w:link w:val="1d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rsid w:val="00720A1A"/>
  </w:style>
  <w:style w:type="numbering" w:customStyle="1" w:styleId="110">
    <w:name w:val="Нет списка11"/>
    <w:next w:val="a3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S9">
    <w:name w:val="S_Обычный жирный"/>
    <w:basedOn w:val="a0"/>
    <w:link w:val="Sa"/>
    <w:qFormat/>
    <w:rsid w:val="00B053DD"/>
    <w:rPr>
      <w:szCs w:val="24"/>
    </w:rPr>
  </w:style>
  <w:style w:type="character" w:customStyle="1" w:styleId="b-dept-lead-info--first-name1">
    <w:name w:val="b-dept-lead-info--first-name1"/>
    <w:basedOn w:val="a1"/>
    <w:rsid w:val="00DF3774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1"/>
    <w:rsid w:val="00DF3774"/>
    <w:rPr>
      <w:rFonts w:ascii="PT Sans" w:hAnsi="PT Sans" w:hint="default"/>
      <w:sz w:val="23"/>
      <w:szCs w:val="23"/>
    </w:rPr>
  </w:style>
  <w:style w:type="character" w:customStyle="1" w:styleId="WW8Num3z0">
    <w:name w:val="WW8Num3z0"/>
    <w:rsid w:val="00F761D2"/>
    <w:rPr>
      <w:rFonts w:ascii="Symbol" w:hAnsi="Symbol"/>
      <w:sz w:val="18"/>
    </w:rPr>
  </w:style>
  <w:style w:type="character" w:customStyle="1" w:styleId="WW8Num4z0">
    <w:name w:val="WW8Num4z0"/>
    <w:rsid w:val="00F761D2"/>
    <w:rPr>
      <w:rFonts w:ascii="Symbol" w:hAnsi="Symbol"/>
      <w:sz w:val="18"/>
    </w:rPr>
  </w:style>
  <w:style w:type="character" w:customStyle="1" w:styleId="WW8Num10z0">
    <w:name w:val="WW8Num10z0"/>
    <w:rsid w:val="00F761D2"/>
    <w:rPr>
      <w:rFonts w:ascii="Symbol" w:hAnsi="Symbol"/>
    </w:rPr>
  </w:style>
  <w:style w:type="character" w:customStyle="1" w:styleId="WW8Num10z1">
    <w:name w:val="WW8Num10z1"/>
    <w:rsid w:val="00F761D2"/>
    <w:rPr>
      <w:rFonts w:ascii="Courier New" w:hAnsi="Courier New"/>
    </w:rPr>
  </w:style>
  <w:style w:type="character" w:customStyle="1" w:styleId="WW8Num10z2">
    <w:name w:val="WW8Num10z2"/>
    <w:rsid w:val="00F761D2"/>
    <w:rPr>
      <w:rFonts w:ascii="Wingdings" w:hAnsi="Wingdings"/>
    </w:rPr>
  </w:style>
  <w:style w:type="character" w:customStyle="1" w:styleId="WW8Num10z3">
    <w:name w:val="WW8Num10z3"/>
    <w:rsid w:val="00F761D2"/>
    <w:rPr>
      <w:rFonts w:ascii="Symbol" w:hAnsi="Symbol"/>
    </w:rPr>
  </w:style>
  <w:style w:type="character" w:customStyle="1" w:styleId="WW8Num11z0">
    <w:name w:val="WW8Num11z0"/>
    <w:rsid w:val="00F761D2"/>
    <w:rPr>
      <w:rFonts w:ascii="Times New Roman" w:hAnsi="Times New Roman"/>
    </w:rPr>
  </w:style>
  <w:style w:type="character" w:customStyle="1" w:styleId="WW8Num11z1">
    <w:name w:val="WW8Num11z1"/>
    <w:rsid w:val="00F761D2"/>
    <w:rPr>
      <w:rFonts w:ascii="Courier New" w:hAnsi="Courier New"/>
    </w:rPr>
  </w:style>
  <w:style w:type="character" w:customStyle="1" w:styleId="WW8Num11z2">
    <w:name w:val="WW8Num11z2"/>
    <w:rsid w:val="00F761D2"/>
    <w:rPr>
      <w:rFonts w:ascii="Wingdings" w:hAnsi="Wingdings"/>
    </w:rPr>
  </w:style>
  <w:style w:type="character" w:customStyle="1" w:styleId="WW8Num11z3">
    <w:name w:val="WW8Num11z3"/>
    <w:rsid w:val="00F761D2"/>
    <w:rPr>
      <w:rFonts w:ascii="Symbol" w:hAnsi="Symbol"/>
    </w:rPr>
  </w:style>
  <w:style w:type="character" w:customStyle="1" w:styleId="WW8Num14z0">
    <w:name w:val="WW8Num14z0"/>
    <w:rsid w:val="00F761D2"/>
    <w:rPr>
      <w:rFonts w:ascii="Times New Roman" w:hAnsi="Times New Roman"/>
    </w:rPr>
  </w:style>
  <w:style w:type="character" w:customStyle="1" w:styleId="WW8Num14z1">
    <w:name w:val="WW8Num14z1"/>
    <w:rsid w:val="00F761D2"/>
    <w:rPr>
      <w:rFonts w:ascii="Courier New" w:hAnsi="Courier New"/>
    </w:rPr>
  </w:style>
  <w:style w:type="character" w:customStyle="1" w:styleId="WW8Num14z2">
    <w:name w:val="WW8Num14z2"/>
    <w:rsid w:val="00F761D2"/>
    <w:rPr>
      <w:rFonts w:ascii="Wingdings" w:hAnsi="Wingdings"/>
    </w:rPr>
  </w:style>
  <w:style w:type="character" w:customStyle="1" w:styleId="WW8Num14z3">
    <w:name w:val="WW8Num14z3"/>
    <w:rsid w:val="00F761D2"/>
    <w:rPr>
      <w:rFonts w:ascii="Symbol" w:hAnsi="Symbol"/>
    </w:rPr>
  </w:style>
  <w:style w:type="character" w:customStyle="1" w:styleId="WW8Num15z0">
    <w:name w:val="WW8Num15z0"/>
    <w:rsid w:val="00F761D2"/>
    <w:rPr>
      <w:rFonts w:ascii="Symbol" w:hAnsi="Symbol"/>
    </w:rPr>
  </w:style>
  <w:style w:type="character" w:customStyle="1" w:styleId="WW8Num15z1">
    <w:name w:val="WW8Num15z1"/>
    <w:rsid w:val="00F761D2"/>
    <w:rPr>
      <w:rFonts w:ascii="Courier New" w:hAnsi="Courier New"/>
    </w:rPr>
  </w:style>
  <w:style w:type="character" w:customStyle="1" w:styleId="WW8Num15z2">
    <w:name w:val="WW8Num15z2"/>
    <w:rsid w:val="00F761D2"/>
    <w:rPr>
      <w:rFonts w:ascii="Wingdings" w:hAnsi="Wingdings"/>
    </w:rPr>
  </w:style>
  <w:style w:type="character" w:customStyle="1" w:styleId="WW8Num16z0">
    <w:name w:val="WW8Num16z0"/>
    <w:rsid w:val="00F761D2"/>
    <w:rPr>
      <w:rFonts w:ascii="Times New Roman" w:hAnsi="Times New Roman"/>
    </w:rPr>
  </w:style>
  <w:style w:type="character" w:customStyle="1" w:styleId="WW8Num16z1">
    <w:name w:val="WW8Num16z1"/>
    <w:rsid w:val="00F761D2"/>
    <w:rPr>
      <w:rFonts w:ascii="Courier New" w:hAnsi="Courier New"/>
    </w:rPr>
  </w:style>
  <w:style w:type="character" w:customStyle="1" w:styleId="WW8Num16z2">
    <w:name w:val="WW8Num16z2"/>
    <w:rsid w:val="00F761D2"/>
    <w:rPr>
      <w:rFonts w:ascii="Wingdings" w:hAnsi="Wingdings"/>
    </w:rPr>
  </w:style>
  <w:style w:type="character" w:customStyle="1" w:styleId="WW8Num16z3">
    <w:name w:val="WW8Num16z3"/>
    <w:rsid w:val="00F761D2"/>
    <w:rPr>
      <w:rFonts w:ascii="Symbol" w:hAnsi="Symbol"/>
    </w:rPr>
  </w:style>
  <w:style w:type="character" w:customStyle="1" w:styleId="WW8Num17z0">
    <w:name w:val="WW8Num17z0"/>
    <w:rsid w:val="00F761D2"/>
    <w:rPr>
      <w:b/>
    </w:rPr>
  </w:style>
  <w:style w:type="character" w:customStyle="1" w:styleId="WW8Num18z0">
    <w:name w:val="WW8Num18z0"/>
    <w:rsid w:val="00F761D2"/>
    <w:rPr>
      <w:rFonts w:ascii="Symbol" w:hAnsi="Symbol"/>
    </w:rPr>
  </w:style>
  <w:style w:type="character" w:customStyle="1" w:styleId="WW8Num18z1">
    <w:name w:val="WW8Num18z1"/>
    <w:rsid w:val="00F761D2"/>
    <w:rPr>
      <w:rFonts w:ascii="Courier New" w:hAnsi="Courier New"/>
    </w:rPr>
  </w:style>
  <w:style w:type="character" w:customStyle="1" w:styleId="WW8Num18z2">
    <w:name w:val="WW8Num18z2"/>
    <w:rsid w:val="00F761D2"/>
    <w:rPr>
      <w:rFonts w:ascii="Wingdings" w:hAnsi="Wingdings"/>
    </w:rPr>
  </w:style>
  <w:style w:type="character" w:customStyle="1" w:styleId="WW8Num20z0">
    <w:name w:val="WW8Num20z0"/>
    <w:rsid w:val="00F761D2"/>
    <w:rPr>
      <w:rFonts w:ascii="Symbol" w:hAnsi="Symbol"/>
      <w:color w:val="auto"/>
    </w:rPr>
  </w:style>
  <w:style w:type="character" w:customStyle="1" w:styleId="WW8Num20z1">
    <w:name w:val="WW8Num20z1"/>
    <w:rsid w:val="00F761D2"/>
    <w:rPr>
      <w:rFonts w:ascii="Courier New" w:hAnsi="Courier New"/>
    </w:rPr>
  </w:style>
  <w:style w:type="character" w:customStyle="1" w:styleId="WW8Num20z2">
    <w:name w:val="WW8Num20z2"/>
    <w:rsid w:val="00F761D2"/>
    <w:rPr>
      <w:rFonts w:ascii="Wingdings" w:hAnsi="Wingdings"/>
    </w:rPr>
  </w:style>
  <w:style w:type="character" w:customStyle="1" w:styleId="WW8Num20z3">
    <w:name w:val="WW8Num20z3"/>
    <w:rsid w:val="00F761D2"/>
    <w:rPr>
      <w:rFonts w:ascii="Symbol" w:hAnsi="Symbol"/>
    </w:rPr>
  </w:style>
  <w:style w:type="character" w:customStyle="1" w:styleId="WW8Num21z0">
    <w:name w:val="WW8Num21z0"/>
    <w:rsid w:val="00F761D2"/>
    <w:rPr>
      <w:rFonts w:ascii="Symbol" w:hAnsi="Symbol"/>
    </w:rPr>
  </w:style>
  <w:style w:type="character" w:customStyle="1" w:styleId="WW8Num21z1">
    <w:name w:val="WW8Num21z1"/>
    <w:rsid w:val="00F761D2"/>
    <w:rPr>
      <w:rFonts w:ascii="Courier New" w:hAnsi="Courier New"/>
    </w:rPr>
  </w:style>
  <w:style w:type="character" w:customStyle="1" w:styleId="WW8Num21z2">
    <w:name w:val="WW8Num21z2"/>
    <w:rsid w:val="00F761D2"/>
    <w:rPr>
      <w:rFonts w:ascii="Wingdings" w:hAnsi="Wingdings"/>
    </w:rPr>
  </w:style>
  <w:style w:type="character" w:customStyle="1" w:styleId="WW8Num22z0">
    <w:name w:val="WW8Num22z0"/>
    <w:rsid w:val="00F761D2"/>
    <w:rPr>
      <w:rFonts w:ascii="Symbol" w:hAnsi="Symbol"/>
    </w:rPr>
  </w:style>
  <w:style w:type="character" w:customStyle="1" w:styleId="WW8Num22z1">
    <w:name w:val="WW8Num22z1"/>
    <w:rsid w:val="00F761D2"/>
    <w:rPr>
      <w:rFonts w:ascii="Courier New" w:hAnsi="Courier New"/>
    </w:rPr>
  </w:style>
  <w:style w:type="character" w:customStyle="1" w:styleId="WW8Num22z2">
    <w:name w:val="WW8Num22z2"/>
    <w:rsid w:val="00F761D2"/>
    <w:rPr>
      <w:rFonts w:ascii="Wingdings" w:hAnsi="Wingdings"/>
    </w:rPr>
  </w:style>
  <w:style w:type="character" w:customStyle="1" w:styleId="WW8Num22z3">
    <w:name w:val="WW8Num22z3"/>
    <w:rsid w:val="00F761D2"/>
    <w:rPr>
      <w:rFonts w:ascii="Symbol" w:hAnsi="Symbol"/>
    </w:rPr>
  </w:style>
  <w:style w:type="character" w:customStyle="1" w:styleId="WW8Num24z0">
    <w:name w:val="WW8Num24z0"/>
    <w:rsid w:val="00F761D2"/>
    <w:rPr>
      <w:color w:val="auto"/>
    </w:rPr>
  </w:style>
  <w:style w:type="character" w:customStyle="1" w:styleId="WW8Num27z0">
    <w:name w:val="WW8Num27z0"/>
    <w:rsid w:val="00F761D2"/>
    <w:rPr>
      <w:rFonts w:ascii="Symbol" w:hAnsi="Symbol"/>
    </w:rPr>
  </w:style>
  <w:style w:type="character" w:customStyle="1" w:styleId="WW8Num27z1">
    <w:name w:val="WW8Num27z1"/>
    <w:rsid w:val="00F761D2"/>
    <w:rPr>
      <w:rFonts w:ascii="Courier New" w:hAnsi="Courier New"/>
    </w:rPr>
  </w:style>
  <w:style w:type="character" w:customStyle="1" w:styleId="WW8Num27z2">
    <w:name w:val="WW8Num27z2"/>
    <w:rsid w:val="00F761D2"/>
    <w:rPr>
      <w:rFonts w:ascii="Wingdings" w:hAnsi="Wingdings"/>
    </w:rPr>
  </w:style>
  <w:style w:type="character" w:customStyle="1" w:styleId="WW8Num28z0">
    <w:name w:val="WW8Num28z0"/>
    <w:rsid w:val="00F761D2"/>
    <w:rPr>
      <w:rFonts w:ascii="Symbol" w:hAnsi="Symbol"/>
    </w:rPr>
  </w:style>
  <w:style w:type="character" w:customStyle="1" w:styleId="WW8Num29z0">
    <w:name w:val="WW8Num29z0"/>
    <w:rsid w:val="00F761D2"/>
    <w:rPr>
      <w:rFonts w:ascii="Symbol" w:hAnsi="Symbol"/>
      <w:color w:val="auto"/>
    </w:rPr>
  </w:style>
  <w:style w:type="character" w:customStyle="1" w:styleId="WW8Num29z2">
    <w:name w:val="WW8Num29z2"/>
    <w:rsid w:val="00F761D2"/>
    <w:rPr>
      <w:rFonts w:ascii="Wingdings" w:hAnsi="Wingdings"/>
    </w:rPr>
  </w:style>
  <w:style w:type="character" w:customStyle="1" w:styleId="WW8Num29z3">
    <w:name w:val="WW8Num29z3"/>
    <w:rsid w:val="00F761D2"/>
    <w:rPr>
      <w:rFonts w:ascii="Symbol" w:hAnsi="Symbol"/>
    </w:rPr>
  </w:style>
  <w:style w:type="character" w:customStyle="1" w:styleId="WW8Num29z4">
    <w:name w:val="WW8Num29z4"/>
    <w:rsid w:val="00F761D2"/>
    <w:rPr>
      <w:rFonts w:ascii="Courier New" w:hAnsi="Courier New"/>
    </w:rPr>
  </w:style>
  <w:style w:type="character" w:customStyle="1" w:styleId="WW8Num30z0">
    <w:name w:val="WW8Num30z0"/>
    <w:rsid w:val="00F761D2"/>
    <w:rPr>
      <w:rFonts w:ascii="Times New Roman" w:hAnsi="Times New Roman"/>
    </w:rPr>
  </w:style>
  <w:style w:type="character" w:customStyle="1" w:styleId="WW8Num30z1">
    <w:name w:val="WW8Num30z1"/>
    <w:rsid w:val="00F761D2"/>
    <w:rPr>
      <w:rFonts w:ascii="Courier New" w:hAnsi="Courier New"/>
    </w:rPr>
  </w:style>
  <w:style w:type="character" w:customStyle="1" w:styleId="WW8Num30z2">
    <w:name w:val="WW8Num30z2"/>
    <w:rsid w:val="00F761D2"/>
    <w:rPr>
      <w:rFonts w:ascii="Wingdings" w:hAnsi="Wingdings"/>
    </w:rPr>
  </w:style>
  <w:style w:type="character" w:customStyle="1" w:styleId="WW8Num30z3">
    <w:name w:val="WW8Num30z3"/>
    <w:rsid w:val="00F761D2"/>
    <w:rPr>
      <w:rFonts w:ascii="Symbol" w:hAnsi="Symbol"/>
    </w:rPr>
  </w:style>
  <w:style w:type="character" w:customStyle="1" w:styleId="WW8Num32z0">
    <w:name w:val="WW8Num32z0"/>
    <w:rsid w:val="00F761D2"/>
    <w:rPr>
      <w:rFonts w:ascii="Symbol" w:hAnsi="Symbol"/>
    </w:rPr>
  </w:style>
  <w:style w:type="character" w:customStyle="1" w:styleId="WW8Num32z1">
    <w:name w:val="WW8Num32z1"/>
    <w:rsid w:val="00F761D2"/>
    <w:rPr>
      <w:rFonts w:ascii="Courier New" w:hAnsi="Courier New"/>
    </w:rPr>
  </w:style>
  <w:style w:type="character" w:customStyle="1" w:styleId="WW8Num32z2">
    <w:name w:val="WW8Num32z2"/>
    <w:rsid w:val="00F761D2"/>
    <w:rPr>
      <w:rFonts w:ascii="Wingdings" w:hAnsi="Wingdings"/>
    </w:rPr>
  </w:style>
  <w:style w:type="character" w:customStyle="1" w:styleId="WW8Num34z0">
    <w:name w:val="WW8Num34z0"/>
    <w:rsid w:val="00F761D2"/>
    <w:rPr>
      <w:color w:val="auto"/>
    </w:rPr>
  </w:style>
  <w:style w:type="character" w:customStyle="1" w:styleId="1f8">
    <w:name w:val="Маркированный_1 Знак"/>
    <w:basedOn w:val="1f2"/>
    <w:rsid w:val="00F761D2"/>
    <w:rPr>
      <w:rFonts w:cs="Times New Roman"/>
      <w:sz w:val="24"/>
      <w:szCs w:val="24"/>
    </w:rPr>
  </w:style>
  <w:style w:type="character" w:customStyle="1" w:styleId="S40">
    <w:name w:val="S_Заголовок 4 Знак"/>
    <w:basedOn w:val="1f2"/>
    <w:rsid w:val="00F761D2"/>
    <w:rPr>
      <w:rFonts w:cs="Times New Roman"/>
      <w:i/>
      <w:sz w:val="24"/>
      <w:szCs w:val="24"/>
    </w:rPr>
  </w:style>
  <w:style w:type="character" w:customStyle="1" w:styleId="Sb">
    <w:name w:val="S_Обычный с подчеркиванием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9">
    <w:name w:val="Заголовок_1 Знак Знак"/>
    <w:basedOn w:val="1f2"/>
    <w:rsid w:val="00F761D2"/>
    <w:rPr>
      <w:rFonts w:cs="Times New Roman"/>
      <w:b/>
      <w:caps/>
      <w:sz w:val="24"/>
      <w:szCs w:val="24"/>
      <w:lang w:val="ru-RU" w:eastAsia="ar-SA" w:bidi="ar-SA"/>
    </w:rPr>
  </w:style>
  <w:style w:type="character" w:styleId="afffc">
    <w:name w:val="FollowedHyperlink"/>
    <w:basedOn w:val="1f2"/>
    <w:semiHidden/>
    <w:locked/>
    <w:rsid w:val="00F761D2"/>
    <w:rPr>
      <w:rFonts w:cs="Times New Roman"/>
      <w:color w:val="800080"/>
      <w:u w:val="single"/>
    </w:rPr>
  </w:style>
  <w:style w:type="character" w:customStyle="1" w:styleId="afffd">
    <w:name w:val="Подчеркнутый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styleId="afffe">
    <w:name w:val="line number"/>
    <w:basedOn w:val="1f2"/>
    <w:semiHidden/>
    <w:locked/>
    <w:rsid w:val="00F761D2"/>
    <w:rPr>
      <w:rFonts w:cs="Times New Roman"/>
      <w:sz w:val="18"/>
      <w:szCs w:val="18"/>
    </w:rPr>
  </w:style>
  <w:style w:type="character" w:customStyle="1" w:styleId="affff">
    <w:name w:val="Надстрочный"/>
    <w:rsid w:val="00F761D2"/>
    <w:rPr>
      <w:b/>
      <w:vertAlign w:val="superscript"/>
    </w:rPr>
  </w:style>
  <w:style w:type="character" w:styleId="HTML1">
    <w:name w:val="HTML Sample"/>
    <w:basedOn w:val="1f2"/>
    <w:locked/>
    <w:rsid w:val="00F761D2"/>
    <w:rPr>
      <w:rFonts w:ascii="Courier New" w:hAnsi="Courier New" w:cs="Courier New"/>
      <w:lang w:val="ru-RU"/>
    </w:rPr>
  </w:style>
  <w:style w:type="character" w:styleId="HTML2">
    <w:name w:val="HTML Definition"/>
    <w:basedOn w:val="1f2"/>
    <w:locked/>
    <w:rsid w:val="00F761D2"/>
    <w:rPr>
      <w:rFonts w:cs="Times New Roman"/>
      <w:i/>
      <w:iCs/>
      <w:lang w:val="ru-RU"/>
    </w:rPr>
  </w:style>
  <w:style w:type="character" w:styleId="HTML3">
    <w:name w:val="HTML Variable"/>
    <w:basedOn w:val="1f2"/>
    <w:locked/>
    <w:rsid w:val="00F761D2"/>
    <w:rPr>
      <w:rFonts w:cs="Times New Roman"/>
      <w:i/>
      <w:iCs/>
      <w:lang w:val="ru-RU"/>
    </w:rPr>
  </w:style>
  <w:style w:type="character" w:styleId="HTML4">
    <w:name w:val="HTML Typewriter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customStyle="1" w:styleId="1fa">
    <w:name w:val="Заголовок_1 Знак Знак Знак"/>
    <w:basedOn w:val="1f2"/>
    <w:rsid w:val="00F761D2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b">
    <w:name w:val="Знак примечания1"/>
    <w:basedOn w:val="1f2"/>
    <w:rsid w:val="00F761D2"/>
    <w:rPr>
      <w:rFonts w:cs="Times New Roman"/>
      <w:sz w:val="16"/>
      <w:szCs w:val="16"/>
    </w:rPr>
  </w:style>
  <w:style w:type="character" w:customStyle="1" w:styleId="affff0">
    <w:name w:val="Вступление"/>
    <w:rsid w:val="00F761D2"/>
    <w:rPr>
      <w:rFonts w:ascii="Arial Black" w:hAnsi="Arial Black"/>
      <w:spacing w:val="-4"/>
      <w:sz w:val="18"/>
    </w:rPr>
  </w:style>
  <w:style w:type="character" w:customStyle="1" w:styleId="affff1">
    <w:name w:val="Девиз"/>
    <w:basedOn w:val="1f2"/>
    <w:rsid w:val="00F761D2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basedOn w:val="1f2"/>
    <w:locked/>
    <w:rsid w:val="00F761D2"/>
    <w:rPr>
      <w:rFonts w:cs="Times New Roman"/>
      <w:lang w:val="ru-RU"/>
    </w:rPr>
  </w:style>
  <w:style w:type="character" w:styleId="HTML6">
    <w:name w:val="HTML Keyboard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basedOn w:val="1f2"/>
    <w:locked/>
    <w:rsid w:val="00F761D2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basedOn w:val="1f2"/>
    <w:locked/>
    <w:rsid w:val="00F761D2"/>
    <w:rPr>
      <w:rFonts w:cs="Times New Roman"/>
      <w:i/>
      <w:iCs/>
      <w:lang w:val="ru-RU"/>
    </w:rPr>
  </w:style>
  <w:style w:type="character" w:customStyle="1" w:styleId="1fc">
    <w:name w:val="Знак1"/>
    <w:basedOn w:val="1f2"/>
    <w:rsid w:val="00F761D2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d">
    <w:name w:val="Заголовок_1"/>
    <w:rsid w:val="00F761D2"/>
    <w:rPr>
      <w:caps/>
    </w:rPr>
  </w:style>
  <w:style w:type="character" w:customStyle="1" w:styleId="1fe">
    <w:name w:val="Маркированный_1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affff2">
    <w:name w:val="Подчеркнутый Знак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basedOn w:val="1f2"/>
    <w:rsid w:val="00F761D2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f3">
    <w:name w:val="Подчеркнутый Знак Знак Знак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0">
    <w:name w:val="Маркированный_1 Знак Знак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basedOn w:val="1f2"/>
    <w:rsid w:val="00F761D2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1">
    <w:name w:val="Подчеркнутый Знак Знак1"/>
    <w:basedOn w:val="1f2"/>
    <w:rsid w:val="00F761D2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2">
    <w:name w:val="Знак1 Знак Знак"/>
    <w:basedOn w:val="1f2"/>
    <w:rsid w:val="00F761D2"/>
    <w:rPr>
      <w:rFonts w:cs="Times New Roman"/>
      <w:sz w:val="24"/>
      <w:szCs w:val="24"/>
      <w:lang w:val="ru-RU" w:eastAsia="ar-SA" w:bidi="ar-SA"/>
    </w:rPr>
  </w:style>
  <w:style w:type="character" w:customStyle="1" w:styleId="Sc">
    <w:name w:val="S_Таблица Знак Знак"/>
    <w:basedOn w:val="1f2"/>
    <w:rsid w:val="00F761D2"/>
    <w:rPr>
      <w:rFonts w:cs="Times New Roman"/>
      <w:sz w:val="24"/>
      <w:szCs w:val="24"/>
    </w:rPr>
  </w:style>
  <w:style w:type="character" w:customStyle="1" w:styleId="WW8Num17z1">
    <w:name w:val="WW8Num17z1"/>
    <w:rsid w:val="00F761D2"/>
    <w:rPr>
      <w:rFonts w:ascii="Courier New" w:hAnsi="Courier New"/>
    </w:rPr>
  </w:style>
  <w:style w:type="paragraph" w:styleId="1ff3">
    <w:name w:val="toc 1"/>
    <w:basedOn w:val="a0"/>
    <w:next w:val="a0"/>
    <w:locked/>
    <w:rsid w:val="00F761D2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locked/>
    <w:rsid w:val="00F761D2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4">
    <w:name w:val="Маркированный_1"/>
    <w:basedOn w:val="a0"/>
    <w:rsid w:val="00F761D2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F761D2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f4">
    <w:name w:val="Заголовок титульного листа"/>
    <w:basedOn w:val="a0"/>
    <w:next w:val="a0"/>
    <w:rsid w:val="00F761D2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5">
    <w:name w:val="Маркированный список1"/>
    <w:basedOn w:val="a0"/>
    <w:rsid w:val="00F761D2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d">
    <w:name w:val="S_Обычный с подчеркиванием"/>
    <w:basedOn w:val="a0"/>
    <w:rsid w:val="00F761D2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e">
    <w:name w:val="S_Титульный"/>
    <w:basedOn w:val="affff4"/>
    <w:rsid w:val="00F761D2"/>
    <w:pPr>
      <w:ind w:firstLine="0"/>
    </w:pPr>
  </w:style>
  <w:style w:type="paragraph" w:styleId="3a">
    <w:name w:val="toc 3"/>
    <w:basedOn w:val="a0"/>
    <w:next w:val="a0"/>
    <w:locked/>
    <w:rsid w:val="00F761D2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F761D2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6">
    <w:name w:val="Цитата1"/>
    <w:basedOn w:val="a0"/>
    <w:rsid w:val="00F761D2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f5">
    <w:name w:val="Îáû÷íûé"/>
    <w:rsid w:val="00F761D2"/>
    <w:pPr>
      <w:suppressAutoHyphens/>
    </w:pPr>
    <w:rPr>
      <w:lang w:val="en-US" w:eastAsia="ar-SA"/>
    </w:rPr>
  </w:style>
  <w:style w:type="paragraph" w:customStyle="1" w:styleId="ConsNonformat">
    <w:name w:val="ConsNonformat"/>
    <w:rsid w:val="00F761D2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6">
    <w:name w:val="Заглавие раздела"/>
    <w:basedOn w:val="20"/>
    <w:rsid w:val="00F761D2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F761D2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7">
    <w:name w:val="Заголовок_1 Знак"/>
    <w:basedOn w:val="a0"/>
    <w:rsid w:val="00F761D2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7">
    <w:name w:val="Неразрывный основной текст"/>
    <w:basedOn w:val="a8"/>
    <w:rsid w:val="00F761D2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8">
    <w:name w:val="Рисунок"/>
    <w:basedOn w:val="a0"/>
    <w:next w:val="1ff8"/>
    <w:rsid w:val="00F761D2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Название объекта1"/>
    <w:basedOn w:val="a0"/>
    <w:next w:val="a0"/>
    <w:rsid w:val="00F761D2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9">
    <w:name w:val="Название части"/>
    <w:basedOn w:val="a0"/>
    <w:rsid w:val="00F761D2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a">
    <w:name w:val="Название предприятия"/>
    <w:basedOn w:val="a0"/>
    <w:rsid w:val="00F761D2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b">
    <w:name w:val="Текст таблицы"/>
    <w:basedOn w:val="a0"/>
    <w:rsid w:val="00F761D2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c">
    <w:name w:val="Подчеркнутый"/>
    <w:basedOn w:val="a0"/>
    <w:rsid w:val="00F761D2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d">
    <w:name w:val="Название документа"/>
    <w:basedOn w:val="a0"/>
    <w:rsid w:val="00F761D2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e">
    <w:name w:val="Нижний колонтитул (четн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">
    <w:name w:val="Нижний колонтитул (перв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0">
    <w:name w:val="Нижний колонтитул (нечетный)"/>
    <w:basedOn w:val="aa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e"/>
    <w:rsid w:val="00F761D2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e"/>
    <w:rsid w:val="00F761D2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e"/>
    <w:rsid w:val="00F761D2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e"/>
    <w:rsid w:val="00F761D2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F761D2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F761D2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F761D2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F761D2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9">
    <w:name w:val="Продолжение списка1"/>
    <w:basedOn w:val="affe"/>
    <w:rsid w:val="00F761D2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9"/>
    <w:rsid w:val="00F761D2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a">
    <w:name w:val="Нумерованный список1"/>
    <w:basedOn w:val="a0"/>
    <w:rsid w:val="00F761D2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a"/>
    <w:rsid w:val="00F761D2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a"/>
    <w:rsid w:val="00F761D2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a"/>
    <w:rsid w:val="00F761D2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a"/>
    <w:rsid w:val="00F761D2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b">
    <w:name w:val="Обычный отступ1"/>
    <w:basedOn w:val="a0"/>
    <w:rsid w:val="00F761D2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f1">
    <w:name w:val="Подзаголовок части"/>
    <w:basedOn w:val="a0"/>
    <w:next w:val="a8"/>
    <w:rsid w:val="00F761D2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f2">
    <w:name w:val="Обратный адрес"/>
    <w:basedOn w:val="a0"/>
    <w:rsid w:val="00F761D2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f3">
    <w:name w:val="Название раздела"/>
    <w:basedOn w:val="a0"/>
    <w:next w:val="a8"/>
    <w:rsid w:val="00F761D2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f4">
    <w:name w:val="Подзаголовок титульного листа"/>
    <w:basedOn w:val="a0"/>
    <w:next w:val="a8"/>
    <w:rsid w:val="00F761D2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semiHidden/>
    <w:locked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5">
    <w:name w:val="Signature"/>
    <w:basedOn w:val="a0"/>
    <w:link w:val="afffff6"/>
    <w:semiHidden/>
    <w:locked/>
    <w:rsid w:val="00F761D2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6">
    <w:name w:val="Подпись Знак"/>
    <w:basedOn w:val="a1"/>
    <w:link w:val="afffff5"/>
    <w:semiHidden/>
    <w:rsid w:val="00F761D2"/>
    <w:rPr>
      <w:rFonts w:ascii="Arial" w:hAnsi="Arial" w:cs="Arial"/>
      <w:spacing w:val="-5"/>
      <w:lang w:eastAsia="ar-SA"/>
    </w:rPr>
  </w:style>
  <w:style w:type="paragraph" w:customStyle="1" w:styleId="1ffc">
    <w:name w:val="Приветствие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Прощание1"/>
    <w:basedOn w:val="a0"/>
    <w:rsid w:val="00F761D2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e">
    <w:name w:val="Текст1"/>
    <w:basedOn w:val="a0"/>
    <w:rsid w:val="00F761D2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7">
    <w:name w:val="E-mail Signature"/>
    <w:basedOn w:val="a0"/>
    <w:link w:val="afffff8"/>
    <w:locked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8">
    <w:name w:val="Электронная подпись Знак"/>
    <w:basedOn w:val="a1"/>
    <w:link w:val="afffff7"/>
    <w:rsid w:val="00F761D2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F761D2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">
    <w:name w:val="Стиль1"/>
    <w:basedOn w:val="a0"/>
    <w:rsid w:val="00F761D2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f"/>
    <w:rsid w:val="00F761D2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0">
    <w:name w:val="Текст примечания1"/>
    <w:basedOn w:val="a0"/>
    <w:rsid w:val="00F761D2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9">
    <w:name w:val="annotation text"/>
    <w:basedOn w:val="a0"/>
    <w:link w:val="afffffa"/>
    <w:semiHidden/>
    <w:locked/>
    <w:rsid w:val="00F761D2"/>
    <w:pPr>
      <w:spacing w:line="18" w:lineRule="atLeast"/>
    </w:pPr>
    <w:rPr>
      <w:sz w:val="20"/>
    </w:rPr>
  </w:style>
  <w:style w:type="character" w:customStyle="1" w:styleId="afffffa">
    <w:name w:val="Текст примечания Знак"/>
    <w:basedOn w:val="a1"/>
    <w:link w:val="afffff9"/>
    <w:semiHidden/>
    <w:rsid w:val="00F761D2"/>
  </w:style>
  <w:style w:type="paragraph" w:styleId="afffffb">
    <w:name w:val="annotation subject"/>
    <w:basedOn w:val="1fff0"/>
    <w:next w:val="1fff0"/>
    <w:link w:val="afffffc"/>
    <w:locked/>
    <w:rsid w:val="00F761D2"/>
    <w:rPr>
      <w:b/>
      <w:bCs/>
    </w:rPr>
  </w:style>
  <w:style w:type="character" w:customStyle="1" w:styleId="afffffc">
    <w:name w:val="Тема примечания Знак"/>
    <w:basedOn w:val="afffffa"/>
    <w:link w:val="afffffb"/>
    <w:rsid w:val="00F761D2"/>
    <w:rPr>
      <w:b/>
      <w:bCs/>
      <w:lang w:eastAsia="ar-SA"/>
    </w:rPr>
  </w:style>
  <w:style w:type="paragraph" w:customStyle="1" w:styleId="1fff1">
    <w:name w:val="Заголовок1"/>
    <w:basedOn w:val="a0"/>
    <w:rsid w:val="00F761D2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2">
    <w:name w:val="Схема документа1"/>
    <w:basedOn w:val="a0"/>
    <w:rsid w:val="00F761D2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d">
    <w:name w:val="База заголовка"/>
    <w:basedOn w:val="a0"/>
    <w:next w:val="a8"/>
    <w:rsid w:val="00F761D2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e">
    <w:name w:val="Цитаты"/>
    <w:basedOn w:val="a0"/>
    <w:rsid w:val="00F761D2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f">
    <w:name w:val="Заголовок части"/>
    <w:basedOn w:val="a0"/>
    <w:rsid w:val="00F761D2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f0">
    <w:name w:val="Заголовок главы"/>
    <w:basedOn w:val="a0"/>
    <w:rsid w:val="00F761D2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f1">
    <w:name w:val="База сноски"/>
    <w:basedOn w:val="a0"/>
    <w:rsid w:val="00F761D2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f2">
    <w:name w:val="База верхнего колонтитула"/>
    <w:basedOn w:val="a0"/>
    <w:rsid w:val="00F761D2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3">
    <w:name w:val="Верхний колонтитул (четный)"/>
    <w:basedOn w:val="a0"/>
    <w:rsid w:val="00F761D2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4">
    <w:name w:val="Верхний колонтитул (первый)"/>
    <w:basedOn w:val="a0"/>
    <w:rsid w:val="00F761D2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5">
    <w:name w:val="Верхний колонтитул (нечетный)"/>
    <w:basedOn w:val="a0"/>
    <w:rsid w:val="00F761D2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6">
    <w:name w:val="База указателя"/>
    <w:basedOn w:val="a0"/>
    <w:rsid w:val="00F761D2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8"/>
    <w:rsid w:val="00F761D2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7">
    <w:name w:val="База оглавления"/>
    <w:basedOn w:val="a0"/>
    <w:rsid w:val="00F761D2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locked/>
    <w:rsid w:val="00F761D2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rsid w:val="00F761D2"/>
    <w:rPr>
      <w:rFonts w:ascii="Arial" w:hAnsi="Arial" w:cs="Arial"/>
      <w:i/>
      <w:iCs/>
      <w:spacing w:val="-5"/>
      <w:lang w:eastAsia="ar-SA"/>
    </w:rPr>
  </w:style>
  <w:style w:type="paragraph" w:styleId="affffff8">
    <w:name w:val="envelope address"/>
    <w:basedOn w:val="a0"/>
    <w:semiHidden/>
    <w:locked/>
    <w:rsid w:val="00F761D2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0"/>
    <w:next w:val="a0"/>
    <w:rsid w:val="00F761D2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8"/>
    <w:rsid w:val="00F761D2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F761D2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semiHidden/>
    <w:locked/>
    <w:rsid w:val="00F761D2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5">
    <w:name w:val="toc 5"/>
    <w:basedOn w:val="a0"/>
    <w:next w:val="a0"/>
    <w:semiHidden/>
    <w:locked/>
    <w:rsid w:val="00F761D2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semiHidden/>
    <w:locked/>
    <w:rsid w:val="00F761D2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semiHidden/>
    <w:locked/>
    <w:rsid w:val="00F761D2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semiHidden/>
    <w:locked/>
    <w:rsid w:val="00F761D2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semiHidden/>
    <w:locked/>
    <w:rsid w:val="00F761D2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9">
    <w:name w:val="Block Text"/>
    <w:basedOn w:val="a0"/>
    <w:semiHidden/>
    <w:locked/>
    <w:rsid w:val="00F761D2"/>
    <w:pPr>
      <w:spacing w:line="360" w:lineRule="auto"/>
      <w:ind w:left="360" w:right="-8"/>
    </w:pPr>
    <w:rPr>
      <w:bCs/>
      <w:szCs w:val="28"/>
    </w:rPr>
  </w:style>
  <w:style w:type="paragraph" w:styleId="affffffa">
    <w:name w:val="List Number"/>
    <w:basedOn w:val="a0"/>
    <w:semiHidden/>
    <w:locked/>
    <w:rsid w:val="00F761D2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b">
    <w:name w:val="Таблица"/>
    <w:basedOn w:val="a0"/>
    <w:rsid w:val="00F761D2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c">
    <w:name w:val="Статья"/>
    <w:basedOn w:val="a0"/>
    <w:rsid w:val="00F761D2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0"/>
    <w:next w:val="a0"/>
    <w:rsid w:val="00F761D2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d">
    <w:name w:val="Заголовок таблици"/>
    <w:basedOn w:val="1fff7"/>
    <w:rsid w:val="00F761D2"/>
    <w:rPr>
      <w:sz w:val="22"/>
    </w:rPr>
  </w:style>
  <w:style w:type="paragraph" w:customStyle="1" w:styleId="affffffe">
    <w:name w:val="Номер таблици"/>
    <w:basedOn w:val="a0"/>
    <w:next w:val="a0"/>
    <w:rsid w:val="00F761D2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f">
    <w:name w:val="Приложение"/>
    <w:basedOn w:val="a0"/>
    <w:next w:val="a0"/>
    <w:rsid w:val="00F761D2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f0">
    <w:name w:val="Обычный по таблице"/>
    <w:basedOn w:val="a0"/>
    <w:rsid w:val="00F761D2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F761D2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F761D2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F761D2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F761D2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F761D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F761D2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F761D2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f1">
    <w:name w:val="Т"/>
    <w:basedOn w:val="a0"/>
    <w:rsid w:val="00F761D2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3b">
    <w:name w:val="Абзац списка3"/>
    <w:basedOn w:val="a0"/>
    <w:rsid w:val="00F761D2"/>
    <w:pPr>
      <w:suppressAutoHyphens/>
      <w:spacing w:line="360" w:lineRule="auto"/>
      <w:ind w:left="720"/>
    </w:pPr>
    <w:rPr>
      <w:sz w:val="24"/>
      <w:szCs w:val="24"/>
      <w:lang w:eastAsia="ar-SA"/>
    </w:rPr>
  </w:style>
  <w:style w:type="paragraph" w:customStyle="1" w:styleId="Sf">
    <w:name w:val="S_Заголовок таблицы"/>
    <w:basedOn w:val="a0"/>
    <w:rsid w:val="00F761D2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0">
    <w:name w:val="S_рисунок"/>
    <w:basedOn w:val="a0"/>
    <w:rsid w:val="00F761D2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1">
    <w:name w:val="S_Таблица"/>
    <w:basedOn w:val="a0"/>
    <w:rsid w:val="00F761D2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e"/>
    <w:semiHidden/>
    <w:locked/>
    <w:rsid w:val="00F761D2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c">
    <w:name w:val="List 3"/>
    <w:basedOn w:val="affe"/>
    <w:semiHidden/>
    <w:locked/>
    <w:rsid w:val="00F761D2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e"/>
    <w:semiHidden/>
    <w:locked/>
    <w:rsid w:val="00F761D2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6">
    <w:name w:val="List 5"/>
    <w:basedOn w:val="affe"/>
    <w:semiHidden/>
    <w:locked/>
    <w:rsid w:val="00F761D2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d">
    <w:name w:val="List Bullet 3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7">
    <w:name w:val="List Bullet 5"/>
    <w:basedOn w:val="a0"/>
    <w:autoRedefine/>
    <w:semiHidden/>
    <w:locked/>
    <w:rsid w:val="00F761D2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f2">
    <w:name w:val="List Continue"/>
    <w:basedOn w:val="affe"/>
    <w:semiHidden/>
    <w:locked/>
    <w:rsid w:val="00F761D2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f2"/>
    <w:semiHidden/>
    <w:locked/>
    <w:rsid w:val="00F761D2"/>
    <w:pPr>
      <w:ind w:left="2160"/>
    </w:pPr>
  </w:style>
  <w:style w:type="paragraph" w:styleId="3e">
    <w:name w:val="List Continue 3"/>
    <w:basedOn w:val="afffffff2"/>
    <w:semiHidden/>
    <w:locked/>
    <w:rsid w:val="00F761D2"/>
    <w:pPr>
      <w:ind w:left="2520"/>
    </w:pPr>
  </w:style>
  <w:style w:type="paragraph" w:styleId="47">
    <w:name w:val="List Continue 4"/>
    <w:basedOn w:val="afffffff2"/>
    <w:semiHidden/>
    <w:locked/>
    <w:rsid w:val="00F761D2"/>
    <w:pPr>
      <w:ind w:left="2880"/>
    </w:pPr>
  </w:style>
  <w:style w:type="paragraph" w:styleId="58">
    <w:name w:val="List Continue 5"/>
    <w:basedOn w:val="afffffff2"/>
    <w:semiHidden/>
    <w:locked/>
    <w:rsid w:val="00F761D2"/>
    <w:pPr>
      <w:ind w:left="3240"/>
    </w:pPr>
  </w:style>
  <w:style w:type="paragraph" w:styleId="2f5">
    <w:name w:val="List Number 2"/>
    <w:basedOn w:val="affffffa"/>
    <w:semiHidden/>
    <w:locked/>
    <w:rsid w:val="00F761D2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">
    <w:name w:val="List Number 3"/>
    <w:basedOn w:val="affffffa"/>
    <w:semiHidden/>
    <w:locked/>
    <w:rsid w:val="00F761D2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a"/>
    <w:semiHidden/>
    <w:locked/>
    <w:rsid w:val="00F761D2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9">
    <w:name w:val="List Number 5"/>
    <w:basedOn w:val="affffffa"/>
    <w:semiHidden/>
    <w:locked/>
    <w:rsid w:val="00F761D2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f3">
    <w:name w:val="Normal Indent"/>
    <w:basedOn w:val="a0"/>
    <w:semiHidden/>
    <w:locked/>
    <w:rsid w:val="00F761D2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4">
    <w:name w:val="Salutation"/>
    <w:basedOn w:val="a0"/>
    <w:next w:val="a0"/>
    <w:link w:val="afffffff5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Приветствие Знак"/>
    <w:basedOn w:val="a1"/>
    <w:link w:val="afffffff4"/>
    <w:semiHidden/>
    <w:rsid w:val="00F761D2"/>
    <w:rPr>
      <w:rFonts w:ascii="Arial" w:hAnsi="Arial" w:cs="Arial"/>
      <w:spacing w:val="-5"/>
      <w:lang w:eastAsia="en-US"/>
    </w:rPr>
  </w:style>
  <w:style w:type="paragraph" w:styleId="afffffff6">
    <w:name w:val="Closing"/>
    <w:basedOn w:val="a0"/>
    <w:link w:val="afffffff7"/>
    <w:semiHidden/>
    <w:locked/>
    <w:rsid w:val="00F761D2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Прощание Знак"/>
    <w:basedOn w:val="a1"/>
    <w:link w:val="afffffff6"/>
    <w:semiHidden/>
    <w:rsid w:val="00F761D2"/>
    <w:rPr>
      <w:rFonts w:ascii="Arial" w:hAnsi="Arial" w:cs="Arial"/>
      <w:spacing w:val="-5"/>
      <w:lang w:eastAsia="en-US"/>
    </w:rPr>
  </w:style>
  <w:style w:type="paragraph" w:styleId="afffffff8">
    <w:name w:val="Plain Text"/>
    <w:basedOn w:val="a0"/>
    <w:link w:val="afffffff9"/>
    <w:semiHidden/>
    <w:locked/>
    <w:rsid w:val="00F761D2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9">
    <w:name w:val="Текст Знак"/>
    <w:basedOn w:val="a1"/>
    <w:link w:val="afffffff8"/>
    <w:semiHidden/>
    <w:rsid w:val="00F761D2"/>
    <w:rPr>
      <w:rFonts w:ascii="Courier New" w:hAnsi="Courier New" w:cs="Courier New"/>
      <w:spacing w:val="-5"/>
      <w:lang w:eastAsia="en-US"/>
    </w:rPr>
  </w:style>
  <w:style w:type="character" w:styleId="afffffffa">
    <w:name w:val="annotation reference"/>
    <w:basedOn w:val="a1"/>
    <w:semiHidden/>
    <w:locked/>
    <w:rsid w:val="00F761D2"/>
    <w:rPr>
      <w:rFonts w:cs="Times New Roman"/>
      <w:sz w:val="16"/>
      <w:szCs w:val="16"/>
    </w:rPr>
  </w:style>
  <w:style w:type="paragraph" w:styleId="afffffffb">
    <w:name w:val="Message Header"/>
    <w:basedOn w:val="a8"/>
    <w:link w:val="afffffffc"/>
    <w:semiHidden/>
    <w:locked/>
    <w:rsid w:val="00F761D2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c">
    <w:name w:val="Шапка Знак"/>
    <w:basedOn w:val="a1"/>
    <w:link w:val="afffffffb"/>
    <w:semiHidden/>
    <w:rsid w:val="00F761D2"/>
    <w:rPr>
      <w:rFonts w:ascii="Arial" w:hAnsi="Arial" w:cs="Arial"/>
      <w:sz w:val="22"/>
      <w:szCs w:val="22"/>
      <w:lang w:eastAsia="en-US"/>
    </w:rPr>
  </w:style>
  <w:style w:type="paragraph" w:styleId="afffffffd">
    <w:name w:val="Date"/>
    <w:basedOn w:val="a0"/>
    <w:next w:val="a0"/>
    <w:link w:val="afffffffe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e">
    <w:name w:val="Дата Знак"/>
    <w:basedOn w:val="a1"/>
    <w:link w:val="afffffffd"/>
    <w:semiHidden/>
    <w:rsid w:val="00F761D2"/>
    <w:rPr>
      <w:rFonts w:ascii="Arial" w:hAnsi="Arial" w:cs="Arial"/>
      <w:spacing w:val="-5"/>
      <w:lang w:eastAsia="en-US"/>
    </w:rPr>
  </w:style>
  <w:style w:type="paragraph" w:styleId="affffffff">
    <w:name w:val="Note Heading"/>
    <w:basedOn w:val="a0"/>
    <w:next w:val="a0"/>
    <w:link w:val="affffffff0"/>
    <w:semiHidden/>
    <w:locked/>
    <w:rsid w:val="00F761D2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f0">
    <w:name w:val="Заголовок записки Знак"/>
    <w:basedOn w:val="a1"/>
    <w:link w:val="affffffff"/>
    <w:semiHidden/>
    <w:rsid w:val="00F761D2"/>
    <w:rPr>
      <w:rFonts w:ascii="Arial" w:hAnsi="Arial" w:cs="Arial"/>
      <w:spacing w:val="-5"/>
      <w:lang w:eastAsia="en-US"/>
    </w:rPr>
  </w:style>
  <w:style w:type="paragraph" w:styleId="affffffff1">
    <w:name w:val="Body Text First Indent"/>
    <w:basedOn w:val="a8"/>
    <w:link w:val="affffffff2"/>
    <w:semiHidden/>
    <w:locked/>
    <w:rsid w:val="00F761D2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f2">
    <w:name w:val="Красная строка Знак"/>
    <w:basedOn w:val="14"/>
    <w:link w:val="affffffff1"/>
    <w:semiHidden/>
    <w:rsid w:val="00F761D2"/>
    <w:rPr>
      <w:rFonts w:ascii="Arial" w:hAnsi="Arial" w:cs="Arial"/>
      <w:spacing w:val="-5"/>
      <w:lang w:eastAsia="en-US"/>
    </w:rPr>
  </w:style>
  <w:style w:type="paragraph" w:styleId="2f6">
    <w:name w:val="Body Text First Indent 2"/>
    <w:basedOn w:val="a7"/>
    <w:link w:val="2f7"/>
    <w:semiHidden/>
    <w:locked/>
    <w:rsid w:val="00F761D2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semiHidden/>
    <w:rsid w:val="00F761D2"/>
    <w:rPr>
      <w:rFonts w:ascii="Arial" w:hAnsi="Arial" w:cs="Arial"/>
      <w:spacing w:val="-5"/>
      <w:lang w:eastAsia="en-US"/>
    </w:rPr>
  </w:style>
  <w:style w:type="table" w:styleId="-1">
    <w:name w:val="Table Web 1"/>
    <w:basedOn w:val="a2"/>
    <w:semiHidden/>
    <w:locked/>
    <w:rsid w:val="00F761D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semiHidden/>
    <w:locked/>
    <w:rsid w:val="00F761D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locked/>
    <w:rsid w:val="00F761D2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3">
    <w:name w:val="Table Elegant"/>
    <w:basedOn w:val="a2"/>
    <w:semiHidden/>
    <w:locked/>
    <w:rsid w:val="00F761D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2"/>
    <w:semiHidden/>
    <w:locked/>
    <w:rsid w:val="00F761D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semiHidden/>
    <w:locked/>
    <w:rsid w:val="00F761D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2"/>
    <w:semiHidden/>
    <w:locked/>
    <w:rsid w:val="00F761D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semiHidden/>
    <w:locked/>
    <w:rsid w:val="00F761D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lassic 3"/>
    <w:basedOn w:val="a2"/>
    <w:semiHidden/>
    <w:locked/>
    <w:rsid w:val="00F761D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2"/>
    <w:semiHidden/>
    <w:locked/>
    <w:rsid w:val="00F761D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semiHidden/>
    <w:locked/>
    <w:rsid w:val="00F761D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3D effects 3"/>
    <w:basedOn w:val="a2"/>
    <w:semiHidden/>
    <w:locked/>
    <w:rsid w:val="00F761D2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2"/>
    <w:semiHidden/>
    <w:locked/>
    <w:rsid w:val="00F761D2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semiHidden/>
    <w:locked/>
    <w:rsid w:val="00F761D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semiHidden/>
    <w:locked/>
    <w:rsid w:val="00F761D2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semiHidden/>
    <w:locked/>
    <w:rsid w:val="00F761D2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semiHidden/>
    <w:locked/>
    <w:rsid w:val="00F761D2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semiHidden/>
    <w:locked/>
    <w:rsid w:val="00F761D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4">
    <w:name w:val="Table Contemporary"/>
    <w:basedOn w:val="a2"/>
    <w:semiHidden/>
    <w:locked/>
    <w:rsid w:val="00F761D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5">
    <w:name w:val="Table Professional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2"/>
    <w:semiHidden/>
    <w:locked/>
    <w:rsid w:val="00F761D2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semiHidden/>
    <w:locked/>
    <w:rsid w:val="00F761D2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umns 3"/>
    <w:basedOn w:val="a2"/>
    <w:semiHidden/>
    <w:locked/>
    <w:rsid w:val="00F761D2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semiHidden/>
    <w:locked/>
    <w:rsid w:val="00F761D2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b">
    <w:name w:val="Table Columns 5"/>
    <w:basedOn w:val="a2"/>
    <w:semiHidden/>
    <w:locked/>
    <w:rsid w:val="00F761D2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semiHidden/>
    <w:locked/>
    <w:rsid w:val="00F761D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semiHidden/>
    <w:locked/>
    <w:rsid w:val="00F761D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semiHidden/>
    <w:locked/>
    <w:rsid w:val="00F761D2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semiHidden/>
    <w:locked/>
    <w:rsid w:val="00F761D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semiHidden/>
    <w:locked/>
    <w:rsid w:val="00F761D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semiHidden/>
    <w:locked/>
    <w:rsid w:val="00F761D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semiHidden/>
    <w:locked/>
    <w:rsid w:val="00F761D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semiHidden/>
    <w:locked/>
    <w:rsid w:val="00F761D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6">
    <w:name w:val="Table Theme"/>
    <w:basedOn w:val="a2"/>
    <w:semiHidden/>
    <w:locked/>
    <w:rsid w:val="00F761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e">
    <w:name w:val="Table Colorful 1"/>
    <w:basedOn w:val="a2"/>
    <w:semiHidden/>
    <w:locked/>
    <w:rsid w:val="00F761D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semiHidden/>
    <w:locked/>
    <w:rsid w:val="00F761D2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2"/>
    <w:semiHidden/>
    <w:locked/>
    <w:rsid w:val="00F761D2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8"/>
    <w:link w:val="af7"/>
    <w:locked/>
    <w:rsid w:val="00F761D2"/>
  </w:style>
  <w:style w:type="paragraph" w:customStyle="1" w:styleId="affffffff7">
    <w:name w:val="Осн_текст"/>
    <w:basedOn w:val="a0"/>
    <w:rsid w:val="00F761D2"/>
    <w:pPr>
      <w:spacing w:before="120" w:after="120" w:line="360" w:lineRule="auto"/>
    </w:pPr>
    <w:rPr>
      <w:sz w:val="26"/>
      <w:szCs w:val="26"/>
    </w:rPr>
  </w:style>
  <w:style w:type="character" w:customStyle="1" w:styleId="Sf2">
    <w:name w:val="S_Маркированный Знак"/>
    <w:basedOn w:val="a1"/>
    <w:rsid w:val="00F761D2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F761D2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F761D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F761D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F761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F761D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F761D2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8">
    <w:name w:val="Заголовок таблицы + Обычный"/>
    <w:basedOn w:val="a0"/>
    <w:autoRedefine/>
    <w:rsid w:val="00F761D2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F761D2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F761D2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F761D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F761D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F761D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F761D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F761D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F761D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F761D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F761D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3f6">
    <w:name w:val="Без интервала3"/>
    <w:rsid w:val="00F761D2"/>
    <w:pPr>
      <w:ind w:firstLine="709"/>
      <w:jc w:val="both"/>
    </w:pPr>
    <w:rPr>
      <w:sz w:val="28"/>
    </w:rPr>
  </w:style>
  <w:style w:type="character" w:customStyle="1" w:styleId="4c">
    <w:name w:val="Знак Знак4"/>
    <w:aliases w:val="Знак3 Знак Знак11"/>
    <w:locked/>
    <w:rsid w:val="00F761D2"/>
    <w:rPr>
      <w:sz w:val="24"/>
      <w:lang w:val="ru-RU" w:eastAsia="ru-RU"/>
    </w:rPr>
  </w:style>
  <w:style w:type="numbering" w:styleId="a">
    <w:name w:val="Outline List 3"/>
    <w:basedOn w:val="a3"/>
    <w:locked/>
    <w:rsid w:val="00F761D2"/>
    <w:pPr>
      <w:numPr>
        <w:numId w:val="2"/>
      </w:numPr>
    </w:pPr>
  </w:style>
  <w:style w:type="numbering" w:styleId="111111">
    <w:name w:val="Outline List 2"/>
    <w:basedOn w:val="a3"/>
    <w:locked/>
    <w:rsid w:val="00F761D2"/>
    <w:pPr>
      <w:numPr>
        <w:numId w:val="8"/>
      </w:numPr>
    </w:pPr>
  </w:style>
  <w:style w:type="numbering" w:customStyle="1" w:styleId="1ai2">
    <w:name w:val="1 / a / i2"/>
    <w:rsid w:val="00F761D2"/>
    <w:pPr>
      <w:numPr>
        <w:numId w:val="4"/>
      </w:numPr>
    </w:pPr>
  </w:style>
  <w:style w:type="numbering" w:styleId="1ai">
    <w:name w:val="Outline List 1"/>
    <w:basedOn w:val="a3"/>
    <w:locked/>
    <w:rsid w:val="00F761D2"/>
    <w:pPr>
      <w:numPr>
        <w:numId w:val="9"/>
      </w:numPr>
    </w:pPr>
  </w:style>
  <w:style w:type="numbering" w:customStyle="1" w:styleId="2">
    <w:name w:val="Статья / Раздел2"/>
    <w:rsid w:val="00F761D2"/>
    <w:pPr>
      <w:numPr>
        <w:numId w:val="5"/>
      </w:numPr>
    </w:pPr>
  </w:style>
  <w:style w:type="numbering" w:customStyle="1" w:styleId="1">
    <w:name w:val="Статья / Раздел1"/>
    <w:rsid w:val="00F761D2"/>
    <w:pPr>
      <w:numPr>
        <w:numId w:val="7"/>
      </w:numPr>
    </w:pPr>
  </w:style>
  <w:style w:type="numbering" w:customStyle="1" w:styleId="1ai1">
    <w:name w:val="1 / a / i1"/>
    <w:rsid w:val="00F761D2"/>
    <w:pPr>
      <w:numPr>
        <w:numId w:val="6"/>
      </w:numPr>
    </w:pPr>
  </w:style>
  <w:style w:type="numbering" w:customStyle="1" w:styleId="1111112">
    <w:name w:val="1 / 1.1 / 1.1.12"/>
    <w:rsid w:val="00F761D2"/>
    <w:pPr>
      <w:numPr>
        <w:numId w:val="3"/>
      </w:numPr>
    </w:pPr>
  </w:style>
  <w:style w:type="numbering" w:customStyle="1" w:styleId="1111111">
    <w:name w:val="1 / 1.1 / 1.1.11"/>
    <w:rsid w:val="00F761D2"/>
    <w:pPr>
      <w:numPr>
        <w:numId w:val="10"/>
      </w:numPr>
    </w:pPr>
  </w:style>
  <w:style w:type="paragraph" w:customStyle="1" w:styleId="65">
    <w:name w:val="Абзац списка6"/>
    <w:basedOn w:val="a0"/>
    <w:rsid w:val="005A0B1B"/>
    <w:pPr>
      <w:suppressAutoHyphens/>
      <w:spacing w:line="360" w:lineRule="auto"/>
      <w:ind w:left="720"/>
    </w:pPr>
    <w:rPr>
      <w:sz w:val="24"/>
      <w:szCs w:val="24"/>
      <w:lang w:eastAsia="ar-SA"/>
    </w:rPr>
  </w:style>
  <w:style w:type="paragraph" w:customStyle="1" w:styleId="4d">
    <w:name w:val="Без интервала4"/>
    <w:rsid w:val="005A0B1B"/>
    <w:pPr>
      <w:ind w:firstLine="709"/>
      <w:jc w:val="both"/>
    </w:pPr>
    <w:rPr>
      <w:sz w:val="28"/>
    </w:rPr>
  </w:style>
  <w:style w:type="character" w:customStyle="1" w:styleId="Sa">
    <w:name w:val="S_Обычный жирный Знак"/>
    <w:link w:val="S9"/>
    <w:locked/>
    <w:rsid w:val="008E6C36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Subtitle"/>
    <w:aliases w:val="Обычный таблица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20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99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link w:val="afe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0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4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Подзаголовок Знак"/>
    <w:aliases w:val="Обычный таблица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7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8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9">
    <w:name w:val="Символ сноски"/>
    <w:uiPriority w:val="99"/>
    <w:rsid w:val="00B52C38"/>
    <w:rPr>
      <w:vertAlign w:val="superscript"/>
    </w:rPr>
  </w:style>
  <w:style w:type="character" w:customStyle="1" w:styleId="affa">
    <w:name w:val="Символы концевой сноски"/>
    <w:uiPriority w:val="99"/>
    <w:rsid w:val="00B52C38"/>
    <w:rPr>
      <w:vertAlign w:val="superscript"/>
    </w:rPr>
  </w:style>
  <w:style w:type="paragraph" w:customStyle="1" w:styleId="affb">
    <w:name w:val="Заголовок"/>
    <w:basedOn w:val="a"/>
    <w:next w:val="a7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7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B52C38"/>
    <w:rPr>
      <w:lang w:eastAsia="ar-SA"/>
    </w:rPr>
  </w:style>
  <w:style w:type="paragraph" w:customStyle="1" w:styleId="afff">
    <w:name w:val="Содержимое врезки"/>
    <w:basedOn w:val="a7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0">
    <w:name w:val="Знак Знак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D76E74"/>
    <w:rPr>
      <w:sz w:val="24"/>
    </w:rPr>
  </w:style>
  <w:style w:type="table" w:customStyle="1" w:styleId="1f6">
    <w:name w:val="Сетка таблицы1"/>
    <w:basedOn w:val="a1"/>
    <w:next w:val="aa"/>
    <w:uiPriority w:val="59"/>
    <w:rsid w:val="00D76E74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D76E74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b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204F2F"/>
  </w:style>
  <w:style w:type="character" w:customStyle="1" w:styleId="afe">
    <w:name w:val="Абзац списка Знак"/>
    <w:basedOn w:val="a0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720A1A"/>
  </w:style>
  <w:style w:type="numbering" w:customStyle="1" w:styleId="110">
    <w:name w:val="Нет списка11"/>
    <w:next w:val="a2"/>
    <w:uiPriority w:val="99"/>
    <w:semiHidden/>
    <w:unhideWhenUsed/>
    <w:rsid w:val="00720A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7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header" Target="header7.xml"/><Relationship Id="rId33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32" Type="http://schemas.openxmlformats.org/officeDocument/2006/relationships/header" Target="header1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footer" Target="footer3.xml"/><Relationship Id="rId36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eader" Target="head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9830C347-E059-4B69-8BE4-33831CC45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5</TotalTime>
  <Pages>45</Pages>
  <Words>6425</Words>
  <Characters>47900</Characters>
  <Application>Microsoft Office Word</Application>
  <DocSecurity>4</DocSecurity>
  <Lines>399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54217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2017-10-30T08:40:00Z</cp:lastPrinted>
  <dcterms:created xsi:type="dcterms:W3CDTF">2017-10-31T02:36:00Z</dcterms:created>
  <dcterms:modified xsi:type="dcterms:W3CDTF">2017-10-31T02:36:00Z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